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.213135pt;width:720pt;height:451.354865pt;mso-position-horizontal-relative:page;mso-position-vertical-relative:page;z-index:-4412" coordorigin="0,4" coordsize="14400,9027">
            <v:shape style="position:absolute;left:2378;top:358;width:9628;height:8252" type="#_x0000_t75">
              <v:imagedata r:id="rId5" o:title=""/>
            </v:shape>
            <v:shape style="position:absolute;left:0;top:8211;width:14400;height:820" type="#_x0000_t75">
              <v:imagedata r:id="rId6" o:title=""/>
            </v:shape>
            <v:shape style="position:absolute;left:4;top:4;width:14396;height:1381" type="#_x0000_t75">
              <v:imagedata r:id="rId7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49" w:lineRule="exact"/>
        <w:ind w:left="742" w:right="10255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color w:val="1F497D"/>
          <w:spacing w:val="-1"/>
          <w:w w:val="100"/>
          <w:position w:val="2"/>
        </w:rPr>
        <w:t>P</w:t>
      </w:r>
      <w:r>
        <w:rPr>
          <w:rFonts w:ascii="Calibri" w:hAnsi="Calibri" w:cs="Calibri" w:eastAsia="Calibri"/>
          <w:sz w:val="48"/>
          <w:szCs w:val="48"/>
          <w:color w:val="1F497D"/>
          <w:spacing w:val="-7"/>
          <w:w w:val="100"/>
          <w:position w:val="2"/>
        </w:rPr>
        <w:t>r</w:t>
      </w:r>
      <w:r>
        <w:rPr>
          <w:rFonts w:ascii="Calibri" w:hAnsi="Calibri" w:cs="Calibri" w:eastAsia="Calibri"/>
          <w:sz w:val="48"/>
          <w:szCs w:val="48"/>
          <w:color w:val="1F497D"/>
          <w:spacing w:val="1"/>
          <w:w w:val="100"/>
          <w:position w:val="2"/>
        </w:rPr>
        <w:t>e</w:t>
      </w:r>
      <w:r>
        <w:rPr>
          <w:rFonts w:ascii="Calibri" w:hAnsi="Calibri" w:cs="Calibri" w:eastAsia="Calibri"/>
          <w:sz w:val="48"/>
          <w:szCs w:val="48"/>
          <w:color w:val="1F497D"/>
          <w:spacing w:val="-1"/>
          <w:w w:val="100"/>
          <w:position w:val="2"/>
        </w:rPr>
        <w:t>s</w:t>
      </w:r>
      <w:r>
        <w:rPr>
          <w:rFonts w:ascii="Calibri" w:hAnsi="Calibri" w:cs="Calibri" w:eastAsia="Calibri"/>
          <w:sz w:val="48"/>
          <w:szCs w:val="48"/>
          <w:color w:val="1F497D"/>
          <w:spacing w:val="1"/>
          <w:w w:val="100"/>
          <w:position w:val="2"/>
        </w:rPr>
        <w:t>e</w:t>
      </w:r>
      <w:r>
        <w:rPr>
          <w:rFonts w:ascii="Calibri" w:hAnsi="Calibri" w:cs="Calibri" w:eastAsia="Calibri"/>
          <w:sz w:val="48"/>
          <w:szCs w:val="48"/>
          <w:color w:val="1F497D"/>
          <w:spacing w:val="-5"/>
          <w:w w:val="100"/>
          <w:position w:val="2"/>
        </w:rPr>
        <w:t>nt</w:t>
      </w:r>
      <w:r>
        <w:rPr>
          <w:rFonts w:ascii="Calibri" w:hAnsi="Calibri" w:cs="Calibri" w:eastAsia="Calibri"/>
          <w:sz w:val="48"/>
          <w:szCs w:val="48"/>
          <w:color w:val="1F497D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2"/>
        </w:rPr>
        <w:t>i</w:t>
      </w:r>
      <w:r>
        <w:rPr>
          <w:rFonts w:ascii="Calibri" w:hAnsi="Calibri" w:cs="Calibri" w:eastAsia="Calibri"/>
          <w:sz w:val="48"/>
          <w:szCs w:val="48"/>
          <w:color w:val="1F497D"/>
          <w:spacing w:val="-1"/>
          <w:w w:val="100"/>
          <w:position w:val="2"/>
        </w:rPr>
        <w:t>o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2"/>
        </w:rPr>
        <w:t>n</w:t>
      </w:r>
      <w:r>
        <w:rPr>
          <w:rFonts w:ascii="Calibri" w:hAnsi="Calibri" w:cs="Calibri" w:eastAsia="Calibri"/>
          <w:sz w:val="48"/>
          <w:szCs w:val="48"/>
          <w:color w:val="1F497D"/>
          <w:spacing w:val="-11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1F497D"/>
          <w:spacing w:val="-5"/>
          <w:w w:val="100"/>
          <w:position w:val="2"/>
        </w:rPr>
        <w:t>to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872" w:right="10384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color w:val="1F497D"/>
          <w:spacing w:val="-10"/>
          <w:w w:val="99"/>
          <w:position w:val="1"/>
        </w:rPr>
        <w:t>P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1"/>
        </w:rPr>
        <w:t>arliam</w:t>
      </w:r>
      <w:r>
        <w:rPr>
          <w:rFonts w:ascii="Calibri" w:hAnsi="Calibri" w:cs="Calibri" w:eastAsia="Calibri"/>
          <w:sz w:val="48"/>
          <w:szCs w:val="48"/>
          <w:color w:val="1F497D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color w:val="1F497D"/>
          <w:spacing w:val="-5"/>
          <w:w w:val="100"/>
          <w:position w:val="1"/>
        </w:rPr>
        <w:t>n</w:t>
      </w:r>
      <w:r>
        <w:rPr>
          <w:rFonts w:ascii="Calibri" w:hAnsi="Calibri" w:cs="Calibri" w:eastAsia="Calibri"/>
          <w:sz w:val="48"/>
          <w:szCs w:val="48"/>
          <w:color w:val="1F497D"/>
          <w:spacing w:val="-5"/>
          <w:w w:val="99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99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color w:val="1F497D"/>
          <w:spacing w:val="3"/>
          <w:w w:val="99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99"/>
          <w:position w:val="1"/>
        </w:rPr>
        <w:t>y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257" w:right="9767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color w:val="1F497D"/>
          <w:spacing w:val="-10"/>
          <w:w w:val="100"/>
          <w:position w:val="1"/>
        </w:rPr>
        <w:t>P</w:t>
      </w:r>
      <w:r>
        <w:rPr>
          <w:rFonts w:ascii="Calibri" w:hAnsi="Calibri" w:cs="Calibri" w:eastAsia="Calibri"/>
          <w:sz w:val="48"/>
          <w:szCs w:val="48"/>
          <w:color w:val="1F497D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1"/>
        </w:rPr>
        <w:t>rt</w:t>
      </w:r>
      <w:r>
        <w:rPr>
          <w:rFonts w:ascii="Calibri" w:hAnsi="Calibri" w:cs="Calibri" w:eastAsia="Calibri"/>
          <w:sz w:val="48"/>
          <w:szCs w:val="48"/>
          <w:color w:val="1F497D"/>
          <w:spacing w:val="-10"/>
          <w:w w:val="100"/>
          <w:position w:val="1"/>
        </w:rPr>
        <w:t>f</w:t>
      </w:r>
      <w:r>
        <w:rPr>
          <w:rFonts w:ascii="Calibri" w:hAnsi="Calibri" w:cs="Calibri" w:eastAsia="Calibri"/>
          <w:sz w:val="48"/>
          <w:szCs w:val="48"/>
          <w:color w:val="1F497D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1"/>
        </w:rPr>
        <w:t>lio</w:t>
      </w:r>
      <w:r>
        <w:rPr>
          <w:rFonts w:ascii="Calibri" w:hAnsi="Calibri" w:cs="Calibri" w:eastAsia="Calibri"/>
          <w:sz w:val="48"/>
          <w:szCs w:val="48"/>
          <w:color w:val="1F497D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1F497D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48"/>
          <w:szCs w:val="48"/>
          <w:color w:val="1F497D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1"/>
        </w:rPr>
        <w:t>mmi</w:t>
      </w:r>
      <w:r>
        <w:rPr>
          <w:rFonts w:ascii="Calibri" w:hAnsi="Calibri" w:cs="Calibri" w:eastAsia="Calibri"/>
          <w:sz w:val="48"/>
          <w:szCs w:val="48"/>
          <w:color w:val="1F497D"/>
          <w:spacing w:val="-7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color w:val="1F497D"/>
          <w:spacing w:val="-5"/>
          <w:w w:val="99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color w:val="1F497D"/>
          <w:spacing w:val="1"/>
          <w:w w:val="99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99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778" w:right="10289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color w:val="1F497D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color w:val="1F497D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48"/>
          <w:szCs w:val="48"/>
          <w:color w:val="1F497D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48"/>
          <w:szCs w:val="48"/>
          <w:color w:val="1F497D"/>
          <w:spacing w:val="1"/>
          <w:w w:val="100"/>
          <w:position w:val="1"/>
        </w:rPr>
        <w:t>c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color w:val="1F497D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1"/>
        </w:rPr>
        <w:t>and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1140" w:right="10653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color w:val="1F497D"/>
          <w:spacing w:val="-44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color w:val="1F497D"/>
          <w:spacing w:val="1"/>
          <w:w w:val="99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color w:val="1F497D"/>
          <w:spacing w:val="1"/>
          <w:w w:val="99"/>
          <w:position w:val="1"/>
        </w:rPr>
        <w:t>c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1"/>
        </w:rPr>
        <w:t>hn</w:t>
      </w:r>
      <w:r>
        <w:rPr>
          <w:rFonts w:ascii="Calibri" w:hAnsi="Calibri" w:cs="Calibri" w:eastAsia="Calibri"/>
          <w:sz w:val="48"/>
          <w:szCs w:val="48"/>
          <w:color w:val="1F497D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48"/>
          <w:szCs w:val="48"/>
          <w:color w:val="1F497D"/>
          <w:spacing w:val="-1"/>
          <w:w w:val="100"/>
          <w:position w:val="1"/>
        </w:rPr>
        <w:t>og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99"/>
          <w:position w:val="1"/>
        </w:rPr>
        <w:t>y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7" w:lineRule="exact"/>
        <w:ind w:left="610" w:right="10122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color w:val="1F497D"/>
          <w:spacing w:val="-1"/>
          <w:w w:val="100"/>
        </w:rPr>
        <w:t>2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</w:rPr>
        <w:t>0</w:t>
      </w:r>
      <w:r>
        <w:rPr>
          <w:rFonts w:ascii="Calibri" w:hAnsi="Calibri" w:cs="Calibri" w:eastAsia="Calibri"/>
          <w:sz w:val="48"/>
          <w:szCs w:val="48"/>
          <w:color w:val="1F497D"/>
          <w:spacing w:val="-6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1F497D"/>
          <w:spacing w:val="-1"/>
          <w:w w:val="100"/>
        </w:rPr>
        <w:t>O</w:t>
      </w:r>
      <w:r>
        <w:rPr>
          <w:rFonts w:ascii="Calibri" w:hAnsi="Calibri" w:cs="Calibri" w:eastAsia="Calibri"/>
          <w:sz w:val="48"/>
          <w:szCs w:val="48"/>
          <w:color w:val="1F497D"/>
          <w:spacing w:val="1"/>
          <w:w w:val="100"/>
        </w:rPr>
        <w:t>c</w:t>
      </w:r>
      <w:r>
        <w:rPr>
          <w:rFonts w:ascii="Calibri" w:hAnsi="Calibri" w:cs="Calibri" w:eastAsia="Calibri"/>
          <w:sz w:val="48"/>
          <w:szCs w:val="48"/>
          <w:color w:val="1F497D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color w:val="1F497D"/>
          <w:spacing w:val="-1"/>
          <w:w w:val="100"/>
        </w:rPr>
        <w:t>o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</w:rPr>
        <w:t>b</w:t>
      </w:r>
      <w:r>
        <w:rPr>
          <w:rFonts w:ascii="Calibri" w:hAnsi="Calibri" w:cs="Calibri" w:eastAsia="Calibri"/>
          <w:sz w:val="48"/>
          <w:szCs w:val="48"/>
          <w:color w:val="1F497D"/>
          <w:spacing w:val="1"/>
          <w:w w:val="100"/>
        </w:rPr>
        <w:t>e</w:t>
      </w:r>
      <w:r>
        <w:rPr>
          <w:rFonts w:ascii="Calibri" w:hAnsi="Calibri" w:cs="Calibri" w:eastAsia="Calibri"/>
          <w:sz w:val="48"/>
          <w:szCs w:val="48"/>
          <w:color w:val="1F497D"/>
          <w:spacing w:val="0"/>
          <w:w w:val="100"/>
        </w:rPr>
        <w:t>r</w:t>
      </w:r>
      <w:r>
        <w:rPr>
          <w:rFonts w:ascii="Calibri" w:hAnsi="Calibri" w:cs="Calibri" w:eastAsia="Calibri"/>
          <w:sz w:val="48"/>
          <w:szCs w:val="48"/>
          <w:color w:val="1F497D"/>
          <w:spacing w:val="-1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1F497D"/>
          <w:spacing w:val="-1"/>
          <w:w w:val="99"/>
        </w:rPr>
        <w:t>2016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51" w:lineRule="exact"/>
        <w:ind w:left="3723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shape style="position:absolute;margin-left:66.684608pt;margin-top:54.841755pt;width:100.974051pt;height:49.875pt;mso-position-horizontal-relative:page;mso-position-vertical-relative:paragraph;z-index:-4411" type="#_x0000_t75">
            <v:imagedata r:id="rId8" o:title=""/>
          </v:shape>
        </w:pict>
      </w:r>
      <w:r>
        <w:rPr/>
        <w:pict>
          <v:shape style="position:absolute;margin-left:554.144592pt;margin-top:53.636425pt;width:157.379478pt;height:67.2pt;mso-position-horizontal-relative:page;mso-position-vertical-relative:paragraph;z-index:-4410" type="#_x0000_t75">
            <v:imagedata r:id="rId9" o:title=""/>
          </v:shape>
        </w:pic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ANNUA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REP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FFFFFF"/>
          <w:spacing w:val="-1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2015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-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2016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.014806pt;height:50.25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40" w:right="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.000061pt;width:720pt;height:446.112873pt;mso-position-horizontal-relative:page;mso-position-vertical-relative:page;z-index:-4409" coordorigin="0,0" coordsize="14400,8922">
            <v:shape style="position:absolute;left:0;top:0;width:4260;height:8920" type="#_x0000_t75">
              <v:imagedata r:id="rId12" o:title=""/>
            </v:shape>
            <v:shape style="position:absolute;left:4;top:4;width:14396;height:1381" type="#_x0000_t75">
              <v:imagedata r:id="rId13" o:title=""/>
            </v:shape>
            <v:shape style="position:absolute;left:0;top:1156;width:14400;height:820" type="#_x0000_t75">
              <v:imagedata r:id="rId14" o:title=""/>
            </v:shape>
            <v:shape style="position:absolute;left:9684;top:1268;width:4716;height:889" type="#_x0000_t75">
              <v:imagedata r:id="rId15" o:title=""/>
            </v:shape>
            <v:shape style="position:absolute;left:0;top:2261;width:4260;height:6661" type="#_x0000_t75">
              <v:imagedata r:id="rId16" o:title=""/>
            </v:shape>
            <w10:wrap type="none"/>
          </v:group>
        </w:pict>
      </w:r>
      <w:r>
        <w:rPr/>
        <w:pict>
          <v:shape style="position:absolute;margin-left:66.684608pt;margin-top:469.962494pt;width:100.777713pt;height:49.778021pt;mso-position-horizontal-relative:page;mso-position-vertical-relative:page;z-index:-4408" type="#_x0000_t75">
            <v:imagedata r:id="rId17" o:title=""/>
          </v:shape>
        </w:pict>
      </w:r>
      <w:r>
        <w:rPr/>
        <w:pict>
          <v:shape style="position:absolute;margin-left:17.9625pt;margin-top:469.962494pt;width:39.092409pt;height:50.349951pt;mso-position-horizontal-relative:page;mso-position-vertical-relative:page;z-index:-4407" type="#_x0000_t75">
            <v:imagedata r:id="rId18" o:title=""/>
          </v:shape>
        </w:pict>
      </w:r>
      <w:r>
        <w:rPr/>
        <w:pict>
          <v:shape style="position:absolute;margin-left:545.237976pt;margin-top:467.437256pt;width:158.374524pt;height:67.624752pt;mso-position-horizontal-relative:page;mso-position-vertical-relative:page;z-index:-4406" type="#_x0000_t75">
            <v:imagedata r:id="rId19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2" w:after="0" w:line="676" w:lineRule="auto"/>
        <w:ind w:left="2950" w:right="3401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31859C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31859C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31859C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1:</w:t>
      </w:r>
      <w:r>
        <w:rPr>
          <w:rFonts w:ascii="Arial" w:hAnsi="Arial" w:cs="Arial" w:eastAsia="Arial"/>
          <w:sz w:val="22"/>
          <w:szCs w:val="22"/>
          <w:color w:val="31859C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31859C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31859C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ew</w:t>
      </w:r>
      <w:r>
        <w:rPr>
          <w:rFonts w:ascii="Arial" w:hAnsi="Arial" w:cs="Arial" w:eastAsia="Arial"/>
          <w:sz w:val="22"/>
          <w:szCs w:val="22"/>
          <w:color w:val="31859C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and</w:t>
      </w:r>
      <w:r>
        <w:rPr>
          <w:rFonts w:ascii="Arial" w:hAnsi="Arial" w:cs="Arial" w:eastAsia="Arial"/>
          <w:sz w:val="22"/>
          <w:szCs w:val="22"/>
          <w:color w:val="31859C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31859C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nance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31859C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31859C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2:</w:t>
      </w:r>
      <w:r>
        <w:rPr>
          <w:rFonts w:ascii="Arial" w:hAnsi="Arial" w:cs="Arial" w:eastAsia="Arial"/>
          <w:sz w:val="22"/>
          <w:szCs w:val="22"/>
          <w:color w:val="31859C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pact</w:t>
      </w:r>
      <w:r>
        <w:rPr>
          <w:rFonts w:ascii="Arial" w:hAnsi="Arial" w:cs="Arial" w:eastAsia="Arial"/>
          <w:sz w:val="22"/>
          <w:szCs w:val="22"/>
          <w:color w:val="31859C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space</w:t>
      </w:r>
      <w:r>
        <w:rPr>
          <w:rFonts w:ascii="Arial" w:hAnsi="Arial" w:cs="Arial" w:eastAsia="Arial"/>
          <w:sz w:val="22"/>
          <w:szCs w:val="22"/>
          <w:color w:val="31859C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color w:val="31859C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31859C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31859C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31859C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3:</w:t>
      </w:r>
      <w:r>
        <w:rPr>
          <w:rFonts w:ascii="Arial" w:hAnsi="Arial" w:cs="Arial" w:eastAsia="Arial"/>
          <w:sz w:val="22"/>
          <w:szCs w:val="22"/>
          <w:color w:val="31859C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color w:val="31859C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ance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13" w:after="0" w:line="240" w:lineRule="auto"/>
        <w:ind w:left="295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31859C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31859C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color w:val="31859C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4:</w:t>
      </w:r>
      <w:r>
        <w:rPr>
          <w:rFonts w:ascii="Arial" w:hAnsi="Arial" w:cs="Arial" w:eastAsia="Arial"/>
          <w:sz w:val="22"/>
          <w:szCs w:val="22"/>
          <w:color w:val="31859C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nanc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2"/>
          <w:szCs w:val="22"/>
          <w:color w:val="31859C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color w:val="31859C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color w:val="31859C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2"/>
          <w:szCs w:val="22"/>
          <w:color w:val="31859C"/>
          <w:spacing w:val="0"/>
          <w:w w:val="100"/>
          <w:b/>
          <w:bCs/>
        </w:rPr>
        <w:t>ance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1"/>
          <w:pgMar w:footer="401" w:header="0" w:top="980" w:bottom="600" w:left="2060" w:right="2060"/>
          <w:footerReference w:type="default" r:id="rId11"/>
          <w:pgSz w:w="14400" w:h="10800" w:orient="landscape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.000046pt;margin-top:.213135pt;width:719.999954pt;height:98.578644pt;mso-position-horizontal-relative:page;mso-position-vertical-relative:page;z-index:-4405" coordorigin="0,4" coordsize="14400,1972">
            <v:shape style="position:absolute;left:4;top:4;width:14396;height:1381" type="#_x0000_t75">
              <v:imagedata r:id="rId21" o:title=""/>
            </v:shape>
            <v:shape style="position:absolute;left:0;top:1156;width:14400;height:820" type="#_x0000_t75">
              <v:imagedata r:id="rId22" o:title=""/>
            </v:shape>
            <w10:wrap type="none"/>
          </v:group>
        </w:pict>
      </w:r>
      <w:r>
        <w:rPr/>
        <w:pict>
          <v:shape style="position:absolute;margin-left:17.9625pt;margin-top:469.962494pt;width:39.092409pt;height:50.349951pt;mso-position-horizontal-relative:page;mso-position-vertical-relative:page;z-index:-4403" type="#_x0000_t75">
            <v:imagedata r:id="rId23" o:title=""/>
          </v:shape>
        </w:pict>
      </w:r>
      <w:r>
        <w:rPr/>
        <w:pict>
          <v:shape style="position:absolute;margin-left:551.44397pt;margin-top:461.927246pt;width:158.374578pt;height:67.624762pt;mso-position-horizontal-relative:page;mso-position-vertical-relative:page;z-index:-4402" type="#_x0000_t75">
            <v:imagedata r:id="rId24" o:title=""/>
          </v:shape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auto"/>
        <w:ind w:left="224" w:right="-20"/>
        <w:jc w:val="left"/>
        <w:tabs>
          <w:tab w:pos="18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58ED5"/>
          <w:spacing w:val="-1"/>
        </w:rPr>
        <w:t>M</w:t>
      </w:r>
      <w:r>
        <w:rPr>
          <w:rFonts w:ascii="Arial" w:hAnsi="Arial" w:cs="Arial" w:eastAsia="Arial"/>
          <w:sz w:val="24"/>
          <w:szCs w:val="24"/>
          <w:color w:val="558ED5"/>
          <w:spacing w:val="1"/>
        </w:rPr>
        <w:t>anda</w:t>
      </w:r>
      <w:r>
        <w:rPr>
          <w:rFonts w:ascii="Arial" w:hAnsi="Arial" w:cs="Arial" w:eastAsia="Arial"/>
          <w:sz w:val="24"/>
          <w:szCs w:val="24"/>
          <w:color w:val="558ED5"/>
          <w:spacing w:val="0"/>
        </w:rPr>
        <w:t>te</w:t>
        <w:tab/>
      </w:r>
      <w:r>
        <w:rPr>
          <w:rFonts w:ascii="Arial" w:hAnsi="Arial" w:cs="Arial" w:eastAsia="Arial"/>
          <w:sz w:val="24"/>
          <w:szCs w:val="24"/>
          <w:color w:val="558ED5"/>
          <w:spacing w:val="0"/>
        </w:rPr>
        <w:pict>
          <v:shape style="width:490.023537pt;height:249.034648pt;mso-position-horizontal-relative:char;mso-position-vertical-relative:line" type="#_x0000_t75">
            <v:imagedata r:id="rId25" o:title=""/>
          </v:shape>
        </w:pict>
      </w:r>
      <w:r>
        <w:rPr>
          <w:rFonts w:ascii="Arial" w:hAnsi="Arial" w:cs="Arial" w:eastAsia="Arial"/>
          <w:sz w:val="24"/>
          <w:szCs w:val="24"/>
          <w:color w:val="000000"/>
          <w:spacing w:val="0"/>
          <w:position w:val="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1" w:lineRule="exact"/>
        <w:ind w:left="11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58ED5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4"/>
          <w:szCs w:val="24"/>
          <w:color w:val="558ED5"/>
          <w:spacing w:val="0"/>
          <w:w w:val="100"/>
          <w:position w:val="-1"/>
        </w:rPr>
        <w:t>issi</w:t>
      </w:r>
      <w:r>
        <w:rPr>
          <w:rFonts w:ascii="Arial" w:hAnsi="Arial" w:cs="Arial" w:eastAsia="Arial"/>
          <w:sz w:val="24"/>
          <w:szCs w:val="24"/>
          <w:color w:val="558ED5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4"/>
          <w:szCs w:val="24"/>
          <w:color w:val="558ED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1" w:after="0" w:line="240" w:lineRule="auto"/>
        <w:ind w:left="114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66.684608pt;margin-top:64.227676pt;width:100.777713pt;height:49.778021pt;mso-position-horizontal-relative:page;mso-position-vertical-relative:paragraph;z-index:-4404" type="#_x0000_t75">
            <v:imagedata r:id="rId26" o:title=""/>
          </v:shape>
        </w:pict>
      </w:r>
      <w:r>
        <w:rPr>
          <w:rFonts w:ascii="Calibri" w:hAnsi="Calibri" w:cs="Calibri" w:eastAsia="Calibri"/>
          <w:sz w:val="24"/>
          <w:szCs w:val="24"/>
          <w:color w:val="002060"/>
          <w:spacing w:val="-10"/>
          <w:w w:val="100"/>
          <w:i/>
        </w:rPr>
        <w:t>W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color w:val="002060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w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ill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color w:val="002060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v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color w:val="002060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v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isi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color w:val="002060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l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ad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an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d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g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color w:val="002060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ou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color w:val="002060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ca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n</w:t>
      </w:r>
      <w:r>
        <w:rPr>
          <w:rFonts w:ascii="Calibri" w:hAnsi="Calibri" w:cs="Calibri" w:eastAsia="Calibri"/>
          <w:sz w:val="24"/>
          <w:szCs w:val="24"/>
          <w:color w:val="002060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pa</w:t>
      </w:r>
      <w:r>
        <w:rPr>
          <w:rFonts w:ascii="Calibri" w:hAnsi="Calibri" w:cs="Calibri" w:eastAsia="Calibri"/>
          <w:sz w:val="24"/>
          <w:szCs w:val="24"/>
          <w:color w:val="002060"/>
          <w:spacing w:val="-2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mm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un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y</w:t>
      </w:r>
      <w:r>
        <w:rPr>
          <w:rFonts w:ascii="Calibri" w:hAnsi="Calibri" w:cs="Calibri" w:eastAsia="Calibri"/>
          <w:sz w:val="24"/>
          <w:szCs w:val="24"/>
          <w:color w:val="002060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color w:val="002060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at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color w:val="002060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a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b</w:t>
      </w:r>
      <w:r>
        <w:rPr>
          <w:rFonts w:ascii="Calibri" w:hAnsi="Calibri" w:cs="Calibri" w:eastAsia="Calibri"/>
          <w:sz w:val="24"/>
          <w:szCs w:val="24"/>
          <w:color w:val="002060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color w:val="002060"/>
          <w:spacing w:val="-8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f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color w:val="002060"/>
          <w:spacing w:val="-1"/>
          <w:w w:val="100"/>
          <w:i/>
        </w:rPr>
        <w:t>ur</w:t>
      </w:r>
      <w:r>
        <w:rPr>
          <w:rFonts w:ascii="Calibri" w:hAnsi="Calibri" w:cs="Calibri" w:eastAsia="Calibri"/>
          <w:sz w:val="24"/>
          <w:szCs w:val="24"/>
          <w:color w:val="002060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color w:val="002060"/>
          <w:spacing w:val="0"/>
          <w:w w:val="100"/>
          <w:i/>
        </w:rPr>
        <w:t>.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1340" w:footer="401" w:top="1800" w:bottom="600" w:left="280" w:right="240"/>
          <w:headerReference w:type="default" r:id="rId2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41.354126pt;margin-top:63.393398pt;width:96.591861pt;height:29.937746pt;mso-position-horizontal-relative:page;mso-position-vertical-relative:page;z-index:-4398" coordorigin="8827,1268" coordsize="1932,599">
            <v:shape style="position:absolute;left:8827;top:1268;width:1932;height:599" coordorigin="8827,1268" coordsize="1932,599" path="m8827,1268l10759,1268,10759,1867,8827,1867,8827,1268e" filled="t" fillcolor="#28609A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45.063599pt;margin-top:63.393398pt;width:156.935793pt;height:29.937746pt;mso-position-horizontal-relative:page;mso-position-vertical-relative:page;z-index:-4397" coordorigin="10901,1268" coordsize="3139,599">
            <v:shape style="position:absolute;left:10901;top:1268;width:3139;height:599" coordorigin="10901,1268" coordsize="3139,599" path="m10901,1268l14040,1268,14040,1867,10901,1867,10901,1268e" filled="t" fillcolor="#2D72B5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-261.189941pt;margin-top:464.477661pt;width:278.647063pt;height:68.5pt;mso-position-horizontal-relative:page;mso-position-vertical-relative:page;z-index:-4396" type="#_x0000_t202" filled="f" stroked="f">
            <v:textbox inset="0,0,0,0">
              <w:txbxContent>
                <w:p>
                  <w:pPr>
                    <w:spacing w:before="0" w:after="0" w:line="1370" w:lineRule="exact"/>
                    <w:ind w:right="-245"/>
                    <w:jc w:val="left"/>
                    <w:rPr>
                      <w:rFonts w:ascii="Arial" w:hAnsi="Arial" w:cs="Arial" w:eastAsia="Arial"/>
                      <w:sz w:val="137"/>
                      <w:szCs w:val="137"/>
                    </w:rPr>
                  </w:pPr>
                  <w:rPr/>
                  <w:r>
                    <w:rPr>
                      <w:rFonts w:ascii="Arial" w:hAnsi="Arial" w:cs="Arial" w:eastAsia="Arial"/>
                      <w:sz w:val="137"/>
                      <w:szCs w:val="137"/>
                      <w:color w:val="895E1A"/>
                      <w:spacing w:val="-1305"/>
                      <w:w w:val="599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137"/>
                      <w:szCs w:val="13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328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shape style="position:absolute;margin-left:156.781067pt;margin-top:-358.311157pt;width:382.579895pt;height:373.207092pt;mso-position-horizontal-relative:page;mso-position-vertical-relative:paragraph;z-index:-4401" type="#_x0000_t75">
            <v:imagedata r:id="rId29" o:title=""/>
          </v:shape>
        </w:pict>
      </w:r>
      <w:r>
        <w:rPr/>
        <w:pict>
          <v:shape style="position:absolute;margin-left:565.775146pt;margin-top:10.635573pt;width:145.278107pt;height:48.142014pt;mso-position-horizontal-relative:page;mso-position-vertical-relative:paragraph;z-index:-4400" type="#_x0000_t75">
            <v:imagedata r:id="rId30" o:title=""/>
          </v:shape>
        </w:pict>
      </w:r>
      <w:r>
        <w:rPr>
          <w:rFonts w:ascii="Arial" w:hAnsi="Arial" w:cs="Arial" w:eastAsia="Arial"/>
          <w:sz w:val="25"/>
          <w:szCs w:val="25"/>
          <w:color w:val="F27016"/>
          <w:spacing w:val="0"/>
          <w:w w:val="104"/>
        </w:rPr>
        <w:t>science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0" w:after="0" w:line="277" w:lineRule="exact"/>
        <w:ind w:left="1328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126.031937pt;margin-top:11.404702pt;width:16.605559pt;height:.1pt;mso-position-horizontal-relative:page;mso-position-vertical-relative:paragraph;z-index:-4399" coordorigin="2521,228" coordsize="332,2">
            <v:shape style="position:absolute;left:2521;top:228;width:332;height:2" coordorigin="2521,228" coordsize="332,0" path="m2521,228l2853,228e" filled="f" stroked="t" strokeweight=".851567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7"/>
          <w:szCs w:val="27"/>
          <w:color w:val="F27016"/>
          <w:spacing w:val="0"/>
          <w:w w:val="100"/>
        </w:rPr>
        <w:t>&amp;</w:t>
      </w:r>
      <w:r>
        <w:rPr>
          <w:rFonts w:ascii="Arial" w:hAnsi="Arial" w:cs="Arial" w:eastAsia="Arial"/>
          <w:sz w:val="27"/>
          <w:szCs w:val="27"/>
          <w:color w:val="F27016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27016"/>
          <w:spacing w:val="0"/>
          <w:w w:val="105"/>
        </w:rPr>
        <w:t>technology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40" w:after="0" w:line="240" w:lineRule="auto"/>
        <w:ind w:left="134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Department: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17" w:lineRule="exact"/>
        <w:ind w:left="133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w w:val="91"/>
          <w:position w:val="-3"/>
        </w:rPr>
        <w:t>Scienc</w:t>
      </w:r>
      <w:r>
        <w:rPr>
          <w:rFonts w:ascii="Arial" w:hAnsi="Arial" w:cs="Arial" w:eastAsia="Arial"/>
          <w:sz w:val="15"/>
          <w:szCs w:val="15"/>
          <w:w w:val="92"/>
          <w:position w:val="-3"/>
        </w:rPr>
        <w:t>e</w:t>
      </w:r>
      <w:r>
        <w:rPr>
          <w:rFonts w:ascii="Arial" w:hAnsi="Arial" w:cs="Arial" w:eastAsia="Arial"/>
          <w:sz w:val="15"/>
          <w:szCs w:val="15"/>
          <w:spacing w:val="-28"/>
          <w:w w:val="100"/>
          <w:position w:val="-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3"/>
        </w:rPr>
        <w:t>an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3"/>
        </w:rPr>
        <w:t>d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3"/>
        </w:rPr>
        <w:t>Technology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90" w:lineRule="exact"/>
        <w:ind w:left="1337" w:right="-20"/>
        <w:jc w:val="left"/>
        <w:tabs>
          <w:tab w:pos="71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15"/>
          <w:szCs w:val="15"/>
          <w:w w:val="94"/>
          <w:position w:val="-1"/>
        </w:rPr>
        <w:t>REPUBLI</w:t>
      </w:r>
      <w:r>
        <w:rPr>
          <w:rFonts w:ascii="Arial" w:hAnsi="Arial" w:cs="Arial" w:eastAsia="Arial"/>
          <w:sz w:val="15"/>
          <w:szCs w:val="15"/>
          <w:w w:val="95"/>
          <w:position w:val="-1"/>
        </w:rPr>
        <w:t>C</w:t>
      </w:r>
      <w:r>
        <w:rPr>
          <w:rFonts w:ascii="Arial" w:hAnsi="Arial" w:cs="Arial" w:eastAsia="Arial"/>
          <w:sz w:val="15"/>
          <w:szCs w:val="15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15"/>
          <w:szCs w:val="15"/>
          <w:spacing w:val="-2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3"/>
          <w:position w:val="-1"/>
        </w:rPr>
        <w:t>SOUT</w:t>
      </w:r>
      <w:r>
        <w:rPr>
          <w:rFonts w:ascii="Arial" w:hAnsi="Arial" w:cs="Arial" w:eastAsia="Arial"/>
          <w:sz w:val="15"/>
          <w:szCs w:val="15"/>
          <w:spacing w:val="0"/>
          <w:w w:val="94"/>
          <w:position w:val="-1"/>
        </w:rPr>
        <w:t>H</w:t>
      </w:r>
      <w:r>
        <w:rPr>
          <w:rFonts w:ascii="Arial" w:hAnsi="Arial" w:cs="Arial" w:eastAsia="Arial"/>
          <w:sz w:val="15"/>
          <w:szCs w:val="15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AFRICA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color w:val="898989"/>
          <w:spacing w:val="0"/>
          <w:w w:val="123"/>
          <w:position w:val="1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1340" w:footer="0" w:top="1800" w:bottom="0" w:left="0" w:right="60"/>
          <w:headerReference w:type="default" r:id="rId27"/>
          <w:footerReference w:type="default" r:id="rId28"/>
          <w:pgSz w:w="14400" w:h="10800" w:orient="landscape"/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.000046pt;margin-top:.213135pt;width:719.999954pt;height:98.578644pt;mso-position-horizontal-relative:page;mso-position-vertical-relative:page;z-index:-4395" coordorigin="0,4" coordsize="14400,1972">
            <v:shape style="position:absolute;left:4;top:4;width:14396;height:1381" type="#_x0000_t75">
              <v:imagedata r:id="rId33" o:title=""/>
            </v:shape>
            <v:shape style="position:absolute;left:0;top:1156;width:14400;height:820" type="#_x0000_t75">
              <v:imagedata r:id="rId34" o:title=""/>
            </v:shape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2.343796pt;margin-top:203.599396pt;width:14.0pt;height:56.570706pt;mso-position-horizontal-relative:page;mso-position-vertical-relative:page;z-index:-4392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64" w:lineRule="exact"/>
                    <w:ind w:left="20" w:right="-56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4"/>
                      <w:w w:val="100"/>
                      <w:position w:val="1"/>
                    </w:rPr>
                    <w:t>P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2"/>
                      <w:w w:val="100"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1"/>
                      <w:w w:val="100"/>
                      <w:position w:val="1"/>
                    </w:rPr>
                    <w:t>c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1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1"/>
                      <w:w w:val="100"/>
                      <w:position w:val="1"/>
                    </w:rPr>
                    <w:t>nt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position w:val="1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-3"/>
                      <w:w w:val="100"/>
                      <w:position w:val="1"/>
                    </w:rPr>
                    <w:t>g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position w:val="1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8.678966pt;height:239.04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auto"/>
        <w:ind w:left="4175" w:right="-20"/>
        <w:jc w:val="left"/>
        <w:tabs>
          <w:tab w:pos="462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2060"/>
          <w:spacing w:val="0"/>
          <w:w w:val="100"/>
        </w:rPr>
        <w:t>•</w:t>
        <w:tab/>
      </w:r>
      <w:r>
        <w:rPr>
          <w:rFonts w:ascii="Arial" w:hAnsi="Arial" w:cs="Arial" w:eastAsia="Arial"/>
          <w:sz w:val="36"/>
          <w:szCs w:val="36"/>
          <w:color w:val="002060"/>
          <w:spacing w:val="0"/>
          <w:w w:val="100"/>
        </w:rPr>
      </w:r>
      <w:r>
        <w:rPr>
          <w:rFonts w:ascii="Calibri" w:hAnsi="Calibri" w:cs="Calibri" w:eastAsia="Calibri"/>
          <w:sz w:val="36"/>
          <w:szCs w:val="36"/>
          <w:color w:val="002060"/>
          <w:spacing w:val="-8"/>
          <w:w w:val="100"/>
        </w:rPr>
        <w:t>P</w:t>
      </w:r>
      <w:r>
        <w:rPr>
          <w:rFonts w:ascii="Calibri" w:hAnsi="Calibri" w:cs="Calibri" w:eastAsia="Calibri"/>
          <w:sz w:val="36"/>
          <w:szCs w:val="36"/>
          <w:color w:val="002060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2060"/>
          <w:spacing w:val="-1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</w:rPr>
        <w:t>man</w:t>
      </w:r>
      <w:r>
        <w:rPr>
          <w:rFonts w:ascii="Calibri" w:hAnsi="Calibri" w:cs="Calibri" w:eastAsia="Calibri"/>
          <w:sz w:val="36"/>
          <w:szCs w:val="36"/>
          <w:color w:val="002060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2060"/>
          <w:spacing w:val="-2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002060"/>
          <w:spacing w:val="-8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2060"/>
          <w:spacing w:val="-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</w:rPr>
        <w:t>mp</w:t>
      </w:r>
      <w:r>
        <w:rPr>
          <w:rFonts w:ascii="Calibri" w:hAnsi="Calibri" w:cs="Calibri" w:eastAsia="Calibri"/>
          <w:sz w:val="36"/>
          <w:szCs w:val="36"/>
          <w:color w:val="002060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002060"/>
          <w:spacing w:val="-3"/>
          <w:w w:val="100"/>
        </w:rPr>
        <w:t>o</w:t>
      </w:r>
      <w:r>
        <w:rPr>
          <w:rFonts w:ascii="Calibri" w:hAnsi="Calibri" w:cs="Calibri" w:eastAsia="Calibri"/>
          <w:sz w:val="36"/>
          <w:szCs w:val="36"/>
          <w:color w:val="002060"/>
          <w:spacing w:val="-5"/>
          <w:w w:val="100"/>
        </w:rPr>
        <w:t>y</w:t>
      </w:r>
      <w:r>
        <w:rPr>
          <w:rFonts w:ascii="Calibri" w:hAnsi="Calibri" w:cs="Calibri" w:eastAsia="Calibri"/>
          <w:sz w:val="36"/>
          <w:szCs w:val="36"/>
          <w:color w:val="002060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2060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2060"/>
          <w:spacing w:val="1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</w:rPr>
        <w:t>:</w:t>
      </w:r>
      <w:r>
        <w:rPr>
          <w:rFonts w:ascii="Calibri" w:hAnsi="Calibri" w:cs="Calibri" w:eastAsia="Calibri"/>
          <w:sz w:val="36"/>
          <w:szCs w:val="36"/>
          <w:color w:val="002060"/>
          <w:spacing w:val="-4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</w:rPr>
        <w:t>160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</w:r>
    </w:p>
    <w:p>
      <w:pPr>
        <w:spacing w:before="0" w:after="0" w:line="432" w:lineRule="exact"/>
        <w:ind w:left="4175" w:right="-20"/>
        <w:jc w:val="left"/>
        <w:tabs>
          <w:tab w:pos="462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02060"/>
          <w:spacing w:val="0"/>
          <w:w w:val="100"/>
          <w:position w:val="1"/>
        </w:rPr>
        <w:t>•</w:t>
        <w:tab/>
      </w:r>
      <w:r>
        <w:rPr>
          <w:rFonts w:ascii="Arial" w:hAnsi="Arial" w:cs="Arial" w:eastAsia="Arial"/>
          <w:sz w:val="36"/>
          <w:szCs w:val="36"/>
          <w:color w:val="002060"/>
          <w:spacing w:val="0"/>
          <w:w w:val="100"/>
          <w:position w:val="1"/>
        </w:rPr>
      </w:r>
      <w:r>
        <w:rPr>
          <w:rFonts w:ascii="Calibri" w:hAnsi="Calibri" w:cs="Calibri" w:eastAsia="Calibri"/>
          <w:sz w:val="36"/>
          <w:szCs w:val="36"/>
          <w:color w:val="002060"/>
          <w:spacing w:val="-31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00206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1"/>
        </w:rPr>
        <w:t>mpo</w:t>
      </w:r>
      <w:r>
        <w:rPr>
          <w:rFonts w:ascii="Calibri" w:hAnsi="Calibri" w:cs="Calibri" w:eastAsia="Calibri"/>
          <w:sz w:val="36"/>
          <w:szCs w:val="36"/>
          <w:color w:val="002060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002060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002060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00206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1"/>
        </w:rPr>
        <w:t>mp</w:t>
      </w:r>
      <w:r>
        <w:rPr>
          <w:rFonts w:ascii="Calibri" w:hAnsi="Calibri" w:cs="Calibri" w:eastAsia="Calibri"/>
          <w:sz w:val="36"/>
          <w:szCs w:val="36"/>
          <w:color w:val="002060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002060"/>
          <w:spacing w:val="-3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002060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color w:val="00206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00206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002060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6"/>
          <w:szCs w:val="36"/>
          <w:color w:val="00206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1"/>
        </w:rPr>
        <w:t>23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392" w:lineRule="exact"/>
        <w:ind w:left="4175" w:right="-20"/>
        <w:jc w:val="left"/>
        <w:tabs>
          <w:tab w:pos="4620" w:val="left"/>
        </w:tabs>
        <w:rPr>
          <w:rFonts w:ascii="Calibri" w:hAnsi="Calibri" w:cs="Calibri" w:eastAsia="Calibri"/>
          <w:sz w:val="36"/>
          <w:szCs w:val="36"/>
        </w:rPr>
      </w:pPr>
      <w:rPr/>
      <w:r>
        <w:rPr/>
        <w:pict>
          <v:shape style="position:absolute;margin-left:551.44397pt;margin-top:9.601852pt;width:158.374578pt;height:67.624762pt;mso-position-horizontal-relative:page;mso-position-vertical-relative:paragraph;z-index:-4393" type="#_x0000_t75">
            <v:imagedata r:id="rId36" o:title=""/>
          </v:shape>
        </w:pict>
      </w:r>
      <w:r>
        <w:rPr>
          <w:rFonts w:ascii="Arial" w:hAnsi="Arial" w:cs="Arial" w:eastAsia="Arial"/>
          <w:sz w:val="36"/>
          <w:szCs w:val="36"/>
          <w:color w:val="002060"/>
          <w:spacing w:val="0"/>
          <w:w w:val="100"/>
          <w:position w:val="-2"/>
        </w:rPr>
        <w:t>•</w:t>
        <w:tab/>
      </w:r>
      <w:r>
        <w:rPr>
          <w:rFonts w:ascii="Arial" w:hAnsi="Arial" w:cs="Arial" w:eastAsia="Arial"/>
          <w:sz w:val="36"/>
          <w:szCs w:val="36"/>
          <w:color w:val="002060"/>
          <w:spacing w:val="0"/>
          <w:w w:val="100"/>
          <w:position w:val="-2"/>
        </w:rPr>
      </w:r>
      <w:r>
        <w:rPr>
          <w:rFonts w:ascii="Calibri" w:hAnsi="Calibri" w:cs="Calibri" w:eastAsia="Calibri"/>
          <w:sz w:val="36"/>
          <w:szCs w:val="36"/>
          <w:color w:val="002060"/>
          <w:spacing w:val="1"/>
          <w:w w:val="100"/>
          <w:position w:val="-2"/>
        </w:rPr>
        <w:t>G</w:t>
      </w:r>
      <w:r>
        <w:rPr>
          <w:rFonts w:ascii="Calibri" w:hAnsi="Calibri" w:cs="Calibri" w:eastAsia="Calibri"/>
          <w:sz w:val="36"/>
          <w:szCs w:val="36"/>
          <w:color w:val="002060"/>
          <w:spacing w:val="-8"/>
          <w:w w:val="100"/>
          <w:position w:val="-2"/>
        </w:rPr>
        <w:t>r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-2"/>
        </w:rPr>
        <w:t>and</w:t>
      </w:r>
      <w:r>
        <w:rPr>
          <w:rFonts w:ascii="Calibri" w:hAnsi="Calibri" w:cs="Calibri" w:eastAsia="Calibri"/>
          <w:sz w:val="36"/>
          <w:szCs w:val="36"/>
          <w:color w:val="002060"/>
          <w:spacing w:val="-3"/>
          <w:w w:val="100"/>
          <w:position w:val="-2"/>
        </w:rPr>
        <w:t> </w:t>
      </w:r>
      <w:r>
        <w:rPr>
          <w:rFonts w:ascii="Calibri" w:hAnsi="Calibri" w:cs="Calibri" w:eastAsia="Calibri"/>
          <w:sz w:val="36"/>
          <w:szCs w:val="36"/>
          <w:color w:val="002060"/>
          <w:spacing w:val="-31"/>
          <w:w w:val="100"/>
          <w:position w:val="-2"/>
        </w:rPr>
        <w:t>T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-2"/>
        </w:rPr>
        <w:t>o</w:t>
      </w:r>
      <w:r>
        <w:rPr>
          <w:rFonts w:ascii="Calibri" w:hAnsi="Calibri" w:cs="Calibri" w:eastAsia="Calibri"/>
          <w:sz w:val="36"/>
          <w:szCs w:val="36"/>
          <w:color w:val="002060"/>
          <w:spacing w:val="-5"/>
          <w:w w:val="100"/>
          <w:position w:val="-2"/>
        </w:rPr>
        <w:t>t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-2"/>
        </w:rPr>
        <w:t>a</w:t>
      </w:r>
      <w:r>
        <w:rPr>
          <w:rFonts w:ascii="Calibri" w:hAnsi="Calibri" w:cs="Calibri" w:eastAsia="Calibri"/>
          <w:sz w:val="36"/>
          <w:szCs w:val="36"/>
          <w:color w:val="002060"/>
          <w:spacing w:val="-1"/>
          <w:w w:val="100"/>
          <w:position w:val="-2"/>
        </w:rPr>
        <w:t>l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-2"/>
        </w:rPr>
        <w:t>:</w:t>
      </w:r>
      <w:r>
        <w:rPr>
          <w:rFonts w:ascii="Calibri" w:hAnsi="Calibri" w:cs="Calibri" w:eastAsia="Calibri"/>
          <w:sz w:val="36"/>
          <w:szCs w:val="36"/>
          <w:color w:val="002060"/>
          <w:spacing w:val="3"/>
          <w:w w:val="100"/>
          <w:position w:val="-2"/>
        </w:rPr>
        <w:t> 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-2"/>
        </w:rPr>
        <w:t>183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002" w:lineRule="exact"/>
        <w:ind w:left="119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208.521896pt;margin-top:-82.132034pt;width:260.207pt;height:103.359pt;mso-position-horizontal-relative:page;mso-position-vertical-relative:paragraph;z-index:-4394" coordorigin="4170,-1643" coordsize="5204,2067">
            <v:shape style="position:absolute;left:4170;top:-1643;width:5204;height:2067" coordorigin="4170,-1643" coordsize="5204,2067" path="m4170,-1298l4180,-1381,4209,-1456,4253,-1522,4311,-1576,4381,-1616,4459,-1638,4515,-1643,9030,-1643,9113,-1633,9188,-1604,9254,-1560,9308,-1502,9348,-1432,9370,-1354,9375,-1298,9375,80,9365,163,9336,238,9292,304,9234,358,9164,397,9086,420,9030,425,4515,425,4432,415,4357,386,4291,342,4237,283,4198,214,4175,136,4170,80,4170,-1298xe" filled="f" stroked="t" strokeweight="2pt" strokecolor="#4F81BD">
              <v:path arrowok="t"/>
            </v:shape>
          </v:group>
          <w10:wrap type="none"/>
        </w:pict>
      </w:r>
      <w:r>
        <w:rPr/>
        <w:pict>
          <v:shape style="width:39.092409pt;height:50.349951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15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position w:val="-15"/>
        </w:rPr>
        <w:pict>
          <v:shape style="width:100.777713pt;height:49.778021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14"/>
        </w:rPr>
        <w:t>                                                                            </w:t>
      </w:r>
      <w:r>
        <w:rPr>
          <w:rFonts w:ascii="Calibri" w:hAnsi="Calibri" w:cs="Calibri" w:eastAsia="Calibri"/>
          <w:sz w:val="24"/>
          <w:szCs w:val="24"/>
          <w:color w:val="8A8A8A"/>
          <w:spacing w:val="0"/>
          <w:w w:val="100"/>
          <w:position w:val="-14"/>
        </w:rPr>
        <w:t>4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1340" w:footer="0" w:top="1800" w:bottom="0" w:left="240" w:right="100"/>
          <w:headerReference w:type="default" r:id="rId31"/>
          <w:footerReference w:type="default" r:id="rId32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3" w:after="0" w:line="237" w:lineRule="exact"/>
        <w:ind w:left="395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418.971008pt;margin-top:27.468918pt;width:137.52809pt;height:.1pt;mso-position-horizontal-relative:page;mso-position-vertical-relative:paragraph;z-index:-4387" coordorigin="8379,549" coordsize="2751,2">
            <v:shape style="position:absolute;left:8379;top:549;width:2751;height:2" coordorigin="8379,549" coordsize="2751,0" path="m8379,549l11130,549e" filled="f" stroked="t" strokeweight=".425784pt" strokecolor="#979797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1.910126pt;margin-top:-8.729694pt;width:205.440568pt;height:148.627594pt;mso-position-horizontal-relative:page;mso-position-vertical-relative:paragraph;z-index:-438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779" w:hRule="exact"/>
                    </w:trPr>
                    <w:tc>
                      <w:tcPr>
                        <w:tcW w:w="4036" w:type="dxa"/>
                        <w:gridSpan w:val="4"/>
                        <w:tcBorders>
                          <w:top w:val="single" w:sz="10.218808" w:space="0" w:color="939393"/>
                          <w:bottom w:val="nil" w:sz="6" w:space="0" w:color="auto"/>
                          <w:left w:val="single" w:sz="10.218808" w:space="0" w:color="909090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642" w:right="1396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262626"/>
                            <w:spacing w:val="0"/>
                            <w:w w:val="105"/>
                          </w:rPr>
                          <w:t>Coloured</w:t>
                        </w:r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194" w:lineRule="exact"/>
                          <w:ind w:left="79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D3D3D"/>
                            <w:spacing w:val="0"/>
                            <w:w w:val="123"/>
                            <w:position w:val="-1"/>
                          </w:rPr>
                          <w:t>100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1294" w:type="dxa"/>
                        <w:vMerge w:val="restart"/>
                        <w:gridSpan w:val="2"/>
                        <w:tcBorders>
                          <w:top w:val="nil" w:sz="6" w:space="0" w:color="auto"/>
                          <w:left w:val="single" w:sz="10.218808" w:space="0" w:color="909090"/>
                          <w:right w:val="single" w:sz="3.406272" w:space="0" w:color="979797"/>
                        </w:tcBorders>
                      </w:tcPr>
                      <w:p>
                        <w:pPr>
                          <w:spacing w:before="0" w:after="0" w:line="192" w:lineRule="exact"/>
                          <w:ind w:right="136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26"/>
                          </w:rPr>
                          <w:t>80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85" w:lineRule="exact"/>
                          <w:ind w:right="142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23"/>
                          </w:rPr>
                          <w:t>60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79" w:lineRule="exact"/>
                          <w:ind w:right="147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20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81" w:lineRule="exact"/>
                          <w:ind w:right="147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20"/>
                          </w:rPr>
                          <w:t>20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187" w:lineRule="exact"/>
                          <w:ind w:right="150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D3D3D"/>
                            <w:spacing w:val="0"/>
                            <w:w w:val="13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742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3.406272" w:space="0" w:color="97979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79" w:hRule="exact"/>
                    </w:trPr>
                    <w:tc>
                      <w:tcPr>
                        <w:tcW w:w="1294" w:type="dxa"/>
                        <w:vMerge/>
                        <w:gridSpan w:val="2"/>
                        <w:tcBorders>
                          <w:left w:val="single" w:sz="10.218808" w:space="0" w:color="909090"/>
                          <w:right w:val="single" w:sz="3.406272" w:space="0" w:color="97979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742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3.406272" w:space="0" w:color="97979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1294" w:type="dxa"/>
                        <w:vMerge/>
                        <w:gridSpan w:val="2"/>
                        <w:tcBorders>
                          <w:left w:val="single" w:sz="10.218808" w:space="0" w:color="909090"/>
                          <w:right w:val="single" w:sz="3.406272" w:space="0" w:color="97979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742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3.406272" w:space="0" w:color="97979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3" w:hRule="exact"/>
                    </w:trPr>
                    <w:tc>
                      <w:tcPr>
                        <w:tcW w:w="1294" w:type="dxa"/>
                        <w:vMerge/>
                        <w:gridSpan w:val="2"/>
                        <w:tcBorders>
                          <w:left w:val="single" w:sz="10.218808" w:space="0" w:color="909090"/>
                          <w:right w:val="single" w:sz="3.406272" w:space="0" w:color="97979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742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3.406272" w:space="0" w:color="979797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1294" w:type="dxa"/>
                        <w:vMerge/>
                        <w:gridSpan w:val="2"/>
                        <w:tcBorders>
                          <w:bottom w:val="nil" w:sz="6" w:space="0" w:color="auto"/>
                          <w:left w:val="single" w:sz="10.218808" w:space="0" w:color="909090"/>
                          <w:right w:val="single" w:sz="3.406272" w:space="0" w:color="97979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371" w:type="dxa"/>
                        <w:tcBorders>
                          <w:top w:val="nil" w:sz="6" w:space="0" w:color="auto"/>
                          <w:bottom w:val="single" w:sz="3.406272" w:space="0" w:color="838383"/>
                          <w:left w:val="single" w:sz="3.406272" w:space="0" w:color="979797"/>
                          <w:right w:val="single" w:sz="3.406272" w:space="0" w:color="878787"/>
                        </w:tcBorders>
                      </w:tcPr>
                      <w:p>
                        <w:pPr>
                          <w:spacing w:before="34" w:after="0" w:line="240" w:lineRule="auto"/>
                          <w:ind w:left="443" w:right="407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D3D3D"/>
                            <w:spacing w:val="0"/>
                            <w:w w:val="103"/>
                          </w:rPr>
                          <w:t>Male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nil" w:sz="6" w:space="0" w:color="auto"/>
                          <w:bottom w:val="single" w:sz="3.406272" w:space="0" w:color="838383"/>
                          <w:left w:val="single" w:sz="3.406272" w:space="0" w:color="878787"/>
                          <w:right w:val="single" w:sz="3.406272" w:space="0" w:color="9C9C9C"/>
                        </w:tcBorders>
                      </w:tcPr>
                      <w:p>
                        <w:pPr>
                          <w:spacing w:before="34" w:after="0" w:line="240" w:lineRule="auto"/>
                          <w:ind w:left="392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D3D3D"/>
                            <w:spacing w:val="0"/>
                            <w:w w:val="100"/>
                          </w:rPr>
                          <w:t>Female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07" w:hRule="exact"/>
                    </w:trPr>
                    <w:tc>
                      <w:tcPr>
                        <w:tcW w:w="341" w:type="dxa"/>
                        <w:vMerge w:val="restart"/>
                        <w:tcBorders>
                          <w:top w:val="nil" w:sz="6" w:space="0" w:color="auto"/>
                          <w:left w:val="single" w:sz="10.218808" w:space="0" w:color="909090"/>
                          <w:right w:val="single" w:sz="3.406272" w:space="0" w:color="90909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54" w:type="dxa"/>
                        <w:tcBorders>
                          <w:top w:val="single" w:sz="3.406272" w:space="0" w:color="838383"/>
                          <w:bottom w:val="single" w:sz="3.406272" w:space="0" w:color="909090"/>
                          <w:left w:val="single" w:sz="3.406272" w:space="0" w:color="909090"/>
                          <w:right w:val="single" w:sz="3.406272" w:space="0" w:color="979797"/>
                        </w:tcBorders>
                      </w:tcPr>
                      <w:p>
                        <w:pPr>
                          <w:spacing w:before="28" w:after="0" w:line="240" w:lineRule="auto"/>
                          <w:ind w:left="6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80BC"/>
                            <w:spacing w:val="6"/>
                            <w:w w:val="270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11"/>
                          </w:rPr>
                          <w:t>2013-14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3.406272" w:space="0" w:color="838383"/>
                          <w:bottom w:val="single" w:sz="3.406272" w:space="0" w:color="909090"/>
                          <w:left w:val="single" w:sz="3.406272" w:space="0" w:color="979797"/>
                          <w:right w:val="single" w:sz="3.406272" w:space="0" w:color="878787"/>
                        </w:tcBorders>
                      </w:tcPr>
                      <w:p>
                        <w:pPr>
                          <w:spacing w:before="28" w:after="0" w:line="240" w:lineRule="auto"/>
                          <w:ind w:left="605" w:right="56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3D3D3D"/>
                            <w:spacing w:val="0"/>
                            <w:w w:val="113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3.406272" w:space="0" w:color="838383"/>
                          <w:bottom w:val="single" w:sz="3.406272" w:space="0" w:color="909090"/>
                          <w:left w:val="single" w:sz="3.406272" w:space="0" w:color="878787"/>
                          <w:right w:val="single" w:sz="3.406272" w:space="0" w:color="9C9C9C"/>
                        </w:tcBorders>
                      </w:tcPr>
                      <w:p>
                        <w:pPr>
                          <w:spacing w:before="28" w:after="0" w:line="240" w:lineRule="auto"/>
                          <w:ind w:left="605" w:right="55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24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07" w:hRule="exact"/>
                    </w:trPr>
                    <w:tc>
                      <w:tcPr>
                        <w:tcW w:w="341" w:type="dxa"/>
                        <w:vMerge/>
                        <w:tcBorders>
                          <w:left w:val="single" w:sz="10.218808" w:space="0" w:color="909090"/>
                          <w:right w:val="single" w:sz="3.406272" w:space="0" w:color="90909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54" w:type="dxa"/>
                        <w:tcBorders>
                          <w:top w:val="single" w:sz="3.406272" w:space="0" w:color="909090"/>
                          <w:bottom w:val="single" w:sz="3.406272" w:space="0" w:color="979797"/>
                          <w:left w:val="single" w:sz="3.406272" w:space="0" w:color="909090"/>
                          <w:right w:val="single" w:sz="3.406272" w:space="0" w:color="979797"/>
                        </w:tcBorders>
                      </w:tcPr>
                      <w:p>
                        <w:pPr>
                          <w:spacing w:before="28" w:after="0" w:line="240" w:lineRule="auto"/>
                          <w:ind w:left="6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BF524D"/>
                            <w:w w:val="251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BF524D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12"/>
                          </w:rPr>
                          <w:t>2014-15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3.406272" w:space="0" w:color="909090"/>
                          <w:bottom w:val="single" w:sz="3.406272" w:space="0" w:color="979797"/>
                          <w:left w:val="single" w:sz="3.406272" w:space="0" w:color="979797"/>
                          <w:right w:val="single" w:sz="3.406272" w:space="0" w:color="878787"/>
                        </w:tcBorders>
                      </w:tcPr>
                      <w:p>
                        <w:pPr>
                          <w:spacing w:before="36" w:after="0" w:line="240" w:lineRule="auto"/>
                          <w:ind w:left="597" w:right="55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36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3.406272" w:space="0" w:color="909090"/>
                          <w:bottom w:val="single" w:sz="3.406272" w:space="0" w:color="979797"/>
                          <w:left w:val="single" w:sz="3.406272" w:space="0" w:color="878787"/>
                          <w:right w:val="single" w:sz="3.406272" w:space="0" w:color="9C9C9C"/>
                        </w:tcBorders>
                      </w:tcPr>
                      <w:p>
                        <w:pPr>
                          <w:spacing w:before="36" w:after="0" w:line="240" w:lineRule="auto"/>
                          <w:ind w:left="605" w:right="548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36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71" w:hRule="exact"/>
                    </w:trPr>
                    <w:tc>
                      <w:tcPr>
                        <w:tcW w:w="341" w:type="dxa"/>
                        <w:vMerge/>
                        <w:tcBorders>
                          <w:bottom w:val="single" w:sz="3.406272" w:space="0" w:color="909090"/>
                          <w:left w:val="single" w:sz="10.218808" w:space="0" w:color="909090"/>
                          <w:right w:val="single" w:sz="3.406272" w:space="0" w:color="90909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54" w:type="dxa"/>
                        <w:tcBorders>
                          <w:top w:val="single" w:sz="3.406272" w:space="0" w:color="979797"/>
                          <w:bottom w:val="single" w:sz="3.406272" w:space="0" w:color="000000"/>
                          <w:left w:val="single" w:sz="3.406272" w:space="0" w:color="909090"/>
                          <w:right w:val="single" w:sz="3.406272" w:space="0" w:color="979797"/>
                        </w:tcBorders>
                      </w:tcPr>
                      <w:p>
                        <w:pPr>
                          <w:spacing w:before="28" w:after="0" w:line="240" w:lineRule="auto"/>
                          <w:ind w:left="6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9ABA59"/>
                            <w:spacing w:val="6"/>
                            <w:w w:val="270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10"/>
                          </w:rPr>
                          <w:t>2015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-4"/>
                            <w:w w:val="11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62626"/>
                            <w:spacing w:val="0"/>
                            <w:w w:val="118"/>
                          </w:rPr>
                          <w:t>16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3.406272" w:space="0" w:color="979797"/>
                          <w:bottom w:val="single" w:sz="3.406272" w:space="0" w:color="000000"/>
                          <w:left w:val="single" w:sz="3.406272" w:space="0" w:color="979797"/>
                          <w:right w:val="single" w:sz="3.406272" w:space="0" w:color="878787"/>
                        </w:tcBorders>
                      </w:tcPr>
                      <w:p>
                        <w:pPr>
                          <w:spacing w:before="36" w:after="0" w:line="240" w:lineRule="auto"/>
                          <w:ind w:left="597" w:right="55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36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3.406272" w:space="0" w:color="979797"/>
                          <w:bottom w:val="single" w:sz="3.406272" w:space="0" w:color="000000"/>
                          <w:left w:val="single" w:sz="3.406272" w:space="0" w:color="878787"/>
                          <w:right w:val="single" w:sz="3.406272" w:space="0" w:color="9C9C9C"/>
                        </w:tcBorders>
                      </w:tcPr>
                      <w:p>
                        <w:pPr>
                          <w:spacing w:before="36" w:after="0" w:line="240" w:lineRule="auto"/>
                          <w:ind w:left="605" w:right="56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13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06"/>
          <w:position w:val="-1"/>
        </w:rPr>
        <w:t>African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1340" w:footer="0" w:top="1800" w:bottom="0" w:left="0" w:right="60"/>
          <w:headerReference w:type="default" r:id="rId39"/>
          <w:footerReference w:type="default" r:id="rId40"/>
          <w:pgSz w:w="14400" w:h="10800" w:orient="landscape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5" w:lineRule="exact"/>
        <w:ind w:right="-2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23"/>
        </w:rPr>
        <w:t>100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1" w:lineRule="exact"/>
        <w:ind w:right="-17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26"/>
        </w:rPr>
        <w:t>80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5" w:lineRule="exact"/>
        <w:ind w:right="-11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23"/>
        </w:rPr>
        <w:t>60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9" w:lineRule="exact"/>
        <w:ind w:right="-6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20"/>
        </w:rPr>
        <w:t>40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1" w:lineRule="exact"/>
        <w:ind w:right="-6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20"/>
        </w:rPr>
        <w:t>20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7" w:lineRule="exact"/>
        <w:ind w:right="-3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33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14" w:lineRule="exact"/>
        <w:ind w:right="-20"/>
        <w:jc w:val="left"/>
        <w:tabs>
          <w:tab w:pos="126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430.467194pt;margin-top:-4.291004pt;width:45.984625pt;height:.1pt;mso-position-horizontal-relative:page;mso-position-vertical-relative:paragraph;z-index:-4386" coordorigin="8609,-86" coordsize="920,2">
            <v:shape style="position:absolute;left:8609;top:-86;width:920;height:2" coordorigin="8609,-86" coordsize="920,0" path="m8609,-86l9529,-86e" filled="f" stroked="t" strokeweight=".425784pt" strokecolor="#878787">
              <v:path arrowok="t"/>
            </v:shape>
          </v:group>
          <w10:wrap type="none"/>
        </w:pict>
      </w:r>
      <w:r>
        <w:rPr/>
        <w:pict>
          <v:group style="position:absolute;margin-left:499.018341pt;margin-top:-4.291004pt;width:45.984625pt;height:.1pt;mso-position-horizontal-relative:page;mso-position-vertical-relative:paragraph;z-index:-4385" coordorigin="9980,-86" coordsize="920,2">
            <v:shape style="position:absolute;left:9980;top:-86;width:920;height:2" coordorigin="9980,-86" coordsize="920,0" path="m9980,-86l10900,-86e" filled="f" stroked="t" strokeweight=".851567pt" strokecolor="#9C806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505050"/>
          <w:spacing w:val="0"/>
          <w:w w:val="100"/>
          <w:position w:val="-1"/>
        </w:rPr>
        <w:t>Male</w:t>
      </w:r>
      <w:r>
        <w:rPr>
          <w:rFonts w:ascii="Arial" w:hAnsi="Arial" w:cs="Arial" w:eastAsia="Arial"/>
          <w:sz w:val="19"/>
          <w:szCs w:val="19"/>
          <w:color w:val="505050"/>
          <w:spacing w:val="-49"/>
          <w:w w:val="100"/>
          <w:position w:val="-1"/>
        </w:rPr>
        <w:t> </w:t>
      </w:r>
      <w:r>
        <w:rPr>
          <w:rFonts w:ascii="Arial" w:hAnsi="Arial" w:cs="Arial" w:eastAsia="Arial"/>
          <w:sz w:val="19"/>
          <w:szCs w:val="19"/>
          <w:color w:val="50505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9"/>
          <w:szCs w:val="19"/>
          <w:color w:val="505050"/>
          <w:spacing w:val="0"/>
          <w:w w:val="100"/>
          <w:position w:val="-1"/>
        </w:rPr>
      </w:r>
      <w:r>
        <w:rPr>
          <w:rFonts w:ascii="Arial" w:hAnsi="Arial" w:cs="Arial" w:eastAsia="Arial"/>
          <w:sz w:val="19"/>
          <w:szCs w:val="19"/>
          <w:color w:val="3D3D3D"/>
          <w:spacing w:val="0"/>
          <w:w w:val="100"/>
          <w:position w:val="-1"/>
        </w:rPr>
        <w:t>Female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60"/>
          <w:cols w:num="2" w:equalWidth="0">
            <w:col w:w="3339" w:space="613"/>
            <w:col w:w="10388"/>
          </w:cols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06" w:right="-20"/>
        <w:jc w:val="left"/>
        <w:tabs>
          <w:tab w:pos="4060" w:val="left"/>
          <w:tab w:pos="54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F80BC"/>
          <w:w w:val="251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4F80BC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10"/>
        </w:rPr>
        <w:t>2013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7"/>
          <w:w w:val="110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1"/>
          <w:w w:val="18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16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</w:rPr>
        <w:t>69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3"/>
          <w:w w:val="116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8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8" w:after="0" w:line="240" w:lineRule="auto"/>
        <w:ind w:left="2606" w:right="-20"/>
        <w:jc w:val="left"/>
        <w:tabs>
          <w:tab w:pos="4060" w:val="left"/>
          <w:tab w:pos="54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BF524D"/>
          <w:w w:val="251"/>
          <w:position w:val="1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BF524D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15"/>
          <w:position w:val="1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19"/>
          <w:w w:val="115"/>
          <w:position w:val="1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0"/>
          <w:w w:val="181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9"/>
          <w:position w:val="1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3"/>
          <w:w w:val="109"/>
          <w:position w:val="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21"/>
          <w:position w:val="1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  <w:position w:val="0"/>
        </w:rPr>
        <w:t>74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12"/>
          <w:w w:val="126"/>
          <w:position w:val="0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81"/>
          <w:position w:val="0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9" w:after="0" w:line="213" w:lineRule="exact"/>
        <w:ind w:left="2606" w:right="-20"/>
        <w:jc w:val="left"/>
        <w:tabs>
          <w:tab w:pos="4060" w:val="left"/>
          <w:tab w:pos="54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9ABA59"/>
          <w:w w:val="251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9ABA59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15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19"/>
          <w:w w:val="115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1"/>
          <w:w w:val="18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14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13"/>
          <w:w w:val="11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1"/>
          <w:w w:val="18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24"/>
        </w:rPr>
        <w:t>6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  <w:position w:val="-1"/>
        </w:rPr>
        <w:t>69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26"/>
          <w:position w:val="-1"/>
        </w:rPr>
        <w:t>43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37" w:lineRule="exact"/>
        <w:ind w:left="8897" w:right="4761"/>
        <w:jc w:val="center"/>
        <w:rPr>
          <w:rFonts w:ascii="Arial" w:hAnsi="Arial" w:cs="Arial" w:eastAsia="Arial"/>
          <w:sz w:val="21"/>
          <w:szCs w:val="21"/>
        </w:rPr>
      </w:pPr>
      <w:rPr/>
      <w:r>
        <w:rPr/>
        <w:pict>
          <v:group style="position:absolute;margin-left:108.787697pt;margin-top:-170.985214pt;width:212.465997pt;height:150.330979pt;mso-position-horizontal-relative:page;mso-position-vertical-relative:paragraph;z-index:-4391" coordorigin="2176,-3420" coordsize="4249,3007">
            <v:shape style="position:absolute;left:3442;top:-2733;width:2948;height:946" type="#_x0000_t75">
              <v:imagedata r:id="rId41" o:title=""/>
            </v:shape>
            <v:group style="position:absolute;left:6182;top:-1789;width:2;height:1261" coordorigin="6182,-1789" coordsize="2,1261">
              <v:shape style="position:absolute;left:6182;top:-1789;width:2;height:1261" coordorigin="6182,-1789" coordsize="0,1261" path="m6182,-528l6182,-1789e" filled="f" stroked="t" strokeweight=".851567pt" strokecolor="#B8B8B8">
                <v:path arrowok="t"/>
              </v:shape>
            </v:group>
            <v:group style="position:absolute;left:2542;top:-1473;width:2;height:945" coordorigin="2542,-1473" coordsize="2,945">
              <v:shape style="position:absolute;left:2542;top:-1473;width:2;height:945" coordorigin="2542,-1473" coordsize="0,945" path="m2542,-528l2542,-1473e" filled="f" stroked="t" strokeweight=".425784pt" strokecolor="#838383">
                <v:path arrowok="t"/>
              </v:shape>
            </v:group>
            <v:group style="position:absolute;left:2555;top:-532;width:3628;height:2" coordorigin="2555,-532" coordsize="3628,2">
              <v:shape style="position:absolute;left:2555;top:-532;width:3628;height:2" coordorigin="2555,-532" coordsize="3628,0" path="m2555,-532l6182,-532e" filled="f" stroked="t" strokeweight=".425784pt" strokecolor="#BCBCBC">
                <v:path arrowok="t"/>
              </v:shape>
            </v:group>
            <v:group style="position:absolute;left:2189;top:-3394;width:4224;height:2" coordorigin="2189,-3394" coordsize="4224,2">
              <v:shape style="position:absolute;left:2189;top:-3394;width:4224;height:2" coordorigin="2189,-3394" coordsize="4224,0" path="m2189,-3394l6412,-3394e" filled="f" stroked="t" strokeweight="1.277351pt" strokecolor="#939393">
                <v:path arrowok="t"/>
              </v:shape>
            </v:group>
            <v:group style="position:absolute;left:2201;top:-3407;width:2;height:2981" coordorigin="2201,-3407" coordsize="2,2981">
              <v:shape style="position:absolute;left:2201;top:-3407;width:2;height:2981" coordorigin="2201,-3407" coordsize="0,2981" path="m2201,-426l2201,-3407e" filled="f" stroked="t" strokeweight="1.277351pt" strokecolor="#939393">
                <v:path arrowok="t"/>
              </v:shape>
            </v:group>
            <v:group style="position:absolute;left:6400;top:-3407;width:2;height:2981" coordorigin="6400,-3407" coordsize="2,2981">
              <v:shape style="position:absolute;left:6400;top:-3407;width:2;height:2981" coordorigin="6400,-3407" coordsize="0,2981" path="m6400,-426l6400,-3407e" filled="f" stroked="t" strokeweight="1.277351pt" strokecolor="#878787">
                <v:path arrowok="t"/>
              </v:shape>
            </v:group>
            <v:group style="position:absolute;left:4837;top:-1789;width:2;height:1175" coordorigin="4837,-1789" coordsize="2,1175">
              <v:shape style="position:absolute;left:4837;top:-1789;width:2;height:1175" coordorigin="4837,-1789" coordsize="0,1175" path="m4837,-613l4837,-1789e" filled="f" stroked="t" strokeweight=".851567pt" strokecolor="#B8B8B8">
                <v:path arrowok="t"/>
              </v:shape>
            </v:group>
            <v:group style="position:absolute;left:3491;top:-2700;width:2;height:2172" coordorigin="3491,-2700" coordsize="2,2172">
              <v:shape style="position:absolute;left:3491;top:-2700;width:2;height:2172" coordorigin="3491,-2700" coordsize="0,2172" path="m3491,-528l3491,-2700e" filled="f" stroked="t" strokeweight=".851567pt" strokecolor="#B8B8B8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8.361916pt;margin-top:-8.729697pt;width:202.885866pt;height:163.320063pt;mso-position-horizontal-relative:page;mso-position-vertical-relative:paragraph;z-index:-438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698" w:hRule="exact"/>
                    </w:trPr>
                    <w:tc>
                      <w:tcPr>
                        <w:tcW w:w="3981" w:type="dxa"/>
                        <w:gridSpan w:val="4"/>
                        <w:tcBorders>
                          <w:top w:val="single" w:sz="10.218808" w:space="0" w:color="838383"/>
                          <w:bottom w:val="nil" w:sz="6" w:space="0" w:color="auto"/>
                          <w:left w:val="single" w:sz="10.218808" w:space="0" w:color="939393"/>
                          <w:right w:val="nil" w:sz="6" w:space="0" w:color="auto"/>
                        </w:tcBorders>
                      </w:tcPr>
                      <w:p>
                        <w:pPr>
                          <w:spacing w:before="9" w:after="0"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53" w:right="1507"/>
                          <w:jc w:val="center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262626"/>
                            <w:spacing w:val="0"/>
                            <w:w w:val="107"/>
                          </w:rPr>
                          <w:t>Indian</w:t>
                        </w:r>
                        <w:r>
                          <w:rPr>
                            <w:rFonts w:ascii="Arial" w:hAnsi="Arial" w:cs="Arial" w:eastAsia="Arial"/>
                            <w:sz w:val="21"/>
                            <w:szCs w:val="21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06" w:hRule="exact"/>
                    </w:trPr>
                    <w:tc>
                      <w:tcPr>
                        <w:tcW w:w="1290" w:type="dxa"/>
                        <w:vMerge w:val="restart"/>
                        <w:gridSpan w:val="2"/>
                        <w:tcBorders>
                          <w:top w:val="nil" w:sz="6" w:space="0" w:color="auto"/>
                          <w:left w:val="single" w:sz="10.218808" w:space="0" w:color="939393"/>
                          <w:right w:val="single" w:sz="6.812536" w:space="0" w:color="B8B8B8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right="128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26"/>
                          </w:rPr>
                          <w:t>80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1" w:after="0" w:line="240" w:lineRule="auto"/>
                          <w:ind w:right="133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23"/>
                          </w:rPr>
                          <w:t>60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0" w:after="0" w:line="240" w:lineRule="auto"/>
                          <w:ind w:right="139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20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1" w:after="0" w:line="240" w:lineRule="auto"/>
                          <w:ind w:right="139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15"/>
                          </w:rPr>
                          <w:t>20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23" w:after="0" w:line="240" w:lineRule="auto"/>
                          <w:ind w:right="141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33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91" w:type="dxa"/>
                        <w:gridSpan w:val="2"/>
                        <w:tcBorders>
                          <w:top w:val="single" w:sz="3.406272" w:space="0" w:color="A8A8A8"/>
                          <w:bottom w:val="nil" w:sz="6" w:space="0" w:color="auto"/>
                          <w:left w:val="single" w:sz="6.812536" w:space="0" w:color="B8B8B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1290" w:type="dxa"/>
                        <w:vMerge/>
                        <w:gridSpan w:val="2"/>
                        <w:tcBorders>
                          <w:left w:val="single" w:sz="10.218808" w:space="0" w:color="939393"/>
                          <w:right w:val="single" w:sz="6.812536" w:space="0" w:color="B8B8B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91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6.812536" w:space="0" w:color="B8B8B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1290" w:type="dxa"/>
                        <w:vMerge/>
                        <w:gridSpan w:val="2"/>
                        <w:tcBorders>
                          <w:left w:val="single" w:sz="10.218808" w:space="0" w:color="939393"/>
                          <w:right w:val="single" w:sz="6.812536" w:space="0" w:color="B8B8B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91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6.812536" w:space="0" w:color="B8B8B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290" w:type="dxa"/>
                        <w:vMerge/>
                        <w:gridSpan w:val="2"/>
                        <w:tcBorders>
                          <w:left w:val="single" w:sz="10.218808" w:space="0" w:color="939393"/>
                          <w:right w:val="single" w:sz="6.812536" w:space="0" w:color="B8B8B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91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6.812536" w:space="0" w:color="B8B8B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1290" w:type="dxa"/>
                        <w:vMerge/>
                        <w:gridSpan w:val="2"/>
                        <w:tcBorders>
                          <w:left w:val="single" w:sz="10.218808" w:space="0" w:color="939393"/>
                          <w:right w:val="single" w:sz="6.812536" w:space="0" w:color="B8B8B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91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6.812536" w:space="0" w:color="B8B8B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53" w:hRule="exact"/>
                    </w:trPr>
                    <w:tc>
                      <w:tcPr>
                        <w:tcW w:w="1290" w:type="dxa"/>
                        <w:vMerge/>
                        <w:gridSpan w:val="2"/>
                        <w:tcBorders>
                          <w:left w:val="single" w:sz="10.218808" w:space="0" w:color="939393"/>
                          <w:right w:val="single" w:sz="6.812536" w:space="0" w:color="B8B8B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2691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single" w:sz="6.812536" w:space="0" w:color="B8B8B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1290" w:type="dxa"/>
                        <w:vMerge/>
                        <w:gridSpan w:val="2"/>
                        <w:tcBorders>
                          <w:bottom w:val="nil" w:sz="6" w:space="0" w:color="auto"/>
                          <w:left w:val="single" w:sz="10.218808" w:space="0" w:color="939393"/>
                          <w:right w:val="single" w:sz="6.812536" w:space="0" w:color="B8B8B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345" w:type="dxa"/>
                        <w:tcBorders>
                          <w:top w:val="nil" w:sz="6" w:space="0" w:color="auto"/>
                          <w:bottom w:val="single" w:sz="3.406272" w:space="0" w:color="939393"/>
                          <w:left w:val="single" w:sz="6.812536" w:space="0" w:color="B8B8B8"/>
                          <w:right w:val="single" w:sz="6.812536" w:space="0" w:color="BCBCBC"/>
                        </w:tcBorders>
                      </w:tcPr>
                      <w:p>
                        <w:pPr>
                          <w:spacing w:before="0" w:after="0" w:line="211" w:lineRule="exact"/>
                          <w:ind w:left="468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505050"/>
                            <w:spacing w:val="0"/>
                            <w:w w:val="103"/>
                          </w:rPr>
                          <w:t>Male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nil" w:sz="6" w:space="0" w:color="auto"/>
                          <w:bottom w:val="single" w:sz="3.406272" w:space="0" w:color="939393"/>
                          <w:left w:val="single" w:sz="6.812536" w:space="0" w:color="BCBCBC"/>
                          <w:right w:val="single" w:sz="6.812536" w:space="0" w:color="B8B8B8"/>
                        </w:tcBorders>
                      </w:tcPr>
                      <w:p>
                        <w:pPr>
                          <w:spacing w:before="0" w:after="0" w:line="211" w:lineRule="exact"/>
                          <w:ind w:left="383" w:right="-2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3D3D3D"/>
                            <w:spacing w:val="0"/>
                            <w:w w:val="100"/>
                          </w:rPr>
                          <w:t>Female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07" w:hRule="exact"/>
                    </w:trPr>
                    <w:tc>
                      <w:tcPr>
                        <w:tcW w:w="341" w:type="dxa"/>
                        <w:vMerge w:val="restart"/>
                        <w:tcBorders>
                          <w:top w:val="nil" w:sz="6" w:space="0" w:color="auto"/>
                          <w:left w:val="single" w:sz="10.218808" w:space="0" w:color="939393"/>
                          <w:right w:val="single" w:sz="3.406272" w:space="0" w:color="87878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49" w:type="dxa"/>
                        <w:tcBorders>
                          <w:top w:val="single" w:sz="3.406272" w:space="0" w:color="939393"/>
                          <w:bottom w:val="single" w:sz="3.406272" w:space="0" w:color="9C9C9C"/>
                          <w:left w:val="single" w:sz="3.406272" w:space="0" w:color="878787"/>
                          <w:right w:val="single" w:sz="6.812536" w:space="0" w:color="B8B8B8"/>
                        </w:tcBorders>
                      </w:tcPr>
                      <w:p>
                        <w:pPr>
                          <w:spacing w:before="28" w:after="0" w:line="240" w:lineRule="auto"/>
                          <w:ind w:left="6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80BC"/>
                            <w:spacing w:val="0"/>
                            <w:w w:val="251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4F80BC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-19"/>
                            <w:w w:val="1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62626"/>
                            <w:spacing w:val="-11"/>
                            <w:w w:val="18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-19"/>
                            <w:w w:val="13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858585"/>
                            <w:spacing w:val="-7"/>
                            <w:w w:val="13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62626"/>
                            <w:spacing w:val="-16"/>
                            <w:w w:val="16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single" w:sz="3.406272" w:space="0" w:color="939393"/>
                          <w:bottom w:val="single" w:sz="3.406272" w:space="0" w:color="9C9C9C"/>
                          <w:left w:val="single" w:sz="6.812536" w:space="0" w:color="B8B8B8"/>
                          <w:right w:val="single" w:sz="6.812536" w:space="0" w:color="BCBCBC"/>
                        </w:tcBorders>
                      </w:tcPr>
                      <w:p>
                        <w:pPr>
                          <w:spacing w:before="36" w:after="0" w:line="240" w:lineRule="auto"/>
                          <w:ind w:left="580" w:right="5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25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single" w:sz="3.406272" w:space="0" w:color="939393"/>
                          <w:bottom w:val="single" w:sz="3.406272" w:space="0" w:color="9C9C9C"/>
                          <w:left w:val="single" w:sz="6.812536" w:space="0" w:color="BCBCBC"/>
                          <w:right w:val="single" w:sz="6.812536" w:space="0" w:color="B8B8B8"/>
                        </w:tcBorders>
                      </w:tcPr>
                      <w:p>
                        <w:pPr>
                          <w:spacing w:before="36" w:after="0" w:line="240" w:lineRule="auto"/>
                          <w:ind w:left="588" w:right="55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0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341" w:type="dxa"/>
                        <w:vMerge/>
                        <w:tcBorders>
                          <w:left w:val="single" w:sz="10.218808" w:space="0" w:color="939393"/>
                          <w:right w:val="single" w:sz="3.406272" w:space="0" w:color="87878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49" w:type="dxa"/>
                        <w:tcBorders>
                          <w:top w:val="single" w:sz="3.406272" w:space="0" w:color="9C9C9C"/>
                          <w:bottom w:val="single" w:sz="6.812536" w:space="0" w:color="BCBCBC"/>
                          <w:left w:val="single" w:sz="3.406272" w:space="0" w:color="878787"/>
                          <w:right w:val="single" w:sz="6.812536" w:space="0" w:color="B8B8B8"/>
                        </w:tcBorders>
                      </w:tcPr>
                      <w:p>
                        <w:pPr>
                          <w:spacing w:before="28" w:after="0" w:line="240" w:lineRule="auto"/>
                          <w:ind w:left="60" w:right="-4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BF524D"/>
                            <w:spacing w:val="0"/>
                            <w:w w:val="251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BF524D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-19"/>
                            <w:w w:val="1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62626"/>
                            <w:spacing w:val="-10"/>
                            <w:w w:val="18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09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-3"/>
                            <w:w w:val="109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62626"/>
                            <w:spacing w:val="-18"/>
                            <w:w w:val="16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35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single" w:sz="3.406272" w:space="0" w:color="9C9C9C"/>
                          <w:bottom w:val="single" w:sz="6.812536" w:space="0" w:color="BCBCBC"/>
                          <w:left w:val="single" w:sz="6.812536" w:space="0" w:color="B8B8B8"/>
                          <w:right w:val="single" w:sz="6.812536" w:space="0" w:color="BCBCBC"/>
                        </w:tcBorders>
                      </w:tcPr>
                      <w:p>
                        <w:pPr>
                          <w:spacing w:before="36" w:after="0" w:line="240" w:lineRule="auto"/>
                          <w:ind w:left="580" w:right="53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36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single" w:sz="3.406272" w:space="0" w:color="9C9C9C"/>
                          <w:bottom w:val="single" w:sz="6.812536" w:space="0" w:color="BCBCBC"/>
                          <w:left w:val="single" w:sz="6.812536" w:space="0" w:color="BCBCBC"/>
                          <w:right w:val="single" w:sz="6.812536" w:space="0" w:color="B8B8B8"/>
                        </w:tcBorders>
                      </w:tcPr>
                      <w:p>
                        <w:pPr>
                          <w:spacing w:before="36" w:after="0" w:line="240" w:lineRule="auto"/>
                          <w:ind w:left="588" w:right="55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0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49" w:hRule="exact"/>
                    </w:trPr>
                    <w:tc>
                      <w:tcPr>
                        <w:tcW w:w="341" w:type="dxa"/>
                        <w:vMerge/>
                        <w:tcBorders>
                          <w:bottom w:val="single" w:sz="3.406272" w:space="0" w:color="939393"/>
                          <w:left w:val="single" w:sz="10.218808" w:space="0" w:color="939393"/>
                          <w:right w:val="single" w:sz="3.406272" w:space="0" w:color="87878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49" w:type="dxa"/>
                        <w:tcBorders>
                          <w:top w:val="single" w:sz="6.812536" w:space="0" w:color="BCBCBC"/>
                          <w:bottom w:val="single" w:sz="6.812536" w:space="0" w:color="000000"/>
                          <w:left w:val="single" w:sz="3.406272" w:space="0" w:color="878787"/>
                          <w:right w:val="single" w:sz="6.812536" w:space="0" w:color="B8B8B8"/>
                        </w:tcBorders>
                      </w:tcPr>
                      <w:p>
                        <w:pPr>
                          <w:spacing w:before="11" w:after="0" w:line="240" w:lineRule="auto"/>
                          <w:ind w:left="6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9ABA59"/>
                            <w:spacing w:val="0"/>
                            <w:w w:val="251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9ABA59"/>
                            <w:spacing w:val="-2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15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-19"/>
                            <w:w w:val="115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62626"/>
                            <w:spacing w:val="-11"/>
                            <w:w w:val="18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14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-13"/>
                            <w:w w:val="11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262626"/>
                            <w:spacing w:val="-11"/>
                            <w:w w:val="18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24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single" w:sz="6.812536" w:space="0" w:color="BCBCBC"/>
                          <w:bottom w:val="single" w:sz="6.812536" w:space="0" w:color="000000"/>
                          <w:left w:val="single" w:sz="6.812536" w:space="0" w:color="B8B8B8"/>
                          <w:right w:val="single" w:sz="6.812536" w:space="0" w:color="BCBCBC"/>
                        </w:tcBorders>
                      </w:tcPr>
                      <w:p>
                        <w:pPr>
                          <w:spacing w:before="19" w:after="0" w:line="240" w:lineRule="auto"/>
                          <w:ind w:left="580" w:right="549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25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single" w:sz="6.812536" w:space="0" w:color="BCBCBC"/>
                          <w:bottom w:val="single" w:sz="6.812536" w:space="0" w:color="000000"/>
                          <w:left w:val="single" w:sz="6.812536" w:space="0" w:color="BCBCBC"/>
                          <w:right w:val="single" w:sz="6.812536" w:space="0" w:color="B8B8B8"/>
                        </w:tcBorders>
                      </w:tcPr>
                      <w:p>
                        <w:pPr>
                          <w:spacing w:before="19" w:after="0" w:line="240" w:lineRule="auto"/>
                          <w:ind w:left="588" w:right="556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505050"/>
                            <w:spacing w:val="0"/>
                            <w:w w:val="10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68" w:hRule="exact"/>
                    </w:trPr>
                    <w:tc>
                      <w:tcPr>
                        <w:tcW w:w="3981" w:type="dxa"/>
                        <w:gridSpan w:val="4"/>
                        <w:tcBorders>
                          <w:top w:val="single" w:sz="6.812536" w:space="0" w:color="000000"/>
                          <w:bottom w:val="nil" w:sz="6" w:space="0" w:color="auto"/>
                          <w:left w:val="single" w:sz="10.218808" w:space="0" w:color="939393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color w:val="262626"/>
          <w:spacing w:val="0"/>
          <w:w w:val="109"/>
          <w:position w:val="-1"/>
        </w:rPr>
        <w:t>White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0" w:right="6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9"/>
          <w:w w:val="18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17"/>
        </w:rPr>
        <w:t>00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-33" w:right="6065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370.857483pt;margin-top:9.041189pt;width:186.067416pt;height:118.816951pt;mso-position-horizontal-relative:page;mso-position-vertical-relative:paragraph;z-index:-4390" coordorigin="7417,181" coordsize="3721,2376">
            <v:shape style="position:absolute;left:8316;top:614;width:2258;height:741" type="#_x0000_t75">
              <v:imagedata r:id="rId42" o:title=""/>
            </v:shape>
            <v:group style="position:absolute;left:8379;top:585;width:2751;height:2" coordorigin="8379,585" coordsize="2751,2">
              <v:shape style="position:absolute;left:8379;top:585;width:2751;height:2" coordorigin="8379,585" coordsize="2751,0" path="m8379,585l11130,585e" filled="f" stroked="t" strokeweight=".851567pt" strokecolor="#BCBCBC">
                <v:path arrowok="t"/>
              </v:shape>
            </v:group>
            <v:group style="position:absolute;left:8379;top:355;width:2751;height:2" coordorigin="8379,355" coordsize="2751,2">
              <v:shape style="position:absolute;left:8379;top:355;width:2751;height:2" coordorigin="8379,355" coordsize="2751,0" path="m8379,355l11130,355e" filled="f" stroked="t" strokeweight=".851567pt" strokecolor="#BCBCBC">
                <v:path arrowok="t"/>
              </v:shape>
            </v:group>
            <v:group style="position:absolute;left:8384;top:185;width:2;height:2283" coordorigin="8384,185" coordsize="2,2283">
              <v:shape style="position:absolute;left:8384;top:185;width:2;height:2283" coordorigin="8384,185" coordsize="0,2283" path="m8384,2468l8384,185e" filled="f" stroked="t" strokeweight=".425784pt" strokecolor="#979797">
                <v:path arrowok="t"/>
              </v:shape>
            </v:group>
            <v:group style="position:absolute;left:7430;top:1607;width:2;height:945" coordorigin="7430,1607" coordsize="2,945">
              <v:shape style="position:absolute;left:7430;top:1607;width:2;height:945" coordorigin="7430,1607" coordsize="0,945" path="m7430,2553l7430,1607e" filled="f" stroked="t" strokeweight=".425784pt" strokecolor="#939393">
                <v:path arrowok="t"/>
              </v:shape>
            </v:group>
            <v:group style="position:absolute;left:7426;top:2544;width:3704;height:2" coordorigin="7426,2544" coordsize="3704,2">
              <v:shape style="position:absolute;left:7426;top:2544;width:3704;height:2" coordorigin="7426,2544" coordsize="3704,0" path="m7426,2544l11130,2544e" filled="f" stroked="t" strokeweight=".851567pt" strokecolor="#BCBCBC">
                <v:path arrowok="t"/>
              </v:shape>
            </v:group>
            <v:group style="position:absolute;left:11126;top:1301;width:2;height:1252" coordorigin="11126,1301" coordsize="2,1252">
              <v:shape style="position:absolute;left:11126;top:1301;width:2;height:1252" coordorigin="11126,1301" coordsize="0,1252" path="m11126,2553l11126,1301e" filled="f" stroked="t" strokeweight=".425784pt" strokecolor="#9C9C9C">
                <v:path arrowok="t"/>
              </v:shape>
            </v:group>
            <v:group style="position:absolute;left:9755;top:1301;width:2;height:1252" coordorigin="9755,1301" coordsize="2,1252">
              <v:shape style="position:absolute;left:9755;top:1301;width:2;height:1252" coordorigin="9755,1301" coordsize="0,1252" path="m9755,2553l9755,1301e" filled="f" stroked="t" strokeweight=".425784pt" strokecolor="#87878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8.971008pt;margin-top:5.634208pt;width:137.52809pt;height:.1pt;mso-position-horizontal-relative:page;mso-position-vertical-relative:paragraph;z-index:-4388" coordorigin="8379,113" coordsize="2751,2">
            <v:shape style="position:absolute;left:8379;top:113;width:2751;height:2" coordorigin="8379,113" coordsize="2751,0" path="m8379,113l11130,113e" filled="f" stroked="t" strokeweight=".425784pt" strokecolor="#A8A8A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9"/>
          <w:w w:val="18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17"/>
        </w:rPr>
        <w:t>00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3" w:after="0" w:line="240" w:lineRule="auto"/>
        <w:ind w:left="69" w:right="6063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26"/>
        </w:rPr>
        <w:t>80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1" w:after="0" w:line="240" w:lineRule="auto"/>
        <w:ind w:left="69" w:right="6069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23"/>
        </w:rPr>
        <w:t>60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0" w:after="0" w:line="240" w:lineRule="auto"/>
        <w:ind w:left="69" w:right="607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20"/>
        </w:rPr>
        <w:t>40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1" w:after="0" w:line="240" w:lineRule="auto"/>
        <w:ind w:left="77" w:right="6075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15"/>
        </w:rPr>
        <w:t>20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3" w:after="0" w:line="203" w:lineRule="exact"/>
        <w:ind w:left="162" w:right="6077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33"/>
          <w:position w:val="-1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0" w:right="60"/>
          <w:cols w:num="2" w:equalWidth="0">
            <w:col w:w="3334" w:space="4560"/>
            <w:col w:w="6446"/>
          </w:cols>
        </w:sectPr>
      </w:pPr>
      <w:rPr/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92.6922pt;margin-top:63.129726pt;width:209.671021pt;height:31.365968pt;mso-position-horizontal-relative:page;mso-position-vertical-relative:page;z-index:-4383" coordorigin="9854,1263" coordsize="4193,627">
            <v:shape style="position:absolute;left:9854;top:1263;width:4193;height:627" coordorigin="9854,1263" coordsize="4193,627" path="m9854,1263l14047,1263,14047,1890,9854,1890,9854,1263e" filled="t" fillcolor="#2D6EB1" stroked="f">
              <v:path arrowok="t"/>
              <v:fill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35" w:after="0" w:line="240" w:lineRule="auto"/>
        <w:ind w:left="7494" w:right="-20"/>
        <w:jc w:val="left"/>
        <w:tabs>
          <w:tab w:pos="8960" w:val="left"/>
          <w:tab w:pos="103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F80BC"/>
          <w:w w:val="251"/>
          <w:position w:val="1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4F80BC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18"/>
          <w:position w:val="1"/>
        </w:rPr>
        <w:t>201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33"/>
          <w:w w:val="118"/>
          <w:position w:val="1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858585"/>
          <w:spacing w:val="-8"/>
          <w:w w:val="118"/>
          <w:position w:val="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18"/>
          <w:position w:val="1"/>
        </w:rPr>
        <w:t>14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-52"/>
          <w:w w:val="118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  <w:position w:val="0"/>
        </w:rPr>
        <w:t>33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24"/>
          <w:position w:val="0"/>
        </w:rPr>
        <w:t>19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9" w:after="0" w:line="240" w:lineRule="auto"/>
        <w:ind w:left="7494" w:right="-20"/>
        <w:jc w:val="left"/>
        <w:tabs>
          <w:tab w:pos="8960" w:val="left"/>
          <w:tab w:pos="103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BF524D"/>
          <w:spacing w:val="6"/>
          <w:w w:val="270"/>
          <w:position w:val="1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12"/>
          <w:position w:val="1"/>
        </w:rPr>
        <w:t>2014-15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  <w:position w:val="0"/>
        </w:rPr>
        <w:t>33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30"/>
          <w:position w:val="0"/>
        </w:rPr>
        <w:t>13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89" w:after="0" w:line="213" w:lineRule="exact"/>
        <w:ind w:left="7494" w:right="-20"/>
        <w:jc w:val="left"/>
        <w:tabs>
          <w:tab w:pos="8960" w:val="left"/>
          <w:tab w:pos="103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9ABA59"/>
          <w:spacing w:val="6"/>
          <w:w w:val="270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15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19"/>
          <w:w w:val="115"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11"/>
          <w:w w:val="18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0"/>
          <w:w w:val="114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4"/>
          <w:w w:val="11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18"/>
        </w:rPr>
        <w:t>16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505050"/>
          <w:spacing w:val="-25"/>
          <w:w w:val="147"/>
          <w:position w:val="-1"/>
        </w:rPr>
        <w:t>3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47"/>
          <w:position w:val="-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-36"/>
          <w:w w:val="147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62626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3D3D3D"/>
          <w:spacing w:val="0"/>
          <w:w w:val="147"/>
          <w:position w:val="-1"/>
        </w:rPr>
        <w:t>16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8" w:lineRule="exact"/>
        <w:ind w:left="-5224" w:right="-127"/>
        <w:jc w:val="left"/>
        <w:tabs>
          <w:tab w:pos="11300" w:val="left"/>
        </w:tabs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353.187469pt;margin-top:-172.952301pt;width:215.872266pt;height:163.958739pt;mso-position-horizontal-relative:page;mso-position-vertical-relative:paragraph;z-index:-4389" coordorigin="7064,-3459" coordsize="4317,3279">
            <v:group style="position:absolute;left:7077;top:-3433;width:4292;height:2" coordorigin="7077,-3433" coordsize="4292,2">
              <v:shape style="position:absolute;left:7077;top:-3433;width:4292;height:2" coordorigin="7077,-3433" coordsize="4292,0" path="m7077,-3433l11368,-3433e" filled="f" stroked="t" strokeweight="1.277351pt" strokecolor="#838383">
                <v:path arrowok="t"/>
              </v:shape>
            </v:group>
            <v:group style="position:absolute;left:7089;top:-3446;width:2;height:3254" coordorigin="7089,-3446" coordsize="2,3254">
              <v:shape style="position:absolute;left:7089;top:-3446;width:2;height:3254" coordorigin="7089,-3446" coordsize="0,3254" path="m7089,-193l7089,-3446e" filled="f" stroked="t" strokeweight="1.277351pt" strokecolor="#909090">
                <v:path arrowok="t"/>
              </v:shape>
            </v:group>
            <v:group style="position:absolute;left:11356;top:-3446;width:2;height:3254" coordorigin="11356,-3446" coordsize="2,3254">
              <v:shape style="position:absolute;left:11356;top:-3446;width:2;height:3254" coordorigin="11356,-3446" coordsize="0,3254" path="m11356,-193l11356,-3446e" filled="f" stroked="t" strokeweight="1.277351pt" strokecolor="#87878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37"/>
          <w:szCs w:val="137"/>
          <w:color w:val="895E1A"/>
          <w:spacing w:val="-326"/>
          <w:w w:val="599"/>
          <w:position w:val="-85"/>
        </w:rPr>
        <w:t>I</w:t>
      </w:r>
      <w:r>
        <w:rPr>
          <w:rFonts w:ascii="Arial" w:hAnsi="Arial" w:cs="Arial" w:eastAsia="Arial"/>
          <w:sz w:val="26"/>
          <w:szCs w:val="26"/>
          <w:color w:val="F27016"/>
          <w:spacing w:val="0"/>
          <w:w w:val="91"/>
          <w:b/>
          <w:bCs/>
          <w:position w:val="-3"/>
        </w:rPr>
        <w:t>science</w:t>
      </w:r>
      <w:r>
        <w:rPr>
          <w:rFonts w:ascii="Arial" w:hAnsi="Arial" w:cs="Arial" w:eastAsia="Arial"/>
          <w:sz w:val="26"/>
          <w:szCs w:val="26"/>
          <w:color w:val="F27016"/>
          <w:spacing w:val="0"/>
          <w:w w:val="100"/>
          <w:b/>
          <w:bCs/>
          <w:position w:val="-3"/>
        </w:rPr>
        <w:tab/>
      </w:r>
      <w:r>
        <w:rPr>
          <w:rFonts w:ascii="Arial" w:hAnsi="Arial" w:cs="Arial" w:eastAsia="Arial"/>
          <w:sz w:val="26"/>
          <w:szCs w:val="26"/>
          <w:color w:val="F27016"/>
          <w:spacing w:val="0"/>
          <w:w w:val="100"/>
          <w:b/>
          <w:bCs/>
          <w:position w:val="-3"/>
        </w:rPr>
        <w:pict>
          <v:shape style="width:145.278107pt;height:48.142014pt;mso-position-horizontal-relative:char;mso-position-vertical-relative:line" type="#_x0000_t75">
            <v:imagedata r:id="rId43" o:title=""/>
          </v:shape>
        </w:pic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76" w:lineRule="exact"/>
        <w:ind w:left="1328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v:group style="position:absolute;margin-left:126.031937pt;margin-top:11.365118pt;width:16.605559pt;height:.1pt;mso-position-horizontal-relative:page;mso-position-vertical-relative:paragraph;z-index:-4384" coordorigin="2521,227" coordsize="332,2">
            <v:shape style="position:absolute;left:2521;top:227;width:332;height:2" coordorigin="2521,227" coordsize="332,0" path="m2521,227l2853,227e" filled="f" stroked="t" strokeweight=".851567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7"/>
          <w:szCs w:val="27"/>
          <w:color w:val="F27016"/>
          <w:spacing w:val="0"/>
          <w:w w:val="100"/>
        </w:rPr>
        <w:t>&amp;</w:t>
      </w:r>
      <w:r>
        <w:rPr>
          <w:rFonts w:ascii="Arial" w:hAnsi="Arial" w:cs="Arial" w:eastAsia="Arial"/>
          <w:sz w:val="27"/>
          <w:szCs w:val="27"/>
          <w:color w:val="F27016"/>
          <w:spacing w:val="15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F27016"/>
          <w:spacing w:val="0"/>
          <w:w w:val="100"/>
          <w:b/>
          <w:bCs/>
        </w:rPr>
        <w:t>technology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40" w:after="0" w:line="240" w:lineRule="auto"/>
        <w:ind w:left="134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Department: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17" w:lineRule="exact"/>
        <w:ind w:left="133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w w:val="85"/>
          <w:b/>
          <w:bCs/>
          <w:position w:val="-3"/>
        </w:rPr>
        <w:t>Scienc</w:t>
      </w:r>
      <w:r>
        <w:rPr>
          <w:rFonts w:ascii="Arial" w:hAnsi="Arial" w:cs="Arial" w:eastAsia="Arial"/>
          <w:sz w:val="15"/>
          <w:szCs w:val="15"/>
          <w:w w:val="86"/>
          <w:b/>
          <w:bCs/>
          <w:position w:val="-3"/>
        </w:rPr>
        <w:t>e</w:t>
      </w:r>
      <w:r>
        <w:rPr>
          <w:rFonts w:ascii="Arial" w:hAnsi="Arial" w:cs="Arial" w:eastAsia="Arial"/>
          <w:sz w:val="15"/>
          <w:szCs w:val="15"/>
          <w:spacing w:val="-27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0"/>
          <w:b/>
          <w:bCs/>
          <w:position w:val="-3"/>
        </w:rPr>
        <w:t>and</w:t>
      </w:r>
      <w:r>
        <w:rPr>
          <w:rFonts w:ascii="Arial" w:hAnsi="Arial" w:cs="Arial" w:eastAsia="Arial"/>
          <w:sz w:val="15"/>
          <w:szCs w:val="15"/>
          <w:spacing w:val="-29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1"/>
          <w:b/>
          <w:bCs/>
          <w:position w:val="-3"/>
        </w:rPr>
        <w:t>Technology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90" w:lineRule="exact"/>
        <w:ind w:left="1337" w:right="-20"/>
        <w:jc w:val="left"/>
        <w:tabs>
          <w:tab w:pos="712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15"/>
          <w:szCs w:val="15"/>
          <w:w w:val="92"/>
          <w:b/>
          <w:bCs/>
          <w:position w:val="-1"/>
        </w:rPr>
        <w:t>REPUBLI</w:t>
      </w:r>
      <w:r>
        <w:rPr>
          <w:rFonts w:ascii="Arial" w:hAnsi="Arial" w:cs="Arial" w:eastAsia="Arial"/>
          <w:sz w:val="15"/>
          <w:szCs w:val="15"/>
          <w:w w:val="93"/>
          <w:b/>
          <w:bCs/>
          <w:position w:val="-1"/>
        </w:rPr>
        <w:t>C</w:t>
      </w:r>
      <w:r>
        <w:rPr>
          <w:rFonts w:ascii="Arial" w:hAnsi="Arial" w:cs="Arial" w:eastAsia="Arial"/>
          <w:sz w:val="15"/>
          <w:szCs w:val="15"/>
          <w:spacing w:val="-2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position w:val="-1"/>
        </w:rPr>
        <w:t>OF</w:t>
      </w:r>
      <w:r>
        <w:rPr>
          <w:rFonts w:ascii="Arial" w:hAnsi="Arial" w:cs="Arial" w:eastAsia="Arial"/>
          <w:sz w:val="15"/>
          <w:szCs w:val="15"/>
          <w:spacing w:val="-2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3"/>
          <w:b/>
          <w:bCs/>
          <w:position w:val="-1"/>
        </w:rPr>
        <w:t>SOUT</w:t>
      </w:r>
      <w:r>
        <w:rPr>
          <w:rFonts w:ascii="Arial" w:hAnsi="Arial" w:cs="Arial" w:eastAsia="Arial"/>
          <w:sz w:val="15"/>
          <w:szCs w:val="15"/>
          <w:spacing w:val="0"/>
          <w:w w:val="94"/>
          <w:b/>
          <w:bCs/>
          <w:position w:val="-1"/>
        </w:rPr>
        <w:t>H</w:t>
      </w:r>
      <w:r>
        <w:rPr>
          <w:rFonts w:ascii="Arial" w:hAnsi="Arial" w:cs="Arial" w:eastAsia="Arial"/>
          <w:sz w:val="15"/>
          <w:szCs w:val="15"/>
          <w:spacing w:val="-2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position w:val="-1"/>
        </w:rPr>
        <w:t>AFRICA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color w:val="999999"/>
          <w:spacing w:val="0"/>
          <w:w w:val="130"/>
          <w:position w:val="1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60"/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4399" w:right="4752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36"/>
          <w:szCs w:val="36"/>
          <w:color w:val="002060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1"/>
        </w:rPr>
        <w:t>po</w:t>
      </w:r>
      <w:r>
        <w:rPr>
          <w:rFonts w:ascii="Calibri" w:hAnsi="Calibri" w:cs="Calibri" w:eastAsia="Calibri"/>
          <w:sz w:val="36"/>
          <w:szCs w:val="36"/>
          <w:color w:val="002060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002060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002060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00206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1"/>
        </w:rPr>
        <w:t>Suppo</w:t>
      </w:r>
      <w:r>
        <w:rPr>
          <w:rFonts w:ascii="Calibri" w:hAnsi="Calibri" w:cs="Calibri" w:eastAsia="Calibri"/>
          <w:sz w:val="36"/>
          <w:szCs w:val="36"/>
          <w:color w:val="002060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002060"/>
          <w:spacing w:val="-1"/>
          <w:w w:val="99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002060"/>
          <w:spacing w:val="-5"/>
          <w:w w:val="99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002060"/>
          <w:spacing w:val="1"/>
          <w:w w:val="99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color w:val="002060"/>
          <w:spacing w:val="-8"/>
          <w:w w:val="99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002060"/>
          <w:spacing w:val="0"/>
          <w:w w:val="99"/>
          <w:position w:val="1"/>
        </w:rPr>
        <w:t>amme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64" w:right="418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808080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808080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6"/>
          <w:szCs w:val="36"/>
          <w:color w:val="80808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6"/>
          <w:szCs w:val="36"/>
          <w:color w:val="80808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80808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nan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80808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6"/>
          <w:szCs w:val="36"/>
          <w:color w:val="80808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SC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6"/>
          <w:szCs w:val="36"/>
          <w:color w:val="80808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&amp;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6"/>
          <w:szCs w:val="36"/>
          <w:color w:val="80808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808080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808080"/>
          <w:spacing w:val="-12"/>
          <w:w w:val="100"/>
          <w:position w:val="1"/>
        </w:rPr>
        <w:t>k</w:t>
      </w:r>
      <w:r>
        <w:rPr>
          <w:rFonts w:ascii="Calibri" w:hAnsi="Calibri" w:cs="Calibri" w:eastAsia="Calibri"/>
          <w:sz w:val="36"/>
          <w:szCs w:val="36"/>
          <w:color w:val="80808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ho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color w:val="80808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80808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color w:val="80808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36"/>
          <w:szCs w:val="36"/>
          <w:color w:val="80808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808080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6"/>
          <w:szCs w:val="36"/>
          <w:color w:val="808080"/>
          <w:spacing w:val="-1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808080"/>
          <w:spacing w:val="2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808080"/>
          <w:spacing w:val="-36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Comm</w:t>
      </w:r>
      <w:r>
        <w:rPr>
          <w:rFonts w:ascii="Calibri" w:hAnsi="Calibri" w:cs="Calibri" w:eastAsia="Calibri"/>
          <w:sz w:val="36"/>
          <w:szCs w:val="36"/>
          <w:color w:val="808080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808080"/>
          <w:spacing w:val="-3"/>
          <w:w w:val="99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808080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99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color w:val="808080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99"/>
          <w:position w:val="1"/>
        </w:rPr>
        <w:t>,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25" w:lineRule="exact"/>
        <w:ind w:left="6033" w:right="6386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808080"/>
          <w:spacing w:val="-9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position w:val="1"/>
        </w:rPr>
        <w:t>ci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99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808080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808080"/>
          <w:spacing w:val="1"/>
          <w:w w:val="99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80808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1340" w:footer="0" w:top="1800" w:bottom="0" w:left="400" w:right="220"/>
          <w:headerReference w:type="default" r:id="rId44"/>
          <w:footerReference w:type="default" r:id="rId45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000046pt;margin-top:.213135pt;width:719.999954pt;height:98.578644pt;mso-position-horizontal-relative:page;mso-position-vertical-relative:page;z-index:-4379" coordorigin="0,4" coordsize="14400,1972">
            <v:shape style="position:absolute;left:4;top:4;width:14396;height:1381" type="#_x0000_t75">
              <v:imagedata r:id="rId46" o:title=""/>
            </v:shape>
            <v:shape style="position:absolute;left:0;top:1156;width:14400;height:820" type="#_x0000_t75">
              <v:imagedata r:id="rId47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4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/>
        <w:pict>
          <v:group style="position:absolute;margin-left:11.520037pt;margin-top:-210.940994pt;width:691.799903pt;height:207.621676pt;mso-position-horizontal-relative:page;mso-position-vertical-relative:paragraph;z-index:-4378" coordorigin="230,-4219" coordsize="13836,4152">
            <v:shape style="position:absolute;left:361;top:-2366;width:3253;height:2300" type="#_x0000_t75">
              <v:imagedata r:id="rId48" o:title=""/>
            </v:shape>
            <v:shape style="position:absolute;left:288;top:-4188;width:13637;height:1841" type="#_x0000_t75">
              <v:imagedata r:id="rId49" o:title=""/>
            </v:shape>
            <v:shape style="position:absolute;left:230;top:-4219;width:13836;height:1754" type="#_x0000_t75">
              <v:imagedata r:id="rId50" o:title=""/>
            </v:shape>
            <v:shape style="position:absolute;left:360;top:-4147;width:13488;height:1692" type="#_x0000_t75">
              <v:imagedata r:id="rId51" o:title=""/>
            </v:shape>
            <v:group style="position:absolute;left:360;top:-4147;width:13488;height:1692" coordorigin="360,-4147" coordsize="13488,1692">
              <v:shape style="position:absolute;left:360;top:-4147;width:13488;height:1692" coordorigin="360,-4147" coordsize="13488,1692" path="m360,-4147l13848,-4147,13848,-2455,360,-2455,360,-4147xe" filled="f" stroked="t" strokeweight=".75pt" strokecolor="#4A7EBB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2"/>
          <w:szCs w:val="32"/>
          <w:color w:val="002060"/>
          <w:spacing w:val="-4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th</w:t>
      </w:r>
      <w:r>
        <w:rPr>
          <w:rFonts w:ascii="Calibri" w:hAnsi="Calibri" w:cs="Calibri" w:eastAsia="Calibri"/>
          <w:sz w:val="32"/>
          <w:szCs w:val="32"/>
          <w:color w:val="002060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-3"/>
          <w:w w:val="100"/>
          <w:b/>
          <w:bCs/>
        </w:rPr>
        <w:t>b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32"/>
          <w:szCs w:val="32"/>
          <w:color w:val="002060"/>
          <w:spacing w:val="2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-5"/>
          <w:w w:val="100"/>
          <w:b/>
          <w:bCs/>
        </w:rPr>
        <w:t>v</w:t>
      </w:r>
      <w:r>
        <w:rPr>
          <w:rFonts w:ascii="Calibri" w:hAnsi="Calibri" w:cs="Calibri" w:eastAsia="Calibri"/>
          <w:sz w:val="32"/>
          <w:szCs w:val="32"/>
          <w:color w:val="00206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4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color w:val="002060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color w:val="002060"/>
          <w:spacing w:val="-8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  <w:position w:val="1"/>
        </w:rPr>
        <w:t>mme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7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</w:rPr>
        <w:t>m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</w:rPr>
        <w:t>g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11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</w:rPr>
        <w:t>c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</w:rPr>
        <w:t>qu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</w:rPr>
        <w:t>s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</w:rPr>
        <w:t>iti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</w:rPr>
        <w:t>on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104" w:right="-91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70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bu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ti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104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70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-18"/>
          <w:w w:val="100"/>
          <w:position w:val="1"/>
        </w:rPr>
        <w:t>V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ue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dd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331" w:right="1282"/>
        <w:jc w:val="center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se</w:t>
      </w:r>
      <w:r>
        <w:rPr>
          <w:rFonts w:ascii="Calibri" w:hAnsi="Calibri" w:cs="Calibri" w:eastAsia="Calibri"/>
          <w:sz w:val="32"/>
          <w:szCs w:val="32"/>
          <w:color w:val="002060"/>
          <w:spacing w:val="2"/>
          <w:w w:val="99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v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99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99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104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70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-18"/>
          <w:w w:val="100"/>
          <w:position w:val="1"/>
        </w:rPr>
        <w:t>V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ue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dd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331" w:right="1170"/>
        <w:jc w:val="center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color w:val="002060"/>
          <w:spacing w:val="-6"/>
          <w:w w:val="99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odu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99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99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5" w:lineRule="exact"/>
        <w:ind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/>
        <w:br w:type="column"/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ac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ci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ce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color w:val="002060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color w:val="002060"/>
          <w:spacing w:val="-8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  <w:position w:val="1"/>
        </w:rPr>
        <w:t>mme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right="-20"/>
        <w:jc w:val="left"/>
        <w:tabs>
          <w:tab w:pos="4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Geo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sp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ce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407" w:right="189"/>
        <w:jc w:val="center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-2"/>
          <w:w w:val="99"/>
          <w:position w:val="1"/>
        </w:rPr>
        <w:t>b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se</w:t>
      </w:r>
      <w:r>
        <w:rPr>
          <w:rFonts w:ascii="Calibri" w:hAnsi="Calibri" w:cs="Calibri" w:eastAsia="Calibri"/>
          <w:sz w:val="32"/>
          <w:szCs w:val="32"/>
          <w:color w:val="002060"/>
          <w:spacing w:val="2"/>
          <w:w w:val="99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-5"/>
          <w:w w:val="99"/>
          <w:position w:val="1"/>
        </w:rPr>
        <w:t>v</w:t>
      </w:r>
      <w:r>
        <w:rPr>
          <w:rFonts w:ascii="Calibri" w:hAnsi="Calibri" w:cs="Calibri" w:eastAsia="Calibri"/>
          <w:sz w:val="32"/>
          <w:szCs w:val="32"/>
          <w:color w:val="002060"/>
          <w:spacing w:val="-2"/>
          <w:w w:val="99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99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99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ons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right="-20"/>
        <w:jc w:val="left"/>
        <w:tabs>
          <w:tab w:pos="4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Sp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color w:val="002060"/>
          <w:spacing w:val="-5"/>
          <w:w w:val="100"/>
          <w:position w:val="1"/>
        </w:rPr>
        <w:t>h</w:t>
      </w:r>
      <w:r>
        <w:rPr>
          <w:rFonts w:ascii="Calibri" w:hAnsi="Calibri" w:cs="Calibri" w:eastAsia="Calibri"/>
          <w:sz w:val="32"/>
          <w:szCs w:val="32"/>
          <w:color w:val="002060"/>
          <w:spacing w:val="-3"/>
          <w:w w:val="100"/>
          <w:position w:val="1"/>
        </w:rPr>
        <w:t>y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cs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right="-91"/>
        <w:jc w:val="left"/>
        <w:tabs>
          <w:tab w:pos="4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Sp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-3"/>
          <w:w w:val="100"/>
          <w:position w:val="1"/>
        </w:rPr>
        <w:t>w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her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right="-20"/>
        <w:jc w:val="left"/>
        <w:tabs>
          <w:tab w:pos="4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EM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407" w:right="199"/>
        <w:jc w:val="center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002060"/>
          <w:spacing w:val="-1"/>
          <w:w w:val="99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99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hno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99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99"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99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81" w:after="0" w:line="240" w:lineRule="auto"/>
        <w:ind w:left="2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/>
        <w:pict>
          <v:shape style="width:142.123211pt;height:134.88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8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left="58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/>
        <w:pict>
          <v:shape style="position:absolute;margin-left:179.804993pt;margin-top:5.019818pt;width:180.216624pt;height:147.18pt;mso-position-horizontal-relative:page;mso-position-vertical-relative:paragraph;z-index:-4377" type="#_x0000_t75">
            <v:imagedata r:id="rId53" o:title=""/>
          </v:shape>
        </w:pic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color w:val="002060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color w:val="002060"/>
          <w:spacing w:val="-8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  <w:position w:val="1"/>
        </w:rPr>
        <w:t>mme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581" w:right="-67"/>
        <w:jc w:val="left"/>
        <w:tabs>
          <w:tab w:pos="102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un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32"/>
          <w:szCs w:val="32"/>
          <w:color w:val="002060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supp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581" w:right="-20"/>
        <w:jc w:val="left"/>
        <w:tabs>
          <w:tab w:pos="102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ng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581" w:right="-20"/>
        <w:jc w:val="left"/>
        <w:tabs>
          <w:tab w:pos="102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1032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supp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581" w:right="-20"/>
        <w:jc w:val="left"/>
        <w:tabs>
          <w:tab w:pos="102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rr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36" w:lineRule="exact"/>
        <w:ind w:left="988" w:right="530"/>
        <w:jc w:val="center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002060"/>
          <w:spacing w:val="-1"/>
          <w:w w:val="99"/>
          <w:position w:val="-3"/>
        </w:rPr>
        <w:t>m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-3"/>
        </w:rPr>
        <w:t>on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99"/>
          <w:position w:val="-3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99"/>
          <w:position w:val="-3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-3"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99"/>
          <w:position w:val="-3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99"/>
          <w:position w:val="-3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-3"/>
        </w:rPr>
        <w:t>ng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42" w:lineRule="exact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8A8A8A"/>
          <w:spacing w:val="0"/>
          <w:w w:val="100"/>
          <w:position w:val="-2"/>
        </w:rPr>
        <w:t>6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90" w:lineRule="exact"/>
        <w:ind w:left="581" w:right="-20"/>
        <w:jc w:val="left"/>
        <w:tabs>
          <w:tab w:pos="102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3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3"/>
        </w:rPr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3"/>
        </w:rPr>
        <w:t>Ho</w:t>
      </w:r>
      <w:r>
        <w:rPr>
          <w:rFonts w:ascii="Calibri" w:hAnsi="Calibri" w:cs="Calibri" w:eastAsia="Calibri"/>
          <w:sz w:val="32"/>
          <w:szCs w:val="32"/>
          <w:color w:val="002060"/>
          <w:spacing w:val="-2"/>
          <w:w w:val="100"/>
          <w:position w:val="3"/>
        </w:rPr>
        <w:t>s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3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3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3"/>
        </w:rPr>
        <w:t>ng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color w:val="002060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16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ee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84" w:lineRule="exact"/>
        <w:ind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color w:val="002060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color w:val="002060"/>
          <w:spacing w:val="-8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b/>
          <w:bCs/>
          <w:position w:val="1"/>
        </w:rPr>
        <w:t>mme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right="-20"/>
        <w:jc w:val="left"/>
        <w:tabs>
          <w:tab w:pos="4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color w:val="002060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407" w:right="1074"/>
        <w:jc w:val="center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color w:val="002060"/>
          <w:spacing w:val="-3"/>
          <w:w w:val="99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3"/>
          <w:w w:val="99"/>
          <w:position w:val="1"/>
        </w:rPr>
        <w:t>v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99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op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99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2"/>
          <w:w w:val="99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right="-20"/>
        <w:jc w:val="left"/>
        <w:tabs>
          <w:tab w:pos="4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ndu</w:t>
      </w:r>
      <w:r>
        <w:rPr>
          <w:rFonts w:ascii="Calibri" w:hAnsi="Calibri" w:cs="Calibri" w:eastAsia="Calibri"/>
          <w:sz w:val="32"/>
          <w:szCs w:val="32"/>
          <w:color w:val="002060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2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407" w:right="1074"/>
        <w:jc w:val="center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color w:val="002060"/>
          <w:spacing w:val="-3"/>
          <w:w w:val="99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3"/>
          <w:w w:val="99"/>
          <w:position w:val="1"/>
        </w:rPr>
        <w:t>v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99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op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99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2"/>
          <w:w w:val="99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right="-20"/>
        <w:jc w:val="left"/>
        <w:tabs>
          <w:tab w:pos="4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>•</w:t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00206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002060"/>
          <w:spacing w:val="-28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hno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100"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407" w:right="1074"/>
        <w:jc w:val="center"/>
        <w:rPr>
          <w:rFonts w:ascii="Calibri" w:hAnsi="Calibri" w:cs="Calibri" w:eastAsia="Calibri"/>
          <w:sz w:val="32"/>
          <w:szCs w:val="32"/>
        </w:rPr>
      </w:pPr>
      <w:rPr/>
      <w:r>
        <w:rPr/>
        <w:pict>
          <v:group style="position:absolute;margin-left:554.159973pt;margin-top:42.21431pt;width:123.939027pt;height:150.814880pt;mso-position-horizontal-relative:page;mso-position-vertical-relative:paragraph;z-index:-4380" coordorigin="11083,844" coordsize="2479,3016">
            <v:shape style="position:absolute;left:11083;top:844;width:2342;height:3002" type="#_x0000_t75">
              <v:imagedata r:id="rId54" o:title=""/>
            </v:shape>
            <v:shape style="position:absolute;left:11147;top:873;width:2210;height:2867" type="#_x0000_t75">
              <v:imagedata r:id="rId55" o:title=""/>
            </v:shape>
            <v:shape style="position:absolute;left:11147;top:846;width:2415;height:3015" type="#_x0000_t75">
              <v:imagedata r:id="rId56" o:title=""/>
            </v:shape>
            <w10:wrap type="none"/>
          </v:group>
        </w:pic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color w:val="002060"/>
          <w:spacing w:val="-3"/>
          <w:w w:val="99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3"/>
          <w:w w:val="99"/>
          <w:position w:val="1"/>
        </w:rPr>
        <w:t>v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1"/>
          <w:w w:val="99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op</w:t>
      </w:r>
      <w:r>
        <w:rPr>
          <w:rFonts w:ascii="Calibri" w:hAnsi="Calibri" w:cs="Calibri" w:eastAsia="Calibri"/>
          <w:sz w:val="32"/>
          <w:szCs w:val="32"/>
          <w:color w:val="002060"/>
          <w:spacing w:val="-1"/>
          <w:w w:val="99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color w:val="002060"/>
          <w:spacing w:val="-2"/>
          <w:w w:val="99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color w:val="002060"/>
          <w:spacing w:val="0"/>
          <w:w w:val="99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400" w:right="220"/>
          <w:cols w:num="4" w:equalWidth="0">
            <w:col w:w="2754" w:space="1039"/>
            <w:col w:w="2368" w:space="578"/>
            <w:col w:w="3068" w:space="664"/>
            <w:col w:w="3309"/>
          </w:cols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36.470041pt;height:456.75pt;mso-position-horizontal-relative:char;mso-position-vertical-relative:line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27" w:after="0" w:line="240" w:lineRule="auto"/>
        <w:ind w:left="1342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shape style="position:absolute;margin-left:17.846153pt;margin-top:4.620771pt;width:39.384617pt;height:50.46154pt;mso-position-horizontal-relative:page;mso-position-vertical-relative:paragraph;z-index:-4376" type="#_x0000_t75">
            <v:imagedata r:id="rId60" o:title=""/>
          </v:shape>
        </w:pict>
      </w:r>
      <w:r>
        <w:rPr>
          <w:rFonts w:ascii="Arial" w:hAnsi="Arial" w:cs="Arial" w:eastAsia="Arial"/>
          <w:sz w:val="26"/>
          <w:szCs w:val="26"/>
          <w:color w:val="F27016"/>
          <w:spacing w:val="0"/>
          <w:w w:val="100"/>
        </w:rPr>
        <w:t>science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82" w:lineRule="exact"/>
        <w:ind w:left="1338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7.538452pt;margin-top:13.36508pt;width:292.741321pt;height:27pt;mso-position-horizontal-relative:page;mso-position-vertical-relative:paragraph;z-index:-4375" type="#_x0000_t202" filled="f" stroked="f">
            <v:textbox inset="0,0,0,0">
              <w:txbxContent>
                <w:p>
                  <w:pPr>
                    <w:spacing w:before="0" w:after="0" w:line="540" w:lineRule="exact"/>
                    <w:ind w:right="-121"/>
                    <w:jc w:val="left"/>
                    <w:tabs>
                      <w:tab w:pos="4220" w:val="left"/>
                      <w:tab w:pos="5220" w:val="left"/>
                    </w:tabs>
                    <w:rPr>
                      <w:rFonts w:ascii="Times New Roman" w:hAnsi="Times New Roman" w:cs="Times New Roman" w:eastAsia="Times New Roman"/>
                      <w:sz w:val="54"/>
                      <w:szCs w:val="5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898989"/>
                      <w:spacing w:val="0"/>
                      <w:w w:val="100"/>
                      <w:position w:val="-5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898989"/>
                      <w:spacing w:val="-47"/>
                      <w:w w:val="100"/>
                      <w:position w:val="-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898989"/>
                      <w:spacing w:val="0"/>
                      <w:w w:val="100"/>
                      <w:position w:val="-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2"/>
                      <w:szCs w:val="22"/>
                      <w:color w:val="898989"/>
                      <w:spacing w:val="0"/>
                      <w:w w:val="100"/>
                      <w:position w:val="-5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182A3D"/>
                      <w:spacing w:val="0"/>
                      <w:w w:val="84"/>
                      <w:position w:val="0"/>
                    </w:rPr>
                    <w:t>Ar.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182A3D"/>
                      <w:spacing w:val="-85"/>
                      <w:w w:val="84"/>
                      <w:position w:val="0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464B52"/>
                      <w:spacing w:val="0"/>
                      <w:w w:val="19"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464B52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464B52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182A3D"/>
                      <w:spacing w:val="0"/>
                      <w:w w:val="259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color w:val="F27016"/>
          <w:spacing w:val="0"/>
          <w:w w:val="100"/>
        </w:rPr>
        <w:t>&amp;</w:t>
      </w:r>
      <w:r>
        <w:rPr>
          <w:rFonts w:ascii="Arial" w:hAnsi="Arial" w:cs="Arial" w:eastAsia="Arial"/>
          <w:sz w:val="27"/>
          <w:szCs w:val="27"/>
          <w:color w:val="F27016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27016"/>
          <w:spacing w:val="0"/>
          <w:w w:val="104"/>
        </w:rPr>
        <w:t>technology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1" w:after="0" w:line="240" w:lineRule="auto"/>
        <w:ind w:left="135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3"/>
        </w:rPr>
        <w:t>Department: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0" w:after="0" w:line="240" w:lineRule="auto"/>
        <w:ind w:left="134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</w:rPr>
        <w:t>Scienc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spacing w:val="7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and</w:t>
      </w:r>
      <w:r>
        <w:rPr>
          <w:rFonts w:ascii="Arial" w:hAnsi="Arial" w:cs="Arial" w:eastAsia="Arial"/>
          <w:sz w:val="13"/>
          <w:szCs w:val="13"/>
          <w:spacing w:val="1"/>
          <w:w w:val="10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</w:rPr>
        <w:t>Technology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96" w:lineRule="exact"/>
        <w:ind w:left="134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7"/>
          <w:position w:val="-4"/>
        </w:rPr>
        <w:t>REPUBLI</w:t>
      </w:r>
      <w:r>
        <w:rPr>
          <w:rFonts w:ascii="Arial" w:hAnsi="Arial" w:cs="Arial" w:eastAsia="Arial"/>
          <w:sz w:val="13"/>
          <w:szCs w:val="13"/>
          <w:spacing w:val="0"/>
          <w:w w:val="107"/>
          <w:position w:val="-4"/>
        </w:rPr>
        <w:t>C</w:t>
      </w:r>
      <w:r>
        <w:rPr>
          <w:rFonts w:ascii="Arial" w:hAnsi="Arial" w:cs="Arial" w:eastAsia="Arial"/>
          <w:sz w:val="13"/>
          <w:szCs w:val="13"/>
          <w:spacing w:val="-1"/>
          <w:w w:val="107"/>
          <w:position w:val="-4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4"/>
        </w:rPr>
        <w:t>OF</w:t>
      </w:r>
      <w:r>
        <w:rPr>
          <w:rFonts w:ascii="Arial" w:hAnsi="Arial" w:cs="Arial" w:eastAsia="Arial"/>
          <w:sz w:val="13"/>
          <w:szCs w:val="13"/>
          <w:spacing w:val="9"/>
          <w:w w:val="100"/>
          <w:position w:val="-4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4"/>
        </w:rPr>
        <w:t>SOUT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4"/>
        </w:rPr>
        <w:t>H</w:t>
      </w:r>
      <w:r>
        <w:rPr>
          <w:rFonts w:ascii="Arial" w:hAnsi="Arial" w:cs="Arial" w:eastAsia="Arial"/>
          <w:sz w:val="13"/>
          <w:szCs w:val="13"/>
          <w:spacing w:val="10"/>
          <w:w w:val="100"/>
          <w:position w:val="-4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8"/>
          <w:position w:val="-4"/>
        </w:rPr>
        <w:t>AFRICA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94" w:lineRule="exact"/>
        <w:ind w:right="1585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82A3D"/>
          <w:spacing w:val="0"/>
          <w:w w:val="160"/>
        </w:rPr>
        <w:t>ACE</w:t>
      </w:r>
      <w:r>
        <w:rPr>
          <w:rFonts w:ascii="Times New Roman" w:hAnsi="Times New Roman" w:cs="Times New Roman" w:eastAsia="Times New Roman"/>
          <w:sz w:val="19"/>
          <w:szCs w:val="19"/>
          <w:color w:val="182A3D"/>
          <w:spacing w:val="-20"/>
          <w:w w:val="16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82A3D"/>
          <w:spacing w:val="0"/>
          <w:w w:val="98"/>
        </w:rPr>
        <w:t>AGENCY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0" w:bottom="0" w:left="0" w:right="0"/>
          <w:headerReference w:type="default" r:id="rId57"/>
          <w:footerReference w:type="default" r:id="rId58"/>
          <w:pgSz w:w="14400" w:h="10800" w:orient="landscape"/>
        </w:sectPr>
      </w:pPr>
      <w:rPr/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0pt;margin-top:0pt;width:720pt;height:409.568pt;mso-position-horizontal-relative:page;mso-position-vertical-relative:page;z-index:-4374" coordorigin="0,0" coordsize="14400,8191">
            <v:shape style="position:absolute;left:0;top:0;width:4260;height:8191" type="#_x0000_t75">
              <v:imagedata r:id="rId63" o:title=""/>
            </v:shape>
            <v:shape style="position:absolute;left:4;top:4;width:14396;height:1381" type="#_x0000_t75">
              <v:imagedata r:id="rId64" o:title=""/>
            </v:shape>
            <v:shape style="position:absolute;left:0;top:1156;width:14400;height:820" type="#_x0000_t75">
              <v:imagedata r:id="rId65" o:title=""/>
            </v:shape>
            <v:shape style="position:absolute;left:131;top:4498;width:4005;height:2867" type="#_x0000_t75">
              <v:imagedata r:id="rId66" o:title=""/>
            </v:shape>
            <w10:wrap type="none"/>
          </v:group>
        </w:pict>
      </w:r>
      <w:r>
        <w:rPr>
          <w:sz w:val="28"/>
          <w:szCs w:val="28"/>
        </w:rPr>
      </w:r>
    </w:p>
    <w:p>
      <w:pPr>
        <w:spacing w:before="0" w:after="0" w:line="551" w:lineRule="exact"/>
        <w:ind w:left="7349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ov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an</w:t>
      </w:r>
      <w:r>
        <w:rPr>
          <w:rFonts w:ascii="Arial" w:hAnsi="Arial" w:cs="Arial" w:eastAsia="Arial"/>
          <w:sz w:val="48"/>
          <w:szCs w:val="48"/>
          <w:color w:val="FFFFFF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42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dd</w:t>
      </w:r>
      <w:r>
        <w:rPr>
          <w:rFonts w:ascii="Arial" w:hAnsi="Arial" w:cs="Arial" w:eastAsia="Arial"/>
          <w:sz w:val="32"/>
          <w:szCs w:val="32"/>
          <w:color w:val="558ED5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ng</w:t>
      </w:r>
      <w:r>
        <w:rPr>
          <w:rFonts w:ascii="Arial" w:hAnsi="Arial" w:cs="Arial" w:eastAsia="Arial"/>
          <w:sz w:val="32"/>
          <w:szCs w:val="32"/>
          <w:color w:val="558ED5"/>
          <w:spacing w:val="-1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the</w:t>
      </w:r>
      <w:r>
        <w:rPr>
          <w:rFonts w:ascii="Arial" w:hAnsi="Arial" w:cs="Arial" w:eastAsia="Arial"/>
          <w:sz w:val="32"/>
          <w:szCs w:val="32"/>
          <w:color w:val="558ED5"/>
          <w:spacing w:val="-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u</w:t>
      </w:r>
      <w:r>
        <w:rPr>
          <w:rFonts w:ascii="Arial" w:hAnsi="Arial" w:cs="Arial" w:eastAsia="Arial"/>
          <w:sz w:val="32"/>
          <w:szCs w:val="32"/>
          <w:color w:val="558ED5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ban</w:t>
      </w:r>
      <w:r>
        <w:rPr>
          <w:rFonts w:ascii="Arial" w:hAnsi="Arial" w:cs="Arial" w:eastAsia="Arial"/>
          <w:sz w:val="32"/>
          <w:szCs w:val="32"/>
          <w:color w:val="558ED5"/>
          <w:spacing w:val="-6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hou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ng</w:t>
      </w:r>
      <w:r>
        <w:rPr>
          <w:rFonts w:ascii="Arial" w:hAnsi="Arial" w:cs="Arial" w:eastAsia="Arial"/>
          <w:sz w:val="32"/>
          <w:szCs w:val="32"/>
          <w:color w:val="558ED5"/>
          <w:spacing w:val="-1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ha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enges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4642" w:right="1374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Depa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ent</w:t>
      </w:r>
      <w:r>
        <w:rPr>
          <w:rFonts w:ascii="Arial" w:hAnsi="Arial" w:cs="Arial" w:eastAsia="Arial"/>
          <w:sz w:val="32"/>
          <w:szCs w:val="32"/>
          <w:color w:val="1A548D"/>
          <w:spacing w:val="-1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of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Hu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32"/>
          <w:szCs w:val="32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ett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ents</w:t>
      </w:r>
      <w:r>
        <w:rPr>
          <w:rFonts w:ascii="Arial" w:hAnsi="Arial" w:cs="Arial" w:eastAsia="Arial"/>
          <w:sz w:val="32"/>
          <w:szCs w:val="32"/>
          <w:color w:val="1A548D"/>
          <w:spacing w:val="-1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to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ad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ate</w:t>
      </w:r>
      <w:r>
        <w:rPr>
          <w:rFonts w:ascii="Arial" w:hAnsi="Arial" w:cs="Arial" w:eastAsia="Arial"/>
          <w:sz w:val="32"/>
          <w:szCs w:val="32"/>
          <w:color w:val="1A548D"/>
          <w:spacing w:val="-11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the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ount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es</w:t>
      </w:r>
      <w:r>
        <w:rPr>
          <w:rFonts w:ascii="Arial" w:hAnsi="Arial" w:cs="Arial" w:eastAsia="Arial"/>
          <w:sz w:val="32"/>
          <w:szCs w:val="32"/>
          <w:color w:val="1A548D"/>
          <w:spacing w:val="-1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hou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ng</w:t>
      </w:r>
      <w:r>
        <w:rPr>
          <w:rFonts w:ascii="Arial" w:hAnsi="Arial" w:cs="Arial" w:eastAsia="Arial"/>
          <w:sz w:val="32"/>
          <w:szCs w:val="32"/>
          <w:color w:val="1A548D"/>
          <w:spacing w:val="-1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ba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k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og</w:t>
      </w:r>
      <w:r>
        <w:rPr>
          <w:rFonts w:ascii="Arial" w:hAnsi="Arial" w:cs="Arial" w:eastAsia="Arial"/>
          <w:sz w:val="32"/>
          <w:szCs w:val="32"/>
          <w:color w:val="1A548D"/>
          <w:spacing w:val="-1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32"/>
          <w:szCs w:val="32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1A548D"/>
          <w:spacing w:val="-3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v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ng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ate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te</w:t>
      </w:r>
      <w:r>
        <w:rPr>
          <w:rFonts w:ascii="Arial" w:hAnsi="Arial" w:cs="Arial" w:eastAsia="Arial"/>
          <w:sz w:val="32"/>
          <w:szCs w:val="32"/>
          <w:color w:val="1A548D"/>
          <w:spacing w:val="-1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data</w:t>
      </w:r>
      <w:r>
        <w:rPr>
          <w:rFonts w:ascii="Arial" w:hAnsi="Arial" w:cs="Arial" w:eastAsia="Arial"/>
          <w:sz w:val="32"/>
          <w:szCs w:val="32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th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ough</w:t>
      </w:r>
      <w:r>
        <w:rPr>
          <w:rFonts w:ascii="Arial" w:hAnsi="Arial" w:cs="Arial" w:eastAsia="Arial"/>
          <w:sz w:val="32"/>
          <w:szCs w:val="32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the</w:t>
      </w:r>
      <w:r>
        <w:rPr>
          <w:rFonts w:ascii="Arial" w:hAnsi="Arial" w:cs="Arial" w:eastAsia="Arial"/>
          <w:sz w:val="32"/>
          <w:szCs w:val="32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Hu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32"/>
          <w:szCs w:val="32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ett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ent</w:t>
      </w:r>
      <w:r>
        <w:rPr>
          <w:rFonts w:ascii="Arial" w:hAnsi="Arial" w:cs="Arial" w:eastAsia="Arial"/>
          <w:sz w:val="32"/>
          <w:szCs w:val="32"/>
          <w:color w:val="1A548D"/>
          <w:spacing w:val="-1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La</w:t>
      </w:r>
      <w:r>
        <w:rPr>
          <w:rFonts w:ascii="Arial" w:hAnsi="Arial" w:cs="Arial" w:eastAsia="Arial"/>
          <w:sz w:val="32"/>
          <w:szCs w:val="32"/>
          <w:color w:val="1A548D"/>
          <w:spacing w:val="-4"/>
          <w:w w:val="100"/>
        </w:rPr>
        <w:t>y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for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outh</w:t>
      </w:r>
      <w:r>
        <w:rPr>
          <w:rFonts w:ascii="Arial" w:hAnsi="Arial" w:cs="Arial" w:eastAsia="Arial"/>
          <w:sz w:val="32"/>
          <w:szCs w:val="32"/>
          <w:color w:val="1A548D"/>
          <w:spacing w:val="-25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f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to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enab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A548D"/>
          <w:spacing w:val="-1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DHS</w:t>
      </w:r>
      <w:r>
        <w:rPr>
          <w:rFonts w:ascii="Arial" w:hAnsi="Arial" w:cs="Arial" w:eastAsia="Arial"/>
          <w:sz w:val="32"/>
          <w:szCs w:val="32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to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eet</w:t>
      </w:r>
      <w:r>
        <w:rPr>
          <w:rFonts w:ascii="Arial" w:hAnsi="Arial" w:cs="Arial" w:eastAsia="Arial"/>
          <w:sz w:val="32"/>
          <w:szCs w:val="32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the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goa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.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4913" w:right="1662" w:firstLine="-271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uni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ipal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plan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anage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hu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urban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areas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4913" w:right="1790" w:firstLine="-271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286.799988pt;margin-top:48.678936pt;width:227.279976pt;height:123.719818pt;mso-position-horizontal-relative:page;mso-position-vertical-relative:paragraph;z-index:-4373" coordorigin="5736,974" coordsize="4546,2474">
            <v:shape style="position:absolute;left:6132;top:974;width:4150;height:2225" type="#_x0000_t75">
              <v:imagedata r:id="rId67" o:title=""/>
            </v:shape>
            <v:shape style="position:absolute;left:6132;top:3186;width:3809;height:262" type="#_x0000_t75">
              <v:imagedata r:id="rId68" o:title=""/>
            </v:shape>
            <v:shape style="position:absolute;left:5809;top:1050;width:4397;height:2148" type="#_x0000_t75">
              <v:imagedata r:id="rId69" o:title=""/>
            </v:shape>
            <v:group style="position:absolute;left:5809;top:1050;width:4397;height:2148" coordorigin="5809,1050" coordsize="4397,2148">
              <v:shape style="position:absolute;left:5809;top:1050;width:4397;height:2148" coordorigin="5809,1050" coordsize="4397,2148" path="m5809,1408l5819,1322,5848,1244,5895,1175,5955,1119,6027,1078,6108,1055,6167,1050,9847,1050,9933,1061,10012,1090,10080,1136,10136,1197,10177,1269,10200,1350,10205,1408,10205,2840,10195,2926,10165,3005,10119,3073,10058,3129,9986,3170,9905,3194,9847,3198,6167,3198,6080,3188,6002,3158,5934,3112,5878,3052,5837,2980,5813,2898,5809,2840,5809,1408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3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ool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uppor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ial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planning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elop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poli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ies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hu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aligned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7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1A548D"/>
          <w:spacing w:val="-36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SPL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A,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27" w:lineRule="exact"/>
        <w:ind w:left="6594" w:right="5123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36"/>
          <w:szCs w:val="36"/>
          <w:color w:val="17375E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tri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bu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color w:val="17375E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17375E"/>
          <w:spacing w:val="-3"/>
          <w:w w:val="99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513" w:right="6041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NDP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88" w:lineRule="exact"/>
        <w:ind w:left="6536" w:right="5063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8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&amp;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9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  <w:position w:val="1"/>
        </w:rPr>
        <w:t>M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SF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88" w:lineRule="exact"/>
        <w:ind w:left="6063" w:right="4589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Alle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color w:val="17375E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&amp;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q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ali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  <w:position w:val="1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NumType w:start="8"/>
          <w:pgMar w:header="0" w:footer="217" w:top="980" w:bottom="400" w:left="240" w:right="80"/>
          <w:headerReference w:type="default" r:id="rId61"/>
          <w:footerReference w:type="default" r:id="rId62"/>
          <w:pgSz w:w="14400" w:h="10800" w:orient="landscape"/>
        </w:sectPr>
      </w:pPr>
      <w:rPr/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0pt;margin-top:.000061pt;width:720pt;height:445.999939pt;mso-position-horizontal-relative:page;mso-position-vertical-relative:page;z-index:-4372" coordorigin="0,0" coordsize="14400,8920">
            <v:shape style="position:absolute;left:0;top:0;width:4260;height:8920" type="#_x0000_t75">
              <v:imagedata r:id="rId72" o:title=""/>
            </v:shape>
            <v:shape style="position:absolute;left:4;top:4;width:14396;height:1381" type="#_x0000_t75">
              <v:imagedata r:id="rId73" o:title=""/>
            </v:shape>
            <v:shape style="position:absolute;left:0;top:1156;width:14400;height:820" type="#_x0000_t75">
              <v:imagedata r:id="rId74" o:title=""/>
            </v:shape>
            <v:shape style="position:absolute;left:198;top:2271;width:3872;height:6288" type="#_x0000_t75">
              <v:imagedata r:id="rId75" o:title=""/>
            </v:shape>
            <w10:wrap type="none"/>
          </v:group>
        </w:pict>
      </w:r>
      <w:r>
        <w:rPr>
          <w:sz w:val="28"/>
          <w:szCs w:val="28"/>
        </w:rPr>
      </w:r>
    </w:p>
    <w:p>
      <w:pPr>
        <w:spacing w:before="0" w:after="0" w:line="551" w:lineRule="exact"/>
        <w:ind w:left="8441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nhanc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48"/>
          <w:szCs w:val="48"/>
          <w:color w:val="FFFFFF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Food</w:t>
      </w:r>
      <w:r>
        <w:rPr>
          <w:rFonts w:ascii="Arial" w:hAnsi="Arial" w:cs="Arial" w:eastAsia="Arial"/>
          <w:sz w:val="48"/>
          <w:szCs w:val="48"/>
          <w:color w:val="FFFFFF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ecu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42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on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to</w:t>
      </w:r>
      <w:r>
        <w:rPr>
          <w:rFonts w:ascii="Arial" w:hAnsi="Arial" w:cs="Arial" w:eastAsia="Arial"/>
          <w:sz w:val="32"/>
          <w:szCs w:val="32"/>
          <w:color w:val="558ED5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ng</w:t>
      </w:r>
      <w:r>
        <w:rPr>
          <w:rFonts w:ascii="Arial" w:hAnsi="Arial" w:cs="Arial" w:eastAsia="Arial"/>
          <w:sz w:val="32"/>
          <w:szCs w:val="32"/>
          <w:color w:val="558ED5"/>
          <w:spacing w:val="-15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and</w:t>
      </w:r>
      <w:r>
        <w:rPr>
          <w:rFonts w:ascii="Arial" w:hAnsi="Arial" w:cs="Arial" w:eastAsia="Arial"/>
          <w:sz w:val="32"/>
          <w:szCs w:val="32"/>
          <w:color w:val="558ED5"/>
          <w:spacing w:val="-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anag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ng</w:t>
      </w:r>
      <w:r>
        <w:rPr>
          <w:rFonts w:ascii="Arial" w:hAnsi="Arial" w:cs="Arial" w:eastAsia="Arial"/>
          <w:sz w:val="32"/>
          <w:szCs w:val="32"/>
          <w:color w:val="558ED5"/>
          <w:spacing w:val="-1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our</w:t>
      </w:r>
      <w:r>
        <w:rPr>
          <w:rFonts w:ascii="Arial" w:hAnsi="Arial" w:cs="Arial" w:eastAsia="Arial"/>
          <w:sz w:val="32"/>
          <w:szCs w:val="32"/>
          <w:color w:val="558ED5"/>
          <w:spacing w:val="-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food</w:t>
      </w:r>
      <w:r>
        <w:rPr>
          <w:rFonts w:ascii="Arial" w:hAnsi="Arial" w:cs="Arial" w:eastAsia="Arial"/>
          <w:sz w:val="32"/>
          <w:szCs w:val="32"/>
          <w:color w:val="558ED5"/>
          <w:spacing w:val="-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u</w:t>
      </w:r>
      <w:r>
        <w:rPr>
          <w:rFonts w:ascii="Arial" w:hAnsi="Arial" w:cs="Arial" w:eastAsia="Arial"/>
          <w:sz w:val="32"/>
          <w:szCs w:val="32"/>
          <w:color w:val="558ED5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ty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4642" w:right="1344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Depa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ent</w:t>
      </w:r>
      <w:r>
        <w:rPr>
          <w:rFonts w:ascii="Arial" w:hAnsi="Arial" w:cs="Arial" w:eastAsia="Arial"/>
          <w:sz w:val="32"/>
          <w:szCs w:val="32"/>
          <w:color w:val="1A548D"/>
          <w:spacing w:val="-1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of</w:t>
      </w:r>
      <w:r>
        <w:rPr>
          <w:rFonts w:ascii="Arial" w:hAnsi="Arial" w:cs="Arial" w:eastAsia="Arial"/>
          <w:sz w:val="32"/>
          <w:szCs w:val="32"/>
          <w:color w:val="1A548D"/>
          <w:spacing w:val="-1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g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u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tu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A548D"/>
          <w:spacing w:val="-15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dent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f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ed</w:t>
      </w:r>
      <w:r>
        <w:rPr>
          <w:rFonts w:ascii="Arial" w:hAnsi="Arial" w:cs="Arial" w:eastAsia="Arial"/>
          <w:sz w:val="32"/>
          <w:szCs w:val="32"/>
          <w:color w:val="1A548D"/>
          <w:spacing w:val="-15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v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ous</w:t>
      </w:r>
      <w:r>
        <w:rPr>
          <w:rFonts w:ascii="Arial" w:hAnsi="Arial" w:cs="Arial" w:eastAsia="Arial"/>
          <w:sz w:val="32"/>
          <w:szCs w:val="32"/>
          <w:color w:val="1A548D"/>
          <w:spacing w:val="-11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food</w:t>
      </w:r>
      <w:r>
        <w:rPr>
          <w:rFonts w:ascii="Arial" w:hAnsi="Arial" w:cs="Arial" w:eastAsia="Arial"/>
          <w:sz w:val="32"/>
          <w:szCs w:val="32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u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ty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ha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enges</w:t>
      </w:r>
      <w:r>
        <w:rPr>
          <w:rFonts w:ascii="Arial" w:hAnsi="Arial" w:cs="Arial" w:eastAsia="Arial"/>
          <w:sz w:val="32"/>
          <w:szCs w:val="32"/>
          <w:color w:val="1A548D"/>
          <w:spacing w:val="-19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x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pe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ed</w:t>
      </w:r>
      <w:r>
        <w:rPr>
          <w:rFonts w:ascii="Arial" w:hAnsi="Arial" w:cs="Arial" w:eastAsia="Arial"/>
          <w:sz w:val="32"/>
          <w:szCs w:val="32"/>
          <w:color w:val="1A548D"/>
          <w:spacing w:val="-17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by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l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al</w:t>
      </w:r>
      <w:r>
        <w:rPr>
          <w:rFonts w:ascii="Arial" w:hAnsi="Arial" w:cs="Arial" w:eastAsia="Arial"/>
          <w:sz w:val="32"/>
          <w:szCs w:val="32"/>
          <w:color w:val="1A548D"/>
          <w:spacing w:val="-11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fa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1A548D"/>
          <w:spacing w:val="0"/>
          <w:w w:val="100"/>
        </w:rPr>
        <w:t>.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4913" w:right="1463" w:firstLine="-271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produ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1A548D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bioph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ariables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under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rop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Sou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2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(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4SA)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proje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A548D"/>
          <w:spacing w:val="-1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ribu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near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ield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rop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ondi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ions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ers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anage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rop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heal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ield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ell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land.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4913" w:right="1416" w:firstLine="-271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286.799988pt;margin-top:40.638935pt;width:227.279976pt;height:123.719827pt;mso-position-horizontal-relative:page;mso-position-vertical-relative:paragraph;z-index:-4371" coordorigin="5736,813" coordsize="4546,2474">
            <v:shape style="position:absolute;left:5736;top:849;width:4546;height:2297" type="#_x0000_t75">
              <v:imagedata r:id="rId76" o:title=""/>
            </v:shape>
            <v:shape style="position:absolute;left:6113;top:813;width:4169;height:2224" type="#_x0000_t75">
              <v:imagedata r:id="rId77" o:title=""/>
            </v:shape>
            <v:shape style="position:absolute;left:6113;top:3021;width:3842;height:267" type="#_x0000_t75">
              <v:imagedata r:id="rId78" o:title=""/>
            </v:shape>
            <v:shape style="position:absolute;left:5809;top:890;width:4397;height:2148" type="#_x0000_t75">
              <v:imagedata r:id="rId79" o:title=""/>
            </v:shape>
            <v:group style="position:absolute;left:5809;top:890;width:4397;height:2148" coordorigin="5809,890" coordsize="4397,2148">
              <v:shape style="position:absolute;left:5809;top:890;width:4397;height:2148" coordorigin="5809,890" coordsize="4397,2148" path="m5809,1248l5819,1162,5848,1083,5895,1015,5955,959,6027,918,6108,894,6167,890,9847,890,9933,900,10012,930,10080,976,10136,1036,10177,1108,10200,1190,10205,1248,10205,2680,10195,2766,10165,2844,10119,2913,10058,2969,9986,3009,9905,3033,9847,3038,6167,3038,6080,3027,6002,2998,5934,2951,5878,2891,5837,2819,5813,2738,5809,2680,5809,1248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rought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Ob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ory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1A548D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eloped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ide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ege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hange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uali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ool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27" w:lineRule="exact"/>
        <w:ind w:left="6594" w:right="5123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36"/>
          <w:szCs w:val="36"/>
          <w:color w:val="17375E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tri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bu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color w:val="17375E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17375E"/>
          <w:spacing w:val="-3"/>
          <w:w w:val="99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8" w:lineRule="exact"/>
        <w:ind w:left="6060" w:right="4589" w:firstLine="2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7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SF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Alle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-17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color w:val="17375E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ali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17375E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&amp;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99"/>
        </w:rPr>
        <w:t>y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m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pgNumType w:start="9"/>
          <w:pgMar w:header="0" w:footer="217" w:top="980" w:bottom="400" w:left="240" w:right="80"/>
          <w:headerReference w:type="default" r:id="rId70"/>
          <w:footerReference w:type="default" r:id="rId71"/>
          <w:pgSz w:w="14400" w:h="10800" w:orient="landscape"/>
        </w:sectPr>
      </w:pPr>
      <w:rPr/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.000046pt;margin-top:.213135pt;width:719.999954pt;height:446.47529pt;mso-position-horizontal-relative:page;mso-position-vertical-relative:page;z-index:-4370" coordorigin="0,4" coordsize="14400,8930">
            <v:shape style="position:absolute;left:5;top:14;width:4262;height:8920" type="#_x0000_t75">
              <v:imagedata r:id="rId82" o:title=""/>
            </v:shape>
            <v:shape style="position:absolute;left:4;top:4;width:14396;height:1381" type="#_x0000_t75">
              <v:imagedata r:id="rId83" o:title=""/>
            </v:shape>
            <v:shape style="position:absolute;left:0;top:1156;width:14400;height:820" type="#_x0000_t75">
              <v:imagedata r:id="rId84" o:title=""/>
            </v:shape>
            <v:shape style="position:absolute;left:93;top:3876;width:4079;height:4490" type="#_x0000_t75">
              <v:imagedata r:id="rId85" o:title=""/>
            </v:shape>
            <w10:wrap type="none"/>
          </v:group>
        </w:pict>
      </w:r>
      <w:r>
        <w:rPr>
          <w:sz w:val="28"/>
          <w:szCs w:val="28"/>
        </w:rPr>
      </w:r>
    </w:p>
    <w:p>
      <w:pPr>
        <w:spacing w:before="0" w:after="0" w:line="551" w:lineRule="exact"/>
        <w:ind w:left="736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ov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6"/>
          <w:w w:val="100"/>
          <w:position w:val="-1"/>
        </w:rPr>
        <w:t>W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anage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ent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558ED5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58ED5"/>
          <w:spacing w:val="0"/>
          <w:w w:val="100"/>
        </w:rPr>
        <w:t>oni</w:t>
      </w:r>
      <w:r>
        <w:rPr>
          <w:rFonts w:ascii="Arial" w:hAnsi="Arial" w:cs="Arial" w:eastAsia="Arial"/>
          <w:sz w:val="28"/>
          <w:szCs w:val="28"/>
          <w:color w:val="558ED5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58ED5"/>
          <w:spacing w:val="0"/>
          <w:w w:val="100"/>
        </w:rPr>
        <w:t>oring</w:t>
      </w:r>
      <w:r>
        <w:rPr>
          <w:rFonts w:ascii="Arial" w:hAnsi="Arial" w:cs="Arial" w:eastAsia="Arial"/>
          <w:sz w:val="28"/>
          <w:szCs w:val="28"/>
          <w:color w:val="558ED5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58ED5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558ED5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58ED5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558ED5"/>
          <w:spacing w:val="0"/>
          <w:w w:val="100"/>
        </w:rPr>
        <w:t>anaging</w:t>
      </w:r>
      <w:r>
        <w:rPr>
          <w:rFonts w:ascii="Arial" w:hAnsi="Arial" w:cs="Arial" w:eastAsia="Arial"/>
          <w:sz w:val="28"/>
          <w:szCs w:val="28"/>
          <w:color w:val="558ED5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58ED5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58ED5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58ED5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558ED5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558ED5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558ED5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558ED5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58ED5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558ED5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558ED5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558ED5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558ED5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6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epar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Sani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46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3" w:after="0" w:line="240" w:lineRule="auto"/>
        <w:ind w:left="46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regula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age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plian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ional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4872" w:right="7802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-2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ct.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46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hori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irriga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and,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464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bodies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uni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ipal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4642" w:right="1410"/>
        <w:jc w:val="left"/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286.799988pt;margin-top:80.587021pt;width:227.279976pt;height:123.719968pt;mso-position-horizontal-relative:page;mso-position-vertical-relative:paragraph;z-index:-4369" coordorigin="5736,1612" coordsize="4546,2474">
            <v:shape style="position:absolute;left:5736;top:1650;width:4546;height:2297" type="#_x0000_t75">
              <v:imagedata r:id="rId86" o:title=""/>
            </v:shape>
            <v:shape style="position:absolute;left:6132;top:1612;width:4150;height:2226" type="#_x0000_t75">
              <v:imagedata r:id="rId87" o:title=""/>
            </v:shape>
            <v:shape style="position:absolute;left:6132;top:3825;width:3809;height:261" type="#_x0000_t75">
              <v:imagedata r:id="rId88" o:title=""/>
            </v:shape>
            <v:shape style="position:absolute;left:5809;top:1690;width:4397;height:2148" type="#_x0000_t75">
              <v:imagedata r:id="rId89" o:title=""/>
            </v:shape>
            <v:group style="position:absolute;left:5809;top:1690;width:4397;height:2148" coordorigin="5809,1690" coordsize="4397,2148">
              <v:shape style="position:absolute;left:5809;top:1690;width:4397;height:2148" coordorigin="5809,1690" coordsize="4397,2148" path="m5809,2048l5819,1962,5848,1884,5895,1815,5955,1759,6027,1718,6108,1695,6167,1690,9847,1690,9933,1700,10012,1730,10080,1776,10136,1837,10177,1909,10200,1990,10205,2048,10205,3480,10195,3566,10165,3645,10119,3713,10058,3769,9986,3810,9905,3833,9847,3838,6167,3838,6080,3828,6002,3798,5934,3752,5878,3692,5837,3619,5813,3538,5809,3480,5809,2048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ided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produ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algal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bloom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ell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dam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ree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during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drought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6594" w:right="5103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36"/>
          <w:szCs w:val="36"/>
          <w:color w:val="17375E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tri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bu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color w:val="17375E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17375E"/>
          <w:spacing w:val="-3"/>
          <w:w w:val="99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8" w:lineRule="exact"/>
        <w:ind w:left="6079" w:right="4585" w:firstLine="-1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SF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-4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8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color w:val="17375E"/>
          <w:spacing w:val="-4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lan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Alle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17375E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&amp;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ali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y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pgNumType w:start="10"/>
          <w:pgMar w:header="0" w:footer="346" w:top="980" w:bottom="540" w:left="240" w:right="100"/>
          <w:headerReference w:type="default" r:id="rId80"/>
          <w:footerReference w:type="default" r:id="rId81"/>
          <w:pgSz w:w="14400" w:h="10800" w:orient="landscape"/>
        </w:sectPr>
      </w:pPr>
      <w:rPr/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0pt;margin-top:.000061pt;width:720pt;height:446.314838pt;mso-position-horizontal-relative:page;mso-position-vertical-relative:page;z-index:-4368" coordorigin="0,0" coordsize="14400,8926">
            <v:shape style="position:absolute;left:0;top:0;width:4260;height:8920" type="#_x0000_t75">
              <v:imagedata r:id="rId92" o:title=""/>
            </v:shape>
            <v:shape style="position:absolute;left:4;top:4;width:14396;height:1381" type="#_x0000_t75">
              <v:imagedata r:id="rId93" o:title=""/>
            </v:shape>
            <v:shape style="position:absolute;left:0;top:1156;width:14400;height:820" type="#_x0000_t75">
              <v:imagedata r:id="rId94" o:title=""/>
            </v:shape>
            <v:shape style="position:absolute;left:13;top:3283;width:4233;height:5643" type="#_x0000_t75">
              <v:imagedata r:id="rId95" o:title=""/>
            </v:shape>
            <w10:wrap type="none"/>
          </v:group>
        </w:pict>
      </w:r>
      <w:r>
        <w:rPr/>
        <w:pict>
          <v:shape style="position:absolute;margin-left:66.684608pt;margin-top:469.962494pt;width:100.777713pt;height:49.778021pt;mso-position-horizontal-relative:page;mso-position-vertical-relative:page;z-index:-4367" type="#_x0000_t75">
            <v:imagedata r:id="rId96" o:title=""/>
          </v:shape>
        </w:pict>
      </w:r>
      <w:r>
        <w:rPr/>
        <w:pict>
          <v:shape style="position:absolute;margin-left:17.9625pt;margin-top:469.962494pt;width:39.092409pt;height:50.349951pt;mso-position-horizontal-relative:page;mso-position-vertical-relative:page;z-index:-4366" type="#_x0000_t75">
            <v:imagedata r:id="rId97" o:title=""/>
          </v:shape>
        </w:pict>
      </w:r>
      <w:r>
        <w:rPr/>
        <w:pict>
          <v:group style="position:absolute;margin-left:305.880005pt;margin-top:397.559998pt;width:403.938573pt;height:131.992pt;mso-position-horizontal-relative:page;mso-position-vertical-relative:page;z-index:-4365" coordorigin="6118,7951" coordsize="8079,2640">
            <v:shape style="position:absolute;left:6118;top:8398;width:4982;height:1620" type="#_x0000_t75">
              <v:imagedata r:id="rId98" o:title=""/>
            </v:shape>
            <v:shape style="position:absolute;left:6466;top:7951;width:4342;height:488" type="#_x0000_t75">
              <v:imagedata r:id="rId99" o:title=""/>
            </v:shape>
            <v:shape style="position:absolute;left:6466;top:9908;width:4342;height:661" type="#_x0000_t75">
              <v:imagedata r:id="rId100" o:title=""/>
            </v:shape>
            <v:shape style="position:absolute;left:6191;top:8438;width:4834;height:1472" type="#_x0000_t75">
              <v:imagedata r:id="rId101" o:title=""/>
            </v:shape>
            <v:group style="position:absolute;left:6191;top:8438;width:4834;height:1472" coordorigin="6191,8438" coordsize="4834,1472">
              <v:shape style="position:absolute;left:6191;top:8438;width:4834;height:1472" coordorigin="6191,8438" coordsize="4834,1472" path="m6191,8684l6200,8616,6226,8556,6267,8505,6320,8467,6382,8444,10779,8438,10802,8439,10867,8455,10925,8486,10971,8532,11005,8588,11022,8653,11024,9665,11023,9688,11008,9753,10976,9811,10931,9857,10874,9891,10810,9908,6436,9910,6413,9909,6347,9894,6290,9862,6243,9817,6210,9760,6192,9696,6191,8684xe" filled="f" stroked="t" strokeweight=".75pt" strokecolor="#000000">
                <v:path arrowok="t"/>
              </v:shape>
              <v:shape style="position:absolute;left:11029;top:9239;width:3167;height:1352" type="#_x0000_t75">
                <v:imagedata r:id="rId102" o:title=""/>
              </v:shape>
            </v:group>
            <w10:wrap type="none"/>
          </v:group>
        </w:pict>
      </w:r>
      <w:r>
        <w:rPr>
          <w:sz w:val="28"/>
          <w:szCs w:val="28"/>
        </w:rPr>
      </w:r>
    </w:p>
    <w:p>
      <w:pPr>
        <w:spacing w:before="0" w:after="0" w:line="551" w:lineRule="exact"/>
        <w:ind w:left="657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nsu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48"/>
          <w:szCs w:val="48"/>
          <w:color w:val="FFFFFF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ne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gy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ecu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22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558ED5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ote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ng</w:t>
      </w:r>
      <w:r>
        <w:rPr>
          <w:rFonts w:ascii="Arial" w:hAnsi="Arial" w:cs="Arial" w:eastAsia="Arial"/>
          <w:sz w:val="32"/>
          <w:szCs w:val="32"/>
          <w:color w:val="558ED5"/>
          <w:spacing w:val="-1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the</w:t>
      </w:r>
      <w:r>
        <w:rPr>
          <w:rFonts w:ascii="Arial" w:hAnsi="Arial" w:cs="Arial" w:eastAsia="Arial"/>
          <w:sz w:val="32"/>
          <w:szCs w:val="32"/>
          <w:color w:val="558ED5"/>
          <w:spacing w:val="-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Nat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onal</w:t>
      </w:r>
      <w:r>
        <w:rPr>
          <w:rFonts w:ascii="Arial" w:hAnsi="Arial" w:cs="Arial" w:eastAsia="Arial"/>
          <w:sz w:val="32"/>
          <w:szCs w:val="32"/>
          <w:color w:val="558ED5"/>
          <w:spacing w:val="-1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558ED5"/>
          <w:spacing w:val="-2"/>
          <w:w w:val="100"/>
        </w:rPr>
        <w:t>w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er</w:t>
      </w:r>
      <w:r>
        <w:rPr>
          <w:rFonts w:ascii="Arial" w:hAnsi="Arial" w:cs="Arial" w:eastAsia="Arial"/>
          <w:sz w:val="32"/>
          <w:szCs w:val="32"/>
          <w:color w:val="558ED5"/>
          <w:spacing w:val="-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-1"/>
          <w:w w:val="100"/>
        </w:rPr>
        <w:t>Gr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2822" w:right="1372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‘s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produ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uppor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go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energy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olu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2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Agen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rib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hrough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ollo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ing: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093" w:right="1346" w:firstLine="-271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om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1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ional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grid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lly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har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3093" w:right="1669" w:firstLine="-271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upplied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-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ire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epi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odes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hat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ould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erlines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3093" w:right="1165" w:firstLine="-271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Koeberg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ures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Geo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agne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ally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ndu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urren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(G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),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ould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age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ran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rs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PS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abili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3093" w:right="1287" w:firstLine="-271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eloped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1A548D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1A548D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olar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ind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predi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hus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grid.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5376" w:right="4361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36"/>
          <w:szCs w:val="36"/>
          <w:color w:val="17375E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tri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bu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color w:val="17375E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17375E"/>
          <w:spacing w:val="-3"/>
          <w:w w:val="99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35" w:lineRule="auto"/>
        <w:ind w:left="4592" w:right="3581" w:firstLine="2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7375E"/>
          <w:spacing w:val="-4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4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lan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dd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17375E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ali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17375E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color w:val="17375E"/>
          <w:spacing w:val="-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gh</w:t>
      </w:r>
      <w:r>
        <w:rPr>
          <w:rFonts w:ascii="Calibri" w:hAnsi="Calibri" w:cs="Calibri" w:eastAsia="Calibri"/>
          <w:sz w:val="24"/>
          <w:szCs w:val="24"/>
          <w:color w:val="17375E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ss</w:t>
      </w:r>
      <w:r>
        <w:rPr>
          <w:rFonts w:ascii="Calibri" w:hAnsi="Calibri" w:cs="Calibri" w:eastAsia="Calibri"/>
          <w:sz w:val="24"/>
          <w:szCs w:val="24"/>
          <w:color w:val="17375E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99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99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gy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pgNumType w:start="11"/>
          <w:pgMar w:header="0" w:footer="346" w:top="980" w:bottom="540" w:left="2060" w:right="240"/>
          <w:headerReference w:type="default" r:id="rId90"/>
          <w:footerReference w:type="default" r:id="rId91"/>
          <w:pgSz w:w="14400" w:h="10800" w:orient="landscape"/>
        </w:sectPr>
      </w:pPr>
      <w:rPr/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0pt;margin-top:.000061pt;width:720pt;height:446.024939pt;mso-position-horizontal-relative:page;mso-position-vertical-relative:page;z-index:-4364" coordorigin="0,0" coordsize="14400,8920">
            <v:shape style="position:absolute;left:0;top:0;width:4260;height:8920" type="#_x0000_t75">
              <v:imagedata r:id="rId105" o:title=""/>
            </v:shape>
            <v:shape style="position:absolute;left:4;top:4;width:14396;height:1381" type="#_x0000_t75">
              <v:imagedata r:id="rId106" o:title=""/>
            </v:shape>
            <v:shape style="position:absolute;left:0;top:1156;width:14400;height:820" type="#_x0000_t75">
              <v:imagedata r:id="rId107" o:title=""/>
            </v:shape>
            <v:shape style="position:absolute;left:21;top:3423;width:4240;height:5498" type="#_x0000_t75">
              <v:imagedata r:id="rId108" o:title=""/>
            </v:shape>
            <w10:wrap type="none"/>
          </v:group>
        </w:pict>
      </w:r>
      <w:r>
        <w:rPr/>
        <w:pict>
          <v:shape style="position:absolute;margin-left:66.684608pt;margin-top:469.962494pt;width:100.777713pt;height:49.778021pt;mso-position-horizontal-relative:page;mso-position-vertical-relative:page;z-index:-4363" type="#_x0000_t75">
            <v:imagedata r:id="rId109" o:title=""/>
          </v:shape>
        </w:pict>
      </w:r>
      <w:r>
        <w:rPr/>
        <w:pict>
          <v:shape style="position:absolute;margin-left:17.9625pt;margin-top:469.962494pt;width:39.092409pt;height:50.349951pt;mso-position-horizontal-relative:page;mso-position-vertical-relative:page;z-index:-4362" type="#_x0000_t75">
            <v:imagedata r:id="rId110" o:title=""/>
          </v:shape>
        </w:pict>
      </w:r>
      <w:r>
        <w:rPr/>
        <w:pict>
          <v:shape style="position:absolute;margin-left:552.660278pt;margin-top:470.23999pt;width:158.374722pt;height:67.624728pt;mso-position-horizontal-relative:page;mso-position-vertical-relative:page;z-index:-4360" type="#_x0000_t75">
            <v:imagedata r:id="rId111" o:title=""/>
          </v:shape>
        </w:pict>
      </w:r>
      <w:r>
        <w:rPr>
          <w:sz w:val="28"/>
          <w:szCs w:val="28"/>
        </w:rPr>
      </w:r>
    </w:p>
    <w:p>
      <w:pPr>
        <w:spacing w:before="0" w:after="0" w:line="551" w:lineRule="exact"/>
        <w:ind w:left="3897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nsu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48"/>
          <w:szCs w:val="48"/>
          <w:color w:val="FFFFFF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onal</w:t>
      </w:r>
      <w:r>
        <w:rPr>
          <w:rFonts w:ascii="Arial" w:hAnsi="Arial" w:cs="Arial" w:eastAsia="Arial"/>
          <w:sz w:val="48"/>
          <w:szCs w:val="48"/>
          <w:color w:val="FFFFFF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ecu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48"/>
          <w:szCs w:val="48"/>
          <w:color w:val="FFFFFF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and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22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M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on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to</w:t>
      </w:r>
      <w:r>
        <w:rPr>
          <w:rFonts w:ascii="Arial" w:hAnsi="Arial" w:cs="Arial" w:eastAsia="Arial"/>
          <w:sz w:val="32"/>
          <w:szCs w:val="32"/>
          <w:color w:val="558ED5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ng</w:t>
      </w:r>
      <w:r>
        <w:rPr>
          <w:rFonts w:ascii="Arial" w:hAnsi="Arial" w:cs="Arial" w:eastAsia="Arial"/>
          <w:sz w:val="32"/>
          <w:szCs w:val="32"/>
          <w:color w:val="558ED5"/>
          <w:spacing w:val="-15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Land,</w:t>
      </w:r>
      <w:r>
        <w:rPr>
          <w:rFonts w:ascii="Arial" w:hAnsi="Arial" w:cs="Arial" w:eastAsia="Arial"/>
          <w:sz w:val="32"/>
          <w:szCs w:val="32"/>
          <w:color w:val="558ED5"/>
          <w:spacing w:val="-2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558ED5"/>
          <w:spacing w:val="-5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and</w:t>
      </w:r>
      <w:r>
        <w:rPr>
          <w:rFonts w:ascii="Arial" w:hAnsi="Arial" w:cs="Arial" w:eastAsia="Arial"/>
          <w:sz w:val="32"/>
          <w:szCs w:val="32"/>
          <w:color w:val="558ED5"/>
          <w:spacing w:val="-5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Ma</w:t>
      </w:r>
      <w:r>
        <w:rPr>
          <w:rFonts w:ascii="Arial" w:hAnsi="Arial" w:cs="Arial" w:eastAsia="Arial"/>
          <w:sz w:val="32"/>
          <w:szCs w:val="32"/>
          <w:color w:val="558ED5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ne</w:t>
      </w:r>
      <w:r>
        <w:rPr>
          <w:rFonts w:ascii="Arial" w:hAnsi="Arial" w:cs="Arial" w:eastAsia="Arial"/>
          <w:sz w:val="32"/>
          <w:szCs w:val="32"/>
          <w:color w:val="558ED5"/>
          <w:spacing w:val="-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u</w:t>
      </w:r>
      <w:r>
        <w:rPr>
          <w:rFonts w:ascii="Arial" w:hAnsi="Arial" w:cs="Arial" w:eastAsia="Arial"/>
          <w:sz w:val="32"/>
          <w:szCs w:val="32"/>
          <w:color w:val="558ED5"/>
          <w:spacing w:val="-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558ED5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558ED5"/>
          <w:spacing w:val="0"/>
          <w:w w:val="100"/>
        </w:rPr>
        <w:t>ty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273" w:right="1599" w:firstLine="-451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Aligned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Opera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Pha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a,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SBAS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appli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7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ari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ain.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3273" w:right="1249" w:firstLine="-451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eloped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play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em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ari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rol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ari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3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hnolog</w:t>
      </w:r>
      <w:r>
        <w:rPr>
          <w:rFonts w:ascii="Arial" w:hAnsi="Arial" w:cs="Arial" w:eastAsia="Arial"/>
          <w:sz w:val="28"/>
          <w:szCs w:val="28"/>
          <w:color w:val="1A548D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his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Sou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2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et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uni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hs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els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at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3273" w:right="1273" w:firstLine="-451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ided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agery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elligen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50" w:lineRule="auto"/>
        <w:ind w:left="3273" w:right="1626" w:firstLine="-451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ric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agne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ic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igna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anage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hrough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16" w:lineRule="exact"/>
        <w:ind w:left="2822" w:right="-20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286.799988pt;margin-top:25.99894pt;width:227.279976pt;height:109.319pt;mso-position-horizontal-relative:page;mso-position-vertical-relative:paragraph;z-index:-4361" coordorigin="5736,520" coordsize="4546,2186">
            <v:shape style="position:absolute;left:6516;top:520;width:3062;height:123" type="#_x0000_t75">
              <v:imagedata r:id="rId112" o:title=""/>
            </v:shape>
            <v:shape style="position:absolute;left:6516;top:2411;width:3062;height:295" type="#_x0000_t75">
              <v:imagedata r:id="rId113" o:title=""/>
            </v:shape>
            <v:shape style="position:absolute;left:5809;top:643;width:4397;height:1769" type="#_x0000_t75">
              <v:imagedata r:id="rId114" o:title=""/>
            </v:shape>
            <v:group style="position:absolute;left:5809;top:643;width:4397;height:1769" coordorigin="5809,643" coordsize="4397,1769">
              <v:shape style="position:absolute;left:5809;top:643;width:4397;height:1769" coordorigin="5809,643" coordsize="4397,1769" path="m5809,938l5817,867,5841,802,5879,746,5929,700,5989,666,6055,647,6103,643,9910,643,9981,651,10046,676,10102,714,10148,763,10182,823,10201,890,10205,938,10205,2117,10196,2188,10172,2252,10134,2309,10084,2355,10025,2388,9958,2408,9910,2411,6103,2411,6032,2403,5968,2379,5911,2341,5865,2291,5832,2231,5812,2165,5809,2117,5809,938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Spa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ea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her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  <w:position w:val="-1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  <w:position w:val="-1"/>
        </w:rPr>
        <w:t>D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uni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4775" w:right="4962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36"/>
          <w:szCs w:val="36"/>
          <w:color w:val="17375E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tri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bu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color w:val="17375E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17375E"/>
          <w:spacing w:val="-3"/>
          <w:w w:val="99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017" w:right="5203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99"/>
        </w:rPr>
        <w:t>k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isa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88" w:lineRule="exact"/>
        <w:ind w:left="4628" w:right="4814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7375E"/>
          <w:spacing w:val="-4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5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8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ne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lan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NumType w:start="12"/>
          <w:pgMar w:header="0" w:footer="346" w:top="980" w:bottom="540" w:left="2060" w:right="240"/>
          <w:headerReference w:type="default" r:id="rId103"/>
          <w:footerReference w:type="default" r:id="rId104"/>
          <w:pgSz w:w="14400" w:h="10800" w:orient="landscape"/>
        </w:sectPr>
      </w:pPr>
      <w:rPr/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0pt;margin-top:.000061pt;width:720pt;height:445.999939pt;mso-position-horizontal-relative:page;mso-position-vertical-relative:page;z-index:-4359" coordorigin="0,0" coordsize="14400,8920">
            <v:shape style="position:absolute;left:0;top:0;width:4260;height:8920" type="#_x0000_t75">
              <v:imagedata r:id="rId117" o:title=""/>
            </v:shape>
            <v:shape style="position:absolute;left:4;top:4;width:14396;height:1381" type="#_x0000_t75">
              <v:imagedata r:id="rId118" o:title=""/>
            </v:shape>
            <v:shape style="position:absolute;left:0;top:1156;width:14400;height:820" type="#_x0000_t75">
              <v:imagedata r:id="rId119" o:title=""/>
            </v:shape>
            <v:shape style="position:absolute;left:0;top:4246;width:4264;height:3731" type="#_x0000_t75">
              <v:imagedata r:id="rId120" o:title=""/>
            </v:shape>
            <w10:wrap type="none"/>
          </v:group>
        </w:pict>
      </w:r>
      <w:r>
        <w:rPr/>
        <w:pict>
          <v:shape style="position:absolute;margin-left:66.684608pt;margin-top:469.962494pt;width:100.777713pt;height:49.778021pt;mso-position-horizontal-relative:page;mso-position-vertical-relative:page;z-index:-4358" type="#_x0000_t75">
            <v:imagedata r:id="rId121" o:title=""/>
          </v:shape>
        </w:pict>
      </w:r>
      <w:r>
        <w:rPr/>
        <w:pict>
          <v:shape style="position:absolute;margin-left:17.9625pt;margin-top:469.962494pt;width:39.092409pt;height:50.349951pt;mso-position-horizontal-relative:page;mso-position-vertical-relative:page;z-index:-4357" type="#_x0000_t75">
            <v:imagedata r:id="rId122" o:title=""/>
          </v:shape>
        </w:pict>
      </w:r>
      <w:r>
        <w:rPr/>
        <w:pict>
          <v:shape style="position:absolute;margin-left:547.464233pt;margin-top:470.23999pt;width:158.374767pt;height:67.624728pt;mso-position-horizontal-relative:page;mso-position-vertical-relative:page;z-index:-4355" type="#_x0000_t75">
            <v:imagedata r:id="rId123" o:title=""/>
          </v:shape>
        </w:pict>
      </w:r>
      <w:r>
        <w:rPr>
          <w:sz w:val="28"/>
          <w:szCs w:val="28"/>
        </w:rPr>
      </w:r>
    </w:p>
    <w:p>
      <w:pPr>
        <w:spacing w:before="0" w:after="0" w:line="551" w:lineRule="exact"/>
        <w:ind w:left="767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ea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48"/>
          <w:szCs w:val="48"/>
          <w:color w:val="FFFFFF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K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w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edge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273" w:right="1465" w:firstLine="-451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nder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ding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iron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luding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neu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ral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ph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re,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iono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pher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agne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e,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273" w:right="1261" w:firstLine="-451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Spa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appli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ions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line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AO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end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ide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all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eng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planes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2017.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273" w:right="1063" w:firstLine="-451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enan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geoph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pla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orm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luding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alla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Spa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(OS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)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labora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herlan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par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ner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hip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6" w:lineRule="exact"/>
        <w:ind w:left="2822" w:right="-20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286.799988pt;margin-top:40.038940pt;width:227.279976pt;height:123.719815pt;mso-position-horizontal-relative:page;mso-position-vertical-relative:paragraph;z-index:-4356" coordorigin="5736,801" coordsize="4546,2474">
            <v:shape style="position:absolute;left:5736;top:837;width:4546;height:2299" type="#_x0000_t75">
              <v:imagedata r:id="rId124" o:title=""/>
            </v:shape>
            <v:shape style="position:absolute;left:6079;top:801;width:4202;height:2226" type="#_x0000_t75">
              <v:imagedata r:id="rId125" o:title=""/>
            </v:shape>
            <v:shape style="position:absolute;left:6079;top:2995;width:3914;height:280" type="#_x0000_t75">
              <v:imagedata r:id="rId126" o:title=""/>
            </v:shape>
            <v:shape style="position:absolute;left:5809;top:878;width:4397;height:2148" type="#_x0000_t75">
              <v:imagedata r:id="rId127" o:title=""/>
            </v:shape>
            <v:group style="position:absolute;left:5809;top:878;width:4397;height:2148" coordorigin="5809,878" coordsize="4397,2148">
              <v:shape style="position:absolute;left:5809;top:878;width:4397;height:2148" coordorigin="5809,878" coordsize="4397,2148" path="m5809,1236l5819,1150,5848,1072,5895,1003,5955,947,6027,906,6108,883,6167,878,9847,878,9933,889,10012,918,10080,965,10136,1025,10177,1097,10200,1178,10205,1236,10205,2668,10195,2754,10165,2833,10119,2901,10058,2957,9986,2998,9905,3022,9847,3026,6167,3026,6080,3016,6002,2986,5934,2940,5878,2880,5837,2808,5813,2726,5809,2668,5809,1236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igh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publi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re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ord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high-i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pa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ien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ic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journal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27" w:lineRule="exact"/>
        <w:ind w:left="4774" w:right="4963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36"/>
          <w:szCs w:val="36"/>
          <w:color w:val="17375E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tri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bu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color w:val="17375E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17375E"/>
          <w:spacing w:val="-3"/>
          <w:w w:val="99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8" w:lineRule="exact"/>
        <w:ind w:left="4206" w:right="4395" w:firstLine="3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ND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–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-5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le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&amp;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99"/>
        </w:rPr>
        <w:t>k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dd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ssi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17375E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qu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ali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17375E"/>
          <w:spacing w:val="-1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th</w:t>
      </w:r>
      <w:r>
        <w:rPr>
          <w:rFonts w:ascii="Calibri" w:hAnsi="Calibri" w:cs="Calibri" w:eastAsia="Calibri"/>
          <w:sz w:val="24"/>
          <w:szCs w:val="24"/>
          <w:color w:val="17375E"/>
          <w:spacing w:val="-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ou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gh</w:t>
      </w:r>
      <w:r>
        <w:rPr>
          <w:rFonts w:ascii="Calibri" w:hAnsi="Calibri" w:cs="Calibri" w:eastAsia="Calibri"/>
          <w:sz w:val="24"/>
          <w:szCs w:val="24"/>
          <w:color w:val="17375E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99"/>
        </w:rPr>
        <w:t>k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ills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-1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&amp;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99"/>
        </w:rPr>
        <w:t>k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99"/>
        </w:rPr>
        <w:t>g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pgNumType w:start="13"/>
          <w:pgMar w:header="0" w:footer="346" w:top="980" w:bottom="540" w:left="2060" w:right="240"/>
          <w:headerReference w:type="default" r:id="rId115"/>
          <w:footerReference w:type="default" r:id="rId116"/>
          <w:pgSz w:w="14400" w:h="10800" w:orient="landscape"/>
        </w:sectPr>
      </w:pPr>
      <w:rPr/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0pt;margin-top:.000061pt;width:720pt;height:446.281641pt;mso-position-horizontal-relative:page;mso-position-vertical-relative:page;z-index:-4354" coordorigin="0,0" coordsize="14400,8926">
            <v:shape style="position:absolute;left:0;top:0;width:4260;height:8920" type="#_x0000_t75">
              <v:imagedata r:id="rId130" o:title=""/>
            </v:shape>
            <v:shape style="position:absolute;left:4;top:4;width:14396;height:1381" type="#_x0000_t75">
              <v:imagedata r:id="rId131" o:title=""/>
            </v:shape>
            <v:shape style="position:absolute;left:0;top:1156;width:14400;height:820" type="#_x0000_t75">
              <v:imagedata r:id="rId132" o:title=""/>
            </v:shape>
            <v:shape style="position:absolute;left:6;top:2536;width:4260;height:6390" type="#_x0000_t75">
              <v:imagedata r:id="rId133" o:title=""/>
            </v:shape>
            <w10:wrap type="none"/>
          </v:group>
        </w:pict>
      </w:r>
      <w:r>
        <w:rPr/>
        <w:pict>
          <v:shape style="position:absolute;margin-left:66.684608pt;margin-top:469.962494pt;width:100.777713pt;height:49.778021pt;mso-position-horizontal-relative:page;mso-position-vertical-relative:page;z-index:-4353" type="#_x0000_t75">
            <v:imagedata r:id="rId134" o:title=""/>
          </v:shape>
        </w:pict>
      </w:r>
      <w:r>
        <w:rPr/>
        <w:pict>
          <v:shape style="position:absolute;margin-left:17.9625pt;margin-top:469.962494pt;width:39.092409pt;height:50.349951pt;mso-position-horizontal-relative:page;mso-position-vertical-relative:page;z-index:-4352" type="#_x0000_t75">
            <v:imagedata r:id="rId135" o:title=""/>
          </v:shape>
        </w:pict>
      </w:r>
      <w:r>
        <w:rPr/>
        <w:pict>
          <v:group style="position:absolute;margin-left:303.119995pt;margin-top:409.91983pt;width:240.359pt;height:116.519966pt;mso-position-horizontal-relative:page;mso-position-vertical-relative:page;z-index:-4351" coordorigin="6062,8198" coordsize="4807,2330">
            <v:shape style="position:absolute;left:6062;top:8659;width:4807;height:1306" type="#_x0000_t75">
              <v:imagedata r:id="rId136" o:title=""/>
            </v:shape>
            <v:shape style="position:absolute;left:6972;top:8198;width:3065;height:502" type="#_x0000_t75">
              <v:imagedata r:id="rId137" o:title=""/>
            </v:shape>
            <v:shape style="position:absolute;left:6972;top:9857;width:3065;height:672" type="#_x0000_t75">
              <v:imagedata r:id="rId138" o:title=""/>
            </v:shape>
            <v:shape style="position:absolute;left:6135;top:8701;width:4657;height:1156" type="#_x0000_t75">
              <v:imagedata r:id="rId139" o:title=""/>
            </v:shape>
            <v:group style="position:absolute;left:6135;top:8701;width:4657;height:1156" coordorigin="6135,8701" coordsize="4657,1156">
              <v:shape style="position:absolute;left:6135;top:8701;width:4657;height:1156" coordorigin="6135,8701" coordsize="4657,1156" path="m6135,8893l6147,8827,6180,8770,6229,8728,6291,8704,10600,8701,10623,8702,10687,8721,10739,8760,10775,8814,10792,8879,10793,9664,10791,9687,10772,9751,10733,9803,10679,9840,10614,9856,6328,9857,6305,9856,6241,9836,6189,9798,6152,9744,6136,9679,6135,8893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2.866028pt;margin-top:470.23999pt;width:158.374819pt;height:67.624728pt;mso-position-horizontal-relative:page;mso-position-vertical-relative:page;z-index:-4350" type="#_x0000_t75">
            <v:imagedata r:id="rId140" o:title=""/>
          </v:shape>
        </w:pict>
      </w:r>
      <w:r>
        <w:rPr>
          <w:sz w:val="28"/>
          <w:szCs w:val="28"/>
        </w:rPr>
      </w:r>
    </w:p>
    <w:p>
      <w:pPr>
        <w:spacing w:before="0" w:after="0" w:line="551" w:lineRule="exact"/>
        <w:ind w:left="2681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-53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echno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og</w:t>
      </w:r>
      <w:r>
        <w:rPr>
          <w:rFonts w:ascii="Arial" w:hAnsi="Arial" w:cs="Arial" w:eastAsia="Arial"/>
          <w:sz w:val="48"/>
          <w:szCs w:val="48"/>
          <w:color w:val="FFFFFF"/>
          <w:spacing w:val="-36"/>
          <w:w w:val="100"/>
          <w:position w:val="-1"/>
        </w:rPr>
        <w:t>y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48"/>
          <w:szCs w:val="48"/>
          <w:color w:val="FFFFFF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nnova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48"/>
          <w:szCs w:val="48"/>
          <w:color w:val="FFFFFF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pace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pe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ons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22" w:right="-20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agne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ic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ground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upport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igna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anage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327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Air-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273" w:right="1267" w:firstLine="-451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SA,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par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ner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hip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uni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ions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has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under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SBAS-A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proje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aug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ing,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ari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uri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273" w:right="1081" w:firstLine="-451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alled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enna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olle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Spire,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oring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J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apane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pan</w:t>
      </w:r>
      <w:r>
        <w:rPr>
          <w:rFonts w:ascii="Arial" w:hAnsi="Arial" w:cs="Arial" w:eastAsia="Arial"/>
          <w:sz w:val="28"/>
          <w:szCs w:val="28"/>
          <w:color w:val="1A548D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oring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’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KS</w:t>
      </w:r>
      <w:r>
        <w:rPr>
          <w:rFonts w:ascii="Arial" w:hAnsi="Arial" w:cs="Arial" w:eastAsia="Arial"/>
          <w:sz w:val="28"/>
          <w:szCs w:val="28"/>
          <w:color w:val="1A548D"/>
          <w:spacing w:val="-22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new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enna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em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as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part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RM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proje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273" w:right="1283" w:firstLine="-451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ided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25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ran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-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it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upport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;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3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in-orbit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st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;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3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dri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uppor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;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1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laun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upport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;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ear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273" w:right="2204" w:firstLine="-451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ies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ribu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global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uni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n,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iga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233" w:right="4504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</w:rPr>
        <w:t>Co</w:t>
      </w:r>
      <w:r>
        <w:rPr>
          <w:rFonts w:ascii="Calibri" w:hAnsi="Calibri" w:cs="Calibri" w:eastAsia="Calibri"/>
          <w:sz w:val="36"/>
          <w:szCs w:val="36"/>
          <w:color w:val="17375E"/>
          <w:spacing w:val="-2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</w:rPr>
        <w:t>tri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</w:rPr>
        <w:t>bu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</w:rPr>
        <w:t>ti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</w:rPr>
        <w:t>on</w:t>
      </w:r>
      <w:r>
        <w:rPr>
          <w:rFonts w:ascii="Calibri" w:hAnsi="Calibri" w:cs="Calibri" w:eastAsia="Calibri"/>
          <w:sz w:val="36"/>
          <w:szCs w:val="36"/>
          <w:color w:val="17375E"/>
          <w:spacing w:val="5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17375E"/>
          <w:spacing w:val="-3"/>
          <w:w w:val="99"/>
        </w:rPr>
        <w:t>t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89" w:lineRule="exact"/>
        <w:ind w:left="5473" w:right="4748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  <w:position w:val="1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99"/>
          <w:position w:val="1"/>
        </w:rPr>
        <w:t>k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isa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88" w:lineRule="exact"/>
        <w:ind w:left="5083" w:right="4358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7375E"/>
          <w:spacing w:val="-4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53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8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ne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  <w:position w:val="1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4"/>
          <w:w w:val="100"/>
          <w:position w:val="1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  <w:position w:val="1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  <w:position w:val="1"/>
        </w:rPr>
        <w:t>lan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NumType w:start="14"/>
          <w:pgMar w:header="0" w:footer="401" w:top="980" w:bottom="600" w:left="2060" w:right="240"/>
          <w:headerReference w:type="default" r:id="rId128"/>
          <w:footerReference w:type="default" r:id="rId129"/>
          <w:pgSz w:w="14400" w:h="10800" w:orient="landscape"/>
        </w:sectPr>
      </w:pPr>
      <w:rPr/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0pt;margin-top:.000061pt;width:720pt;height:445.999939pt;mso-position-horizontal-relative:page;mso-position-vertical-relative:page;z-index:-4349" coordorigin="0,0" coordsize="14400,8920">
            <v:shape style="position:absolute;left:0;top:0;width:4260;height:8920" type="#_x0000_t75">
              <v:imagedata r:id="rId143" o:title=""/>
            </v:shape>
            <v:shape style="position:absolute;left:4;top:4;width:14396;height:1381" type="#_x0000_t75">
              <v:imagedata r:id="rId144" o:title=""/>
            </v:shape>
            <v:shape style="position:absolute;left:0;top:1156;width:14400;height:820" type="#_x0000_t75">
              <v:imagedata r:id="rId145" o:title=""/>
            </v:shape>
            <v:shape style="position:absolute;left:360;top:2908;width:3185;height:5235" type="#_x0000_t75">
              <v:imagedata r:id="rId146" o:title=""/>
            </v:shape>
            <w10:wrap type="none"/>
          </v:group>
        </w:pict>
      </w:r>
      <w:r>
        <w:rPr/>
        <w:pict>
          <v:shape style="position:absolute;margin-left:66.684608pt;margin-top:469.962494pt;width:100.777713pt;height:49.778021pt;mso-position-horizontal-relative:page;mso-position-vertical-relative:page;z-index:-4348" type="#_x0000_t75">
            <v:imagedata r:id="rId147" o:title=""/>
          </v:shape>
        </w:pict>
      </w:r>
      <w:r>
        <w:rPr/>
        <w:pict>
          <v:shape style="position:absolute;margin-left:17.9625pt;margin-top:469.962494pt;width:39.092409pt;height:50.349951pt;mso-position-horizontal-relative:page;mso-position-vertical-relative:page;z-index:-4347" type="#_x0000_t75">
            <v:imagedata r:id="rId148" o:title=""/>
          </v:shape>
        </w:pict>
      </w:r>
      <w:r>
        <w:rPr/>
        <w:pict>
          <v:shape style="position:absolute;margin-left:554.545349pt;margin-top:471.875pt;width:158.374651pt;height:67.624372pt;mso-position-horizontal-relative:page;mso-position-vertical-relative:page;z-index:-4345" type="#_x0000_t75">
            <v:imagedata r:id="rId149" o:title=""/>
          </v:shape>
        </w:pict>
      </w:r>
      <w:r>
        <w:rPr>
          <w:sz w:val="28"/>
          <w:szCs w:val="28"/>
        </w:rPr>
      </w:r>
    </w:p>
    <w:p>
      <w:pPr>
        <w:spacing w:before="0" w:after="0" w:line="551" w:lineRule="exact"/>
        <w:ind w:left="7399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48"/>
          <w:szCs w:val="48"/>
          <w:color w:val="FFFFFF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deve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op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ent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3595" w:right="1587" w:firstLine="-451"/>
        <w:jc w:val="left"/>
        <w:tabs>
          <w:tab w:pos="35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ull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op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ured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oge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engineeri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odels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595" w:right="954" w:firstLine="-451"/>
        <w:jc w:val="left"/>
        <w:tabs>
          <w:tab w:pos="35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ribu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uni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,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-board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rol,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horn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enna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pes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3"/>
          <w:w w:val="100"/>
        </w:rPr>
        <w:t>X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-band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ran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14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43" w:right="-20"/>
        <w:jc w:val="left"/>
        <w:tabs>
          <w:tab w:pos="35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rea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heel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eloped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595" w:right="1864" w:firstLine="-451"/>
        <w:jc w:val="left"/>
        <w:tabs>
          <w:tab w:pos="35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iew</w:t>
      </w:r>
      <w:r>
        <w:rPr>
          <w:rFonts w:ascii="Arial" w:hAnsi="Arial" w:cs="Arial" w:eastAsia="Arial"/>
          <w:sz w:val="28"/>
          <w:szCs w:val="28"/>
          <w:color w:val="1A548D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preli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inary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igns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ajor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ponen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luding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agne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ic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ub-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em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595" w:right="1368" w:firstLine="-451"/>
        <w:jc w:val="left"/>
        <w:tabs>
          <w:tab w:pos="358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277.799988pt;margin-top:39.618427pt;width:227.279976pt;height:130.9190pt;mso-position-horizontal-relative:page;mso-position-vertical-relative:paragraph;z-index:-4346" coordorigin="5556,792" coordsize="4546,2618">
            <v:shape style="position:absolute;left:6113;top:792;width:3478;height:439" type="#_x0000_t75">
              <v:imagedata r:id="rId150" o:title=""/>
            </v:shape>
            <v:shape style="position:absolute;left:6113;top:2799;width:3478;height:612" type="#_x0000_t75">
              <v:imagedata r:id="rId151" o:title=""/>
            </v:shape>
            <v:shape style="position:absolute;left:5628;top:1231;width:4397;height:1568" type="#_x0000_t75">
              <v:imagedata r:id="rId152" o:title=""/>
            </v:shape>
            <v:group style="position:absolute;left:5628;top:1231;width:4397;height:1568" coordorigin="5628,1231" coordsize="4397,1568">
              <v:shape style="position:absolute;left:5628;top:1231;width:4397;height:1568" coordorigin="5628,1231" coordsize="4397,1568" path="m5628,1492l5637,1425,5662,1364,5701,1311,5751,1270,5811,1243,5878,1231,9763,1231,9786,1232,9852,1247,9910,1277,9959,1320,9996,1374,10018,1436,10024,2538,10023,2561,10009,2627,9979,2685,9936,2734,9882,2771,9819,2793,5889,2799,5866,2798,5800,2784,5742,2754,5693,2710,5656,2657,5634,2594,5628,1492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eloped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ailed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-Sa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1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ple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-2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Approa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h,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unding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egy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ura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ull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4594" w:right="5323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36"/>
          <w:szCs w:val="36"/>
          <w:color w:val="17375E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tri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bu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color w:val="17375E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17375E"/>
          <w:spacing w:val="-3"/>
          <w:w w:val="99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35" w:lineRule="auto"/>
        <w:ind w:left="4240" w:right="4971" w:firstLine="3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-14"/>
          <w:w w:val="100"/>
        </w:rPr>
        <w:t>’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17375E"/>
          <w:spacing w:val="-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ri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99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-6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M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99"/>
        </w:rPr>
        <w:t>g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m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ll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99"/>
        </w:rPr>
        <w:t>(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99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M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C)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pgMar w:header="0" w:footer="620" w:top="980" w:bottom="800" w:left="2060" w:right="60"/>
          <w:headerReference w:type="default" r:id="rId141"/>
          <w:footerReference w:type="default" r:id="rId142"/>
          <w:pgSz w:w="14400" w:h="10800" w:orient="landscape"/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auto"/>
        <w:ind w:left="4845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/>
        <w:pict>
          <v:group style="position:absolute;margin-left:240.774353pt;margin-top:-1.281594pt;width:301.902113pt;height:28.577882pt;mso-position-horizontal-relative:page;mso-position-vertical-relative:paragraph;z-index:-4336" coordorigin="4815,-26" coordsize="6038,572">
            <v:group style="position:absolute;left:4815;top:-26;width:1975;height:572" coordorigin="4815,-26" coordsize="1975,572">
              <v:shape style="position:absolute;left:4815;top:-26;width:1975;height:572" coordorigin="4815,-26" coordsize="1975,572" path="m4815,-26l6790,-26,6790,546,4815,546,4815,-26e" filled="t" fillcolor="#1F4470" stroked="f">
                <v:path arrowok="t"/>
                <v:fill/>
              </v:shape>
            </v:group>
            <v:group style="position:absolute;left:6784;top:-26;width:4070;height:572" coordorigin="6784,-26" coordsize="4070,572">
              <v:shape style="position:absolute;left:6784;top:-26;width:4070;height:572" coordorigin="6784,-26" coordsize="4070,572" path="m6784,-26l10854,-26,10854,546,6784,546,6784,-26e" filled="t" fillcolor="#26599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47.687012pt;margin-top:-1.281594pt;width:154.297078pt;height:28.577882pt;mso-position-horizontal-relative:page;mso-position-vertical-relative:paragraph;z-index:-4335" coordorigin="10954,-26" coordsize="3086,572">
            <v:shape style="position:absolute;left:10954;top:-26;width:3086;height:572" coordorigin="10954,-26" coordsize="3086,572" path="m10954,-26l14040,-26,14040,546,10954,546,10954,-26e" filled="t" fillcolor="#2D74B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9"/>
          <w:b/>
          <w:bCs/>
        </w:rPr>
        <w:t>Perform</w:t>
      </w:r>
      <w:r>
        <w:rPr>
          <w:rFonts w:ascii="Arial" w:hAnsi="Arial" w:cs="Arial" w:eastAsia="Arial"/>
          <w:sz w:val="41"/>
          <w:szCs w:val="41"/>
          <w:color w:val="FDFDFD"/>
          <w:spacing w:val="-7"/>
          <w:w w:val="109"/>
          <w:b/>
          <w:bCs/>
        </w:rPr>
        <w:t>a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9"/>
          <w:b/>
          <w:bCs/>
        </w:rPr>
        <w:t>nc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9"/>
          <w:b/>
          <w:bCs/>
        </w:rPr>
        <w:t>e</w:t>
      </w:r>
      <w:r>
        <w:rPr>
          <w:rFonts w:ascii="Arial" w:hAnsi="Arial" w:cs="Arial" w:eastAsia="Arial"/>
          <w:sz w:val="41"/>
          <w:szCs w:val="41"/>
          <w:color w:val="FDFDFD"/>
          <w:spacing w:val="13"/>
          <w:w w:val="109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0"/>
          <w:b/>
          <w:bCs/>
        </w:rPr>
        <w:t>agains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FDFDFD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0"/>
          <w:b/>
          <w:bCs/>
        </w:rPr>
        <w:t>target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41"/>
          <w:szCs w:val="41"/>
          <w:color w:val="FDFDFD"/>
          <w:spacing w:val="84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246"/>
          <w:b/>
          <w:bCs/>
        </w:rPr>
        <w:t>-</w:t>
      </w:r>
      <w:r>
        <w:rPr>
          <w:rFonts w:ascii="Arial" w:hAnsi="Arial" w:cs="Arial" w:eastAsia="Arial"/>
          <w:sz w:val="41"/>
          <w:szCs w:val="41"/>
          <w:color w:val="FDFDFD"/>
          <w:spacing w:val="-195"/>
          <w:w w:val="246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0"/>
          <w:b/>
          <w:bCs/>
        </w:rPr>
        <w:t>Goal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FDFDFD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6"/>
          <w:b/>
          <w:bCs/>
        </w:rPr>
        <w:t>1</w:t>
      </w:r>
      <w:r>
        <w:rPr>
          <w:rFonts w:ascii="Arial" w:hAnsi="Arial" w:cs="Arial" w:eastAsia="Arial"/>
          <w:sz w:val="41"/>
          <w:szCs w:val="41"/>
          <w:color w:val="FDFDFD"/>
          <w:spacing w:val="-83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41"/>
          <w:szCs w:val="41"/>
          <w:color w:val="FDFDFD"/>
          <w:spacing w:val="60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41"/>
          <w:szCs w:val="41"/>
          <w:color w:val="FDFDFD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41"/>
          <w:szCs w:val="41"/>
          <w:color w:val="FDFDFD"/>
          <w:spacing w:val="0"/>
          <w:w w:val="114"/>
          <w:b/>
          <w:bCs/>
        </w:rPr>
        <w:t>3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5" w:lineRule="exact"/>
        <w:ind w:left="366" w:right="-20"/>
        <w:jc w:val="left"/>
        <w:tabs>
          <w:tab w:pos="1320" w:val="left"/>
          <w:tab w:pos="3480" w:val="left"/>
          <w:tab w:pos="5160" w:val="left"/>
          <w:tab w:pos="6680" w:val="left"/>
          <w:tab w:pos="8340" w:val="left"/>
          <w:tab w:pos="9760" w:val="left"/>
          <w:tab w:pos="11180" w:val="left"/>
          <w:tab w:pos="12860" w:val="left"/>
          <w:tab w:pos="1388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3.680473pt;margin-top:42.106628pt;width:460.470417pt;height:154.726185pt;mso-position-horizontal-relative:page;mso-position-vertical-relative:paragraph;z-index:-4342" coordorigin="1074,842" coordsize="9209,3095">
            <v:shape style="position:absolute;left:1074;top:842;width:8810;height:3084" type="#_x0000_t75">
              <v:imagedata r:id="rId155" o:title=""/>
            </v:shape>
            <v:group style="position:absolute;left:7383;top:917;width:1218;height:2" coordorigin="7383,917" coordsize="1218,2">
              <v:shape style="position:absolute;left:7383;top:917;width:1218;height:2" coordorigin="7383,917" coordsize="1218,0" path="m7383,917l8601,917e" filled="f" stroked="t" strokeweight="1.703134pt" strokecolor="#FB2300">
                <v:path arrowok="t"/>
              </v:shape>
            </v:group>
            <v:group style="position:absolute;left:7383;top:1394;width:1218;height:2" coordorigin="7383,1394" coordsize="1218,2">
              <v:shape style="position:absolute;left:7383;top:1394;width:1218;height:2" coordorigin="7383,1394" coordsize="1218,0" path="m7383,1394l8601,1394e" filled="f" stroked="t" strokeweight="1.703134pt" strokecolor="#FB2300">
                <v:path arrowok="t"/>
              </v:shape>
            </v:group>
            <v:group style="position:absolute;left:1673;top:3030;width:2;height:886" coordorigin="1673,3030" coordsize="2,886">
              <v:shape style="position:absolute;left:1673;top:3030;width:2;height:886" coordorigin="1673,3030" coordsize="0,886" path="m1673,3915l1673,3030e" filled="f" stroked="t" strokeweight="2.128918pt" strokecolor="#609CD4">
                <v:path arrowok="t"/>
              </v:shape>
            </v:group>
            <v:group style="position:absolute;left:2657;top:3132;width:2;height:750" coordorigin="2657,3132" coordsize="2,750">
              <v:shape style="position:absolute;left:2657;top:3132;width:2;height:750" coordorigin="2657,3132" coordsize="0,750" path="m2657,3881l2657,3132e" filled="f" stroked="t" strokeweight=".851567pt" strokecolor="#4B97CF">
                <v:path arrowok="t"/>
              </v:shape>
            </v:group>
            <v:group style="position:absolute;left:3628;top:3132;width:2;height:775" coordorigin="3628,3132" coordsize="2,775">
              <v:shape style="position:absolute;left:3628;top:3132;width:2;height:775" coordorigin="3628,3132" coordsize="0,775" path="m3628,3907l3628,3132e" filled="f" stroked="t" strokeweight=".851567pt" strokecolor="#3F93CC">
                <v:path arrowok="t"/>
              </v:shape>
            </v:group>
            <v:group style="position:absolute;left:5578;top:3132;width:2;height:775" coordorigin="5578,3132" coordsize="2,775">
              <v:shape style="position:absolute;left:5578;top:3132;width:2;height:775" coordorigin="5578,3132" coordsize="0,775" path="m5578,3907l5578,3132e" filled="f" stroked="t" strokeweight=".851567pt" strokecolor="#57A0D4">
                <v:path arrowok="t"/>
              </v:shape>
            </v:group>
            <v:group style="position:absolute;left:1661;top:3873;width:7230;height:2" coordorigin="1661,3873" coordsize="7230,2">
              <v:shape style="position:absolute;left:1661;top:3873;width:7230;height:2" coordorigin="1661,3873" coordsize="7230,0" path="m1661,3873l8890,3873e" filled="f" stroked="t" strokeweight=".851567pt" strokecolor="#3B90C8">
                <v:path arrowok="t"/>
              </v:shape>
            </v:group>
            <v:group style="position:absolute;left:9280;top:2365;width:1003;height:146" coordorigin="9280,2365" coordsize="1003,146">
              <v:shape style="position:absolute;left:9280;top:2365;width:1003;height:146" coordorigin="9280,2365" coordsize="1003,146" path="m9280,2365l10283,2365,10283,2512,9280,2512,9280,2365e" filled="t" fillcolor="#0C6DB5" stroked="f">
                <v:path arrowok="t"/>
                <v:fill/>
              </v:shape>
            </v:group>
            <v:group style="position:absolute;left:9278;top:2501;width:967;height:144" coordorigin="9278,2501" coordsize="967,144">
              <v:shape style="position:absolute;left:9278;top:2501;width:967;height:144" coordorigin="9278,2501" coordsize="967,144" path="m9278,2501l10245,2501,10245,2646,9278,2646,9278,2501e" filled="t" fillcolor="#0C6DB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.308693pt;margin-top:1.359837pt;width:676.570077pt;height:.1pt;mso-position-horizontal-relative:page;mso-position-vertical-relative:paragraph;z-index:-4340" coordorigin="366,27" coordsize="13531,2">
            <v:shape style="position:absolute;left:366;top:27;width:13531;height:2" coordorigin="366,27" coordsize="13531,0" path="m366,27l13898,27e" filled="f" stroked="t" strokeweight=".851567pt" strokecolor="#3F709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1C1C1C"/>
          <w:w w:val="99"/>
        </w:rPr>
      </w:r>
      <w:r>
        <w:rPr>
          <w:rFonts w:ascii="Arial" w:hAnsi="Arial" w:cs="Arial" w:eastAsia="Arial"/>
          <w:sz w:val="15"/>
          <w:szCs w:val="15"/>
          <w:color w:val="1C1C1C"/>
          <w:w w:val="99"/>
          <w:u w:val="single" w:color="3F709C"/>
        </w:rPr>
        <w:t> </w:t>
      </w:r>
      <w:r>
        <w:rPr>
          <w:rFonts w:ascii="Arial" w:hAnsi="Arial" w:cs="Arial" w:eastAsia="Arial"/>
          <w:sz w:val="15"/>
          <w:szCs w:val="15"/>
          <w:color w:val="1C1C1C"/>
          <w:w w:val="100"/>
          <w:u w:val="single" w:color="3F709C"/>
        </w:rPr>
        <w:tab/>
      </w:r>
      <w:r>
        <w:rPr>
          <w:rFonts w:ascii="Arial" w:hAnsi="Arial" w:cs="Arial" w:eastAsia="Arial"/>
          <w:sz w:val="15"/>
          <w:szCs w:val="15"/>
          <w:color w:val="1C1C1C"/>
          <w:w w:val="100"/>
          <w:u w:val="single" w:color="3F709C"/>
        </w:rPr>
      </w:r>
      <w:r>
        <w:rPr>
          <w:rFonts w:ascii="Arial" w:hAnsi="Arial" w:cs="Arial" w:eastAsia="Arial"/>
          <w:sz w:val="15"/>
          <w:szCs w:val="15"/>
          <w:color w:val="1C1C1C"/>
          <w:w w:val="110"/>
          <w:u w:val="single" w:color="3F709C"/>
        </w:rPr>
        <w:t>2</w:t>
      </w:r>
      <w:r>
        <w:rPr>
          <w:rFonts w:ascii="Arial" w:hAnsi="Arial" w:cs="Arial" w:eastAsia="Arial"/>
          <w:sz w:val="15"/>
          <w:szCs w:val="15"/>
          <w:color w:val="1C1C1C"/>
          <w:w w:val="110"/>
          <w:u w:val="single" w:color="3F709C"/>
        </w:rPr>
      </w:r>
      <w:r>
        <w:rPr>
          <w:rFonts w:ascii="Arial" w:hAnsi="Arial" w:cs="Arial" w:eastAsia="Arial"/>
          <w:sz w:val="15"/>
          <w:szCs w:val="15"/>
          <w:color w:val="1C1C1C"/>
          <w:spacing w:val="-9"/>
          <w:w w:val="110"/>
          <w:u w:val="single" w:color="3F709C"/>
        </w:rPr>
        <w:t>0</w:t>
      </w:r>
      <w:r>
        <w:rPr>
          <w:rFonts w:ascii="Arial" w:hAnsi="Arial" w:cs="Arial" w:eastAsia="Arial"/>
          <w:sz w:val="15"/>
          <w:szCs w:val="15"/>
          <w:color w:val="1C1C1C"/>
          <w:spacing w:val="-9"/>
          <w:w w:val="110"/>
          <w:u w:val="single" w:color="3F709C"/>
        </w:rPr>
      </w:r>
      <w:r>
        <w:rPr>
          <w:rFonts w:ascii="Arial" w:hAnsi="Arial" w:cs="Arial" w:eastAsia="Arial"/>
          <w:sz w:val="15"/>
          <w:szCs w:val="15"/>
          <w:color w:val="1C1C1C"/>
          <w:spacing w:val="-9"/>
          <w:w w:val="110"/>
          <w:u w:val="single" w:color="3F709C"/>
        </w:rPr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19"/>
          <w:u w:val="single" w:color="3F709C"/>
        </w:rPr>
        <w:t>14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19"/>
          <w:u w:val="single" w:color="3F709C"/>
        </w:rPr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99"/>
          <w:u w:val="single" w:color="3F709C"/>
        </w:rPr>
        <w:t> 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u w:val="single" w:color="3F709C"/>
        </w:rPr>
        <w:tab/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u w:val="single" w:color="3F709C"/>
        </w:rPr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00"/>
          <w:u w:val="single" w:color="3F709C"/>
        </w:rPr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3"/>
          <w:u w:val="single" w:color="3F709C"/>
          <w:position w:val="1"/>
        </w:rPr>
        <w:t>2015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3"/>
          <w:u w:val="single" w:color="3F709C"/>
          <w:position w:val="1"/>
        </w:rPr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9"/>
          <w:u w:val="single" w:color="3F709C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u w:val="single" w:color="3F709C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u w:val="single" w:color="3F709C"/>
          <w:position w:val="1"/>
        </w:rPr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u w:val="single" w:color="3F709C"/>
          <w:position w:val="1"/>
        </w:rPr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93"/>
          <w:u w:val="single" w:color="3F709C"/>
          <w:position w:val="1"/>
        </w:rPr>
        <w:t>2016</w:t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93"/>
          <w:u w:val="single" w:color="3F709C"/>
          <w:position w:val="1"/>
        </w:rPr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  <w:t> </w:t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  <w:tab/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95"/>
          <w:u w:val="single" w:color="3F709C"/>
          <w:position w:val="1"/>
        </w:rPr>
        <w:t>2017</w:t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95"/>
          <w:u w:val="single" w:color="3F709C"/>
          <w:position w:val="1"/>
        </w:rPr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  <w:t> </w:t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  <w:tab/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94"/>
          <w:u w:val="single" w:color="3F709C"/>
          <w:position w:val="1"/>
        </w:rPr>
        <w:t>2018</w:t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94"/>
          <w:u w:val="single" w:color="3F709C"/>
          <w:position w:val="1"/>
        </w:rPr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  <w:t> </w:t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  <w:tab/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u w:val="single" w:color="3F709C"/>
          <w:position w:val="1"/>
        </w:rPr>
        <w:t>2019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u w:val="single" w:color="3F709C"/>
          <w:position w:val="1"/>
        </w:rPr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9"/>
          <w:u w:val="single" w:color="3F709C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u w:val="single" w:color="3F709C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u w:val="single" w:color="3F709C"/>
          <w:position w:val="1"/>
        </w:rPr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u w:val="single" w:color="3F709C"/>
          <w:position w:val="1"/>
        </w:rPr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94"/>
          <w:u w:val="single" w:color="3F709C"/>
          <w:position w:val="1"/>
        </w:rPr>
        <w:t>2020</w:t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94"/>
          <w:u w:val="single" w:color="3F709C"/>
          <w:position w:val="1"/>
        </w:rPr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  <w:t> </w:t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  <w:tab/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u w:val="single" w:color="3F709C"/>
          <w:position w:val="1"/>
        </w:rPr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10"/>
          <w:u w:val="single" w:color="3F709C"/>
          <w:position w:val="0"/>
        </w:rPr>
        <w:t>2021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10"/>
          <w:u w:val="single" w:color="3F709C"/>
          <w:position w:val="0"/>
        </w:rPr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9"/>
          <w:u w:val="single" w:color="3F709C"/>
          <w:position w:val="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u w:val="single" w:color="3F709C"/>
          <w:position w:val="0"/>
        </w:rPr>
        <w:tab/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u w:val="single" w:color="3F709C"/>
          <w:position w:val="0"/>
        </w:rPr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  <w:position w:val="0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980" w:bottom="0" w:left="0" w:right="80"/>
          <w:headerReference w:type="default" r:id="rId153"/>
          <w:footerReference w:type="default" r:id="rId154"/>
          <w:pgSz w:w="14400" w:h="10800" w:orient="landscape"/>
        </w:sectPr>
      </w:pPr>
      <w:rPr/>
    </w:p>
    <w:p>
      <w:pPr>
        <w:spacing w:before="12" w:after="0" w:line="210" w:lineRule="atLeast"/>
        <w:ind w:left="7426" w:right="-46" w:firstLine="196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45454"/>
          <w:spacing w:val="-4"/>
          <w:w w:val="194"/>
        </w:rPr>
        <w:t>1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20"/>
        </w:rPr>
        <w:t>5</w:t>
      </w:r>
      <w:r>
        <w:rPr>
          <w:rFonts w:ascii="Arial" w:hAnsi="Arial" w:cs="Arial" w:eastAsia="Arial"/>
          <w:sz w:val="15"/>
          <w:szCs w:val="15"/>
          <w:color w:val="1C1C1C"/>
          <w:spacing w:val="-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14"/>
        </w:rPr>
        <w:t>mon</w:t>
      </w:r>
      <w:r>
        <w:rPr>
          <w:rFonts w:ascii="Arial" w:hAnsi="Arial" w:cs="Arial" w:eastAsia="Arial"/>
          <w:sz w:val="15"/>
          <w:szCs w:val="15"/>
          <w:color w:val="1C1C1C"/>
          <w:spacing w:val="-13"/>
          <w:w w:val="113"/>
        </w:rPr>
        <w:t>t</w:t>
      </w:r>
      <w:r>
        <w:rPr>
          <w:rFonts w:ascii="Arial" w:hAnsi="Arial" w:cs="Arial" w:eastAsia="Arial"/>
          <w:sz w:val="15"/>
          <w:szCs w:val="15"/>
          <w:color w:val="3B3B3B"/>
          <w:spacing w:val="-14"/>
          <w:w w:val="135"/>
        </w:rPr>
        <w:t>h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2"/>
        </w:rPr>
        <w:t>s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92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7"/>
        </w:rPr>
        <w:t>b</w:t>
      </w:r>
      <w:r>
        <w:rPr>
          <w:rFonts w:ascii="Arial" w:hAnsi="Arial" w:cs="Arial" w:eastAsia="Arial"/>
          <w:sz w:val="15"/>
          <w:szCs w:val="15"/>
          <w:color w:val="1C1C1C"/>
          <w:spacing w:val="-8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23"/>
        </w:rPr>
        <w:t>h</w:t>
      </w:r>
      <w:r>
        <w:rPr>
          <w:rFonts w:ascii="Arial" w:hAnsi="Arial" w:cs="Arial" w:eastAsia="Arial"/>
          <w:sz w:val="15"/>
          <w:szCs w:val="15"/>
          <w:color w:val="3B3B3B"/>
          <w:spacing w:val="-24"/>
          <w:w w:val="123"/>
        </w:rPr>
        <w:t>i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11"/>
        </w:rPr>
        <w:t>nd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4"/>
        </w:rPr>
        <w:t>sche</w:t>
      </w:r>
      <w:r>
        <w:rPr>
          <w:rFonts w:ascii="Arial" w:hAnsi="Arial" w:cs="Arial" w:eastAsia="Arial"/>
          <w:sz w:val="15"/>
          <w:szCs w:val="15"/>
          <w:color w:val="1C1C1C"/>
          <w:spacing w:val="-6"/>
          <w:w w:val="104"/>
        </w:rPr>
        <w:t>d</w:t>
      </w:r>
      <w:r>
        <w:rPr>
          <w:rFonts w:ascii="Arial" w:hAnsi="Arial" w:cs="Arial" w:eastAsia="Arial"/>
          <w:sz w:val="15"/>
          <w:szCs w:val="15"/>
          <w:color w:val="545454"/>
          <w:spacing w:val="-8"/>
          <w:w w:val="122"/>
        </w:rPr>
        <w:t>u</w:t>
      </w:r>
      <w:r>
        <w:rPr>
          <w:rFonts w:ascii="Arial" w:hAnsi="Arial" w:cs="Arial" w:eastAsia="Arial"/>
          <w:sz w:val="15"/>
          <w:szCs w:val="15"/>
          <w:color w:val="3B3B3B"/>
          <w:spacing w:val="-2"/>
          <w:w w:val="194"/>
        </w:rPr>
        <w:t>l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7"/>
        </w:rPr>
        <w:t>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1" w:after="0" w:line="240" w:lineRule="auto"/>
        <w:ind w:left="78" w:right="3115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0"/>
        </w:rPr>
        <w:t>M</w:t>
      </w:r>
      <w:r>
        <w:rPr>
          <w:rFonts w:ascii="Arial" w:hAnsi="Arial" w:cs="Arial" w:eastAsia="Arial"/>
          <w:sz w:val="15"/>
          <w:szCs w:val="15"/>
          <w:color w:val="1C1C1C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86"/>
        </w:rPr>
        <w:t>E</w:t>
      </w:r>
      <w:r>
        <w:rPr>
          <w:rFonts w:ascii="Arial" w:hAnsi="Arial" w:cs="Arial" w:eastAsia="Arial"/>
          <w:sz w:val="15"/>
          <w:szCs w:val="15"/>
          <w:color w:val="1C1C1C"/>
          <w:spacing w:val="1"/>
          <w:w w:val="87"/>
        </w:rPr>
        <w:t>s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21"/>
        </w:rPr>
        <w:t>ti</w:t>
      </w:r>
      <w:r>
        <w:rPr>
          <w:rFonts w:ascii="Arial" w:hAnsi="Arial" w:cs="Arial" w:eastAsia="Arial"/>
          <w:sz w:val="15"/>
          <w:szCs w:val="15"/>
          <w:color w:val="3B3B3B"/>
          <w:spacing w:val="-19"/>
          <w:w w:val="122"/>
        </w:rPr>
        <w:t>m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12"/>
        </w:rPr>
        <w:t>ate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32" w:after="0" w:line="240" w:lineRule="auto"/>
        <w:ind w:left="-31" w:right="3010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50.334656pt;margin-top:-4.912894pt;width:87.866514pt;height:145.779453pt;mso-position-horizontal-relative:page;mso-position-vertical-relative:paragraph;z-index:-4343" coordorigin="11007,-98" coordsize="1757,2916">
            <v:shape style="position:absolute;left:12159;top:-98;width:605;height:682" type="#_x0000_t75">
              <v:imagedata r:id="rId156" o:title=""/>
            </v:shape>
            <v:shape style="position:absolute;left:11375;top:1998;width:1159;height:809" type="#_x0000_t75">
              <v:imagedata r:id="rId157" o:title=""/>
            </v:shape>
            <v:group style="position:absolute;left:12471;top:556;width:2;height:2240" coordorigin="12471,556" coordsize="2,2240">
              <v:shape style="position:absolute;left:12471;top:556;width:2;height:2240" coordorigin="12471,556" coordsize="0,2240" path="m12471,2796l12471,556e" filled="f" stroked="t" strokeweight="2.128918pt" strokecolor="#5B9CD4">
                <v:path arrowok="t"/>
              </v:shape>
            </v:group>
            <v:group style="position:absolute;left:11007;top:1314;width:279;height:144" coordorigin="11007,1314" coordsize="279,144">
              <v:shape style="position:absolute;left:11007;top:1314;width:279;height:144" coordorigin="11007,1314" coordsize="279,144" path="m11007,1314l11286,1314,11286,1458,11007,1458,11007,1314e" filled="t" fillcolor="#0C6DB5" stroked="f">
                <v:path arrowok="t"/>
                <v:fill/>
              </v:shape>
            </v:group>
            <v:group style="position:absolute;left:11290;top:1314;width:98;height:144" coordorigin="11290,1314" coordsize="98,144">
              <v:shape style="position:absolute;left:11290;top:1314;width:98;height:144" coordorigin="11290,1314" coordsize="98,144" path="m11290,1314l11388,1314,11388,1458,11290,1458,11290,1314e" filled="t" fillcolor="#2D74B5" stroked="f">
                <v:path arrowok="t"/>
                <v:fill/>
              </v:shape>
            </v:group>
            <v:group style="position:absolute;left:11400;top:1314;width:421;height:144" coordorigin="11400,1314" coordsize="421,144">
              <v:shape style="position:absolute;left:11400;top:1314;width:421;height:144" coordorigin="11400,1314" coordsize="421,144" path="m11400,1314l11821,1314,11821,1458,11400,1458,11400,1314e" filled="t" fillcolor="#0C6DB5" stroked="f">
                <v:path arrowok="t"/>
                <v:fill/>
              </v:shape>
            </v:group>
            <v:group style="position:absolute;left:11841;top:1314;width:2;height:144" coordorigin="11841,1314" coordsize="2,144">
              <v:shape style="position:absolute;left:11841;top:1314;width:2;height:144" coordorigin="11841,1314" coordsize="0,144" path="m11841,1458l11841,1314e" filled="f" stroked="t" strokeweight="1.60183pt" strokecolor="#2D74B5">
                <v:path arrowok="t"/>
              </v:shape>
            </v:group>
            <v:group style="position:absolute;left:11872;top:1314;width:171;height:144" coordorigin="11872,1314" coordsize="171,144">
              <v:shape style="position:absolute;left:11872;top:1314;width:171;height:144" coordorigin="11872,1314" coordsize="171,144" path="m11872,1314l12043,1314,12043,1458,11872,1458,11872,1314e" filled="t" fillcolor="#0C6DB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8.81134pt;margin-top:8.847842pt;width:3.406269pt;height:.1pt;mso-position-horizontal-relative:page;mso-position-vertical-relative:paragraph;z-index:-4337" coordorigin="10176,177" coordsize="68,2">
            <v:shape style="position:absolute;left:10176;top:177;width:68;height:2" coordorigin="10176,177" coordsize="68,0" path="m10176,177l10244,177e" filled="f" stroked="t" strokeweight=".42578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1C1C1C"/>
          <w:w w:val="103"/>
        </w:rPr>
        <w:t>Be</w:t>
      </w:r>
      <w:r>
        <w:rPr>
          <w:rFonts w:ascii="Arial" w:hAnsi="Arial" w:cs="Arial" w:eastAsia="Arial"/>
          <w:sz w:val="15"/>
          <w:szCs w:val="15"/>
          <w:color w:val="1C1C1C"/>
          <w:spacing w:val="-13"/>
          <w:w w:val="104"/>
        </w:rPr>
        <w:t>g</w:t>
      </w:r>
      <w:r>
        <w:rPr>
          <w:rFonts w:ascii="Arial" w:hAnsi="Arial" w:cs="Arial" w:eastAsia="Arial"/>
          <w:sz w:val="15"/>
          <w:szCs w:val="15"/>
          <w:color w:val="3B3B3B"/>
          <w:spacing w:val="-1"/>
          <w:w w:val="194"/>
        </w:rPr>
        <w:t>i</w:t>
      </w:r>
      <w:r>
        <w:rPr>
          <w:rFonts w:ascii="Arial" w:hAnsi="Arial" w:cs="Arial" w:eastAsia="Arial"/>
          <w:sz w:val="15"/>
          <w:szCs w:val="15"/>
          <w:color w:val="1C1C1C"/>
          <w:spacing w:val="4"/>
          <w:w w:val="108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0"/>
          <w:w w:val="115"/>
        </w:rPr>
        <w:t>n</w:t>
      </w:r>
      <w:r>
        <w:rPr>
          <w:rFonts w:ascii="Arial" w:hAnsi="Arial" w:cs="Arial" w:eastAsia="Arial"/>
          <w:sz w:val="15"/>
          <w:szCs w:val="15"/>
          <w:color w:val="3B3B3B"/>
          <w:spacing w:val="-19"/>
          <w:w w:val="115"/>
        </w:rPr>
        <w:t>i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10"/>
        </w:rPr>
        <w:t>ng</w:t>
      </w:r>
      <w:r>
        <w:rPr>
          <w:rFonts w:ascii="Arial" w:hAnsi="Arial" w:cs="Arial" w:eastAsia="Arial"/>
          <w:sz w:val="15"/>
          <w:szCs w:val="15"/>
          <w:color w:val="1C1C1C"/>
          <w:spacing w:val="-7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1C1C1C"/>
          <w:spacing w:val="0"/>
          <w:w w:val="108"/>
        </w:rPr>
        <w:t>2020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0" w:right="80"/>
          <w:cols w:num="2" w:equalWidth="0">
            <w:col w:w="8567" w:space="1601"/>
            <w:col w:w="4152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6" w:after="0" w:line="124" w:lineRule="exact"/>
        <w:ind w:right="3593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500.591705pt;margin-top:-55.091984pt;width:69.319590pt;height:31.526627pt;mso-position-horizontal-relative:page;mso-position-vertical-relative:paragraph;z-index:-4344" coordorigin="10012,-1102" coordsize="1386,631">
            <v:shape style="position:absolute;left:10012;top:-1102;width:68;height:631" type="#_x0000_t75">
              <v:imagedata r:id="rId158" o:title=""/>
            </v:shape>
            <v:group style="position:absolute;left:10048;top:-1022;width:1337;height:2" coordorigin="10048,-1022" coordsize="1337,2">
              <v:shape style="position:absolute;left:10048;top:-1022;width:1337;height:2" coordorigin="10048,-1022" coordsize="1337,0" path="m10048,-1022l11385,-1022e" filled="f" stroked="t" strokeweight="1.277351pt" strokecolor="#FB23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145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80"/>
        </w:sectPr>
      </w:pPr>
      <w:rPr/>
    </w:p>
    <w:p>
      <w:pPr>
        <w:spacing w:before="46" w:after="0" w:line="240" w:lineRule="auto"/>
        <w:ind w:right="-20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0"/>
          <w:w w:val="112"/>
        </w:rPr>
        <w:t>FABRICATIO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9"/>
          <w:w w:val="112"/>
        </w:rPr>
        <w:t> </w:t>
      </w:r>
      <w:r>
        <w:rPr>
          <w:rFonts w:ascii="Arial" w:hAnsi="Arial" w:cs="Arial" w:eastAsia="Arial"/>
          <w:sz w:val="11"/>
          <w:szCs w:val="11"/>
          <w:color w:val="E1EDF4"/>
          <w:spacing w:val="0"/>
          <w:w w:val="205"/>
        </w:rPr>
        <w:t>I.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9" w:after="0" w:line="124" w:lineRule="exact"/>
        <w:ind w:right="9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E1EDF4"/>
          <w:w w:val="111"/>
        </w:rPr>
        <w:t>QUA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4"/>
          <w:w w:val="110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FDFDFD"/>
          <w:spacing w:val="4"/>
          <w:w w:val="109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0"/>
          <w:w w:val="113"/>
        </w:rPr>
        <w:t>FICATION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0"/>
          <w:w w:val="124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-9"/>
          <w:w w:val="124"/>
        </w:rPr>
        <w:t>S</w:t>
      </w:r>
      <w:r>
        <w:rPr>
          <w:rFonts w:ascii="Times New Roman" w:hAnsi="Times New Roman" w:cs="Times New Roman" w:eastAsia="Times New Roman"/>
          <w:sz w:val="11"/>
          <w:szCs w:val="11"/>
          <w:color w:val="BCD6EB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sz w:val="11"/>
          <w:szCs w:val="11"/>
          <w:color w:val="BCD6EB"/>
          <w:spacing w:val="3"/>
          <w:w w:val="125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5"/>
          <w:w w:val="116"/>
        </w:rPr>
        <w:t>N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0"/>
          <w:w w:val="82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E1EDF4"/>
          <w:spacing w:val="0"/>
          <w:w w:val="107"/>
        </w:rPr>
        <w:t>NG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80"/>
          <w:cols w:num="2" w:equalWidth="0">
            <w:col w:w="10283" w:space="728"/>
            <w:col w:w="3309"/>
          </w:cols>
        </w:sectPr>
      </w:pPr>
      <w:rPr/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6" w:after="0" w:line="124" w:lineRule="exact"/>
        <w:ind w:left="3534" w:right="-20"/>
        <w:jc w:val="left"/>
        <w:tabs>
          <w:tab w:pos="10560" w:val="left"/>
          <w:tab w:pos="122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533.506775pt;margin-top:12.119302pt;width:.1pt;height:38.753943pt;mso-position-horizontal-relative:page;mso-position-vertical-relative:paragraph;z-index:-4339" coordorigin="10670,242" coordsize="2,775">
            <v:shape style="position:absolute;left:10670;top:242;width:2;height:775" coordorigin="10670,242" coordsize="0,775" path="m10670,1017l10670,242e" filled="f" stroked="t" strokeweight=".851567pt" strokecolor="#4493C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146"/>
        </w:rPr>
        <w:t>UL</w:t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100"/>
        </w:rPr>
        <w:tab/>
      </w:r>
      <w:r>
        <w:rPr>
          <w:rFonts w:ascii="Arial" w:hAnsi="Arial" w:cs="Arial" w:eastAsia="Arial"/>
          <w:sz w:val="10"/>
          <w:szCs w:val="10"/>
          <w:color w:val="6B6B6B"/>
          <w:spacing w:val="0"/>
          <w:w w:val="100"/>
        </w:rPr>
        <w:t>P</w:t>
      </w:r>
      <w:r>
        <w:rPr>
          <w:rFonts w:ascii="Arial" w:hAnsi="Arial" w:cs="Arial" w:eastAsia="Arial"/>
          <w:sz w:val="10"/>
          <w:szCs w:val="10"/>
          <w:color w:val="6B6B6B"/>
          <w:spacing w:val="-20"/>
          <w:w w:val="100"/>
        </w:rPr>
        <w:t>S</w:t>
      </w:r>
      <w:r>
        <w:rPr>
          <w:rFonts w:ascii="Arial" w:hAnsi="Arial" w:cs="Arial" w:eastAsia="Arial"/>
          <w:sz w:val="10"/>
          <w:szCs w:val="10"/>
          <w:color w:val="8A8A8A"/>
          <w:spacing w:val="0"/>
          <w:w w:val="100"/>
        </w:rPr>
        <w:t>L</w:t>
      </w:r>
      <w:r>
        <w:rPr>
          <w:rFonts w:ascii="Arial" w:hAnsi="Arial" w:cs="Arial" w:eastAsia="Arial"/>
          <w:sz w:val="10"/>
          <w:szCs w:val="10"/>
          <w:color w:val="8A8A8A"/>
          <w:spacing w:val="-4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A8A8A"/>
          <w:spacing w:val="0"/>
          <w:w w:val="100"/>
        </w:rPr>
        <w:tab/>
      </w:r>
      <w:r>
        <w:rPr>
          <w:rFonts w:ascii="Arial" w:hAnsi="Arial" w:cs="Arial" w:eastAsia="Arial"/>
          <w:sz w:val="10"/>
          <w:szCs w:val="10"/>
          <w:color w:val="8A8A8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0"/>
          <w:w w:val="104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6B6B6B"/>
          <w:spacing w:val="-12"/>
          <w:w w:val="104"/>
        </w:rPr>
        <w:t>S</w:t>
      </w:r>
      <w:r>
        <w:rPr>
          <w:rFonts w:ascii="Times New Roman" w:hAnsi="Times New Roman" w:cs="Times New Roman" w:eastAsia="Times New Roman"/>
          <w:sz w:val="11"/>
          <w:szCs w:val="11"/>
          <w:color w:val="8A8A8A"/>
          <w:spacing w:val="0"/>
          <w:w w:val="170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8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368CCA"/>
          <w:spacing w:val="-16"/>
          <w:w w:val="139"/>
          <w:b/>
          <w:bCs/>
        </w:rPr>
        <w:t>M</w:t>
      </w:r>
      <w:r>
        <w:rPr>
          <w:rFonts w:ascii="Arial" w:hAnsi="Arial" w:cs="Arial" w:eastAsia="Arial"/>
          <w:sz w:val="8"/>
          <w:szCs w:val="8"/>
          <w:color w:val="529CD1"/>
          <w:spacing w:val="0"/>
          <w:w w:val="141"/>
          <w:b/>
          <w:bCs/>
        </w:rPr>
        <w:t>I</w:t>
      </w:r>
      <w:r>
        <w:rPr>
          <w:rFonts w:ascii="Arial" w:hAnsi="Arial" w:cs="Arial" w:eastAsia="Arial"/>
          <w:sz w:val="8"/>
          <w:szCs w:val="8"/>
          <w:color w:val="529CD1"/>
          <w:spacing w:val="-9"/>
          <w:w w:val="141"/>
          <w:b/>
          <w:bCs/>
        </w:rPr>
        <w:t>S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29"/>
          <w:b/>
          <w:bCs/>
        </w:rPr>
        <w:t>Sto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30"/>
          <w:b/>
          <w:bCs/>
        </w:rPr>
        <w:t>N</w:t>
      </w:r>
      <w:r>
        <w:rPr>
          <w:rFonts w:ascii="Arial" w:hAnsi="Arial" w:cs="Arial" w:eastAsia="Arial"/>
          <w:sz w:val="8"/>
          <w:szCs w:val="8"/>
          <w:color w:val="368CCA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368CCA"/>
          <w:spacing w:val="-10"/>
          <w:w w:val="150"/>
          <w:b/>
          <w:bCs/>
        </w:rPr>
        <w:t>N</w:t>
      </w:r>
      <w:r>
        <w:rPr>
          <w:rFonts w:ascii="Arial" w:hAnsi="Arial" w:cs="Arial" w:eastAsia="Arial"/>
          <w:sz w:val="8"/>
          <w:szCs w:val="8"/>
          <w:color w:val="69A8D6"/>
          <w:spacing w:val="0"/>
          <w:w w:val="134"/>
          <w:b/>
          <w:bCs/>
        </w:rPr>
        <w:t>Ei</w:t>
      </w:r>
      <w:r>
        <w:rPr>
          <w:rFonts w:ascii="Arial" w:hAnsi="Arial" w:cs="Arial" w:eastAsia="Arial"/>
          <w:sz w:val="8"/>
          <w:szCs w:val="8"/>
          <w:color w:val="69A8D6"/>
          <w:spacing w:val="-19"/>
          <w:w w:val="135"/>
          <w:b/>
          <w:bCs/>
        </w:rPr>
        <w:t>: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24"/>
          <w:b/>
          <w:bCs/>
        </w:rPr>
        <w:t>D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10" w:after="0" w:line="240" w:lineRule="auto"/>
        <w:ind w:right="76"/>
        <w:jc w:val="righ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368CCA"/>
          <w:w w:val="205"/>
          <w:b/>
          <w:bCs/>
        </w:rPr>
        <w:t>.</w:t>
      </w:r>
      <w:r>
        <w:rPr>
          <w:rFonts w:ascii="Arial" w:hAnsi="Arial" w:cs="Arial" w:eastAsia="Arial"/>
          <w:sz w:val="8"/>
          <w:szCs w:val="8"/>
          <w:color w:val="368CCA"/>
          <w:spacing w:val="5"/>
          <w:w w:val="205"/>
          <w:b/>
          <w:bCs/>
        </w:rPr>
        <w:t>.</w:t>
      </w:r>
      <w:r>
        <w:rPr>
          <w:rFonts w:ascii="Arial" w:hAnsi="Arial" w:cs="Arial" w:eastAsia="Arial"/>
          <w:sz w:val="8"/>
          <w:szCs w:val="8"/>
          <w:color w:val="368CCA"/>
          <w:spacing w:val="2"/>
          <w:w w:val="126"/>
          <w:b/>
          <w:bCs/>
        </w:rPr>
        <w:t>A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26"/>
          <w:b/>
          <w:bCs/>
        </w:rPr>
        <w:t>&amp;</w:t>
      </w:r>
      <w:r>
        <w:rPr>
          <w:rFonts w:ascii="Arial" w:hAnsi="Arial" w:cs="Arial" w:eastAsia="Arial"/>
          <w:sz w:val="8"/>
          <w:szCs w:val="8"/>
          <w:color w:val="368CCA"/>
          <w:spacing w:val="-4"/>
          <w:w w:val="125"/>
          <w:b/>
          <w:bCs/>
        </w:rPr>
        <w:t>.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11"/>
          <w:b/>
          <w:bCs/>
        </w:rPr>
        <w:t>V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8"/>
          <w:szCs w:val="8"/>
          <w:color w:val="368CCA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368CCA"/>
          <w:spacing w:val="4"/>
          <w:w w:val="219"/>
          <w:b/>
          <w:bCs/>
        </w:rPr>
        <w:t>I</w:t>
      </w:r>
      <w:r>
        <w:rPr>
          <w:rFonts w:ascii="Arial" w:hAnsi="Arial" w:cs="Arial" w:eastAsia="Arial"/>
          <w:sz w:val="8"/>
          <w:szCs w:val="8"/>
          <w:color w:val="529CD1"/>
          <w:spacing w:val="0"/>
          <w:w w:val="145"/>
          <w:b/>
          <w:bCs/>
        </w:rPr>
        <w:t>S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51" w:after="0" w:line="102" w:lineRule="exact"/>
        <w:ind w:left="-8" w:right="-28" w:firstLine="-1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-8"/>
          <w:w w:val="219"/>
          <w:b/>
          <w:bCs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-3"/>
          <w:w w:val="94"/>
          <w:b/>
          <w:bCs/>
        </w:rPr>
        <w:t>V</w:t>
      </w:r>
      <w:r>
        <w:rPr>
          <w:rFonts w:ascii="Times New Roman" w:hAnsi="Times New Roman" w:cs="Times New Roman" w:eastAsia="Times New Roman"/>
          <w:sz w:val="9"/>
          <w:szCs w:val="9"/>
          <w:color w:val="529CD1"/>
          <w:spacing w:val="-9"/>
          <w:w w:val="192"/>
          <w:b/>
          <w:bCs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11"/>
          <w:b/>
          <w:bCs/>
        </w:rPr>
        <w:t>TIM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11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04"/>
          <w:b/>
          <w:bCs/>
        </w:rPr>
        <w:t>COHCI:,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-11"/>
          <w:w w:val="105"/>
          <w:b/>
          <w:bCs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529CD1"/>
          <w:spacing w:val="0"/>
          <w:w w:val="123"/>
          <w:b/>
          <w:bCs/>
        </w:rPr>
        <w:t>TI</w:t>
      </w:r>
      <w:r>
        <w:rPr>
          <w:rFonts w:ascii="Times New Roman" w:hAnsi="Times New Roman" w:cs="Times New Roman" w:eastAsia="Times New Roman"/>
          <w:sz w:val="9"/>
          <w:szCs w:val="9"/>
          <w:color w:val="529CD1"/>
          <w:spacing w:val="0"/>
          <w:w w:val="123"/>
          <w:b/>
          <w:bCs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99"/>
          <w:b/>
          <w:bCs/>
        </w:rPr>
        <w:t>IVAt..UAT'10N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83" w:lineRule="exact"/>
        <w:ind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529CD1"/>
          <w:spacing w:val="0"/>
          <w:w w:val="100"/>
          <w:b/>
          <w:bCs/>
          <w:position w:val="-2"/>
        </w:rPr>
        <w:t>CONCE</w:t>
      </w:r>
      <w:r>
        <w:rPr>
          <w:rFonts w:ascii="Times New Roman" w:hAnsi="Times New Roman" w:cs="Times New Roman" w:eastAsia="Times New Roman"/>
          <w:sz w:val="9"/>
          <w:szCs w:val="9"/>
          <w:color w:val="529CD1"/>
          <w:spacing w:val="-19"/>
          <w:w w:val="100"/>
          <w:b/>
          <w:bCs/>
          <w:position w:val="-2"/>
        </w:rPr>
        <w:t>P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00"/>
          <w:b/>
          <w:bCs/>
          <w:position w:val="-2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00"/>
          <w:b/>
          <w:bCs/>
          <w:position w:val="-2"/>
        </w:rPr>
        <w:t>f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11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29CD1"/>
          <w:spacing w:val="-6"/>
          <w:w w:val="100"/>
          <w:b/>
          <w:bCs/>
          <w:position w:val="-2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00"/>
          <w:b/>
          <w:bCs/>
          <w:position w:val="-2"/>
        </w:rPr>
        <w:t>EMONJ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-7"/>
          <w:w w:val="100"/>
          <w:b/>
          <w:bCs/>
          <w:position w:val="-2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529CD1"/>
          <w:spacing w:val="0"/>
          <w:w w:val="100"/>
          <w:b/>
          <w:bCs/>
          <w:position w:val="-2"/>
        </w:rPr>
        <w:t>Ti</w:t>
      </w:r>
      <w:r>
        <w:rPr>
          <w:rFonts w:ascii="Times New Roman" w:hAnsi="Times New Roman" w:cs="Times New Roman" w:eastAsia="Times New Roman"/>
          <w:sz w:val="9"/>
          <w:szCs w:val="9"/>
          <w:color w:val="529CD1"/>
          <w:spacing w:val="-2"/>
          <w:w w:val="100"/>
          <w:b/>
          <w:bCs/>
          <w:position w:val="-2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00"/>
          <w:b/>
          <w:bCs/>
          <w:position w:val="-2"/>
        </w:rPr>
        <w:t>AllOM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2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41"/>
          <w:position w:val="-2"/>
        </w:rPr>
        <w:t>&amp;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119" w:lineRule="exact"/>
        <w:ind w:left="409" w:right="-61"/>
        <w:jc w:val="left"/>
        <w:tabs>
          <w:tab w:pos="2180" w:val="left"/>
        </w:tabs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Arial" w:hAnsi="Arial" w:cs="Arial" w:eastAsia="Arial"/>
          <w:sz w:val="8"/>
          <w:szCs w:val="8"/>
          <w:color w:val="529CD1"/>
          <w:w w:val="126"/>
          <w:b/>
          <w:bCs/>
          <w:position w:val="-1"/>
        </w:rPr>
        <w:t>Y</w:t>
      </w:r>
      <w:r>
        <w:rPr>
          <w:rFonts w:ascii="Arial" w:hAnsi="Arial" w:cs="Arial" w:eastAsia="Arial"/>
          <w:sz w:val="8"/>
          <w:szCs w:val="8"/>
          <w:color w:val="368CCA"/>
          <w:spacing w:val="-15"/>
          <w:w w:val="119"/>
          <w:b/>
          <w:bCs/>
          <w:position w:val="-1"/>
        </w:rPr>
        <w:t>A</w:t>
      </w:r>
      <w:r>
        <w:rPr>
          <w:rFonts w:ascii="Arial" w:hAnsi="Arial" w:cs="Arial" w:eastAsia="Arial"/>
          <w:sz w:val="8"/>
          <w:szCs w:val="8"/>
          <w:color w:val="529CD1"/>
          <w:spacing w:val="2"/>
          <w:w w:val="206"/>
          <w:b/>
          <w:bCs/>
          <w:position w:val="-1"/>
        </w:rPr>
        <w:t>U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42"/>
          <w:b/>
          <w:bCs/>
          <w:position w:val="-1"/>
        </w:rPr>
        <w:t>D.-noH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00"/>
          <w:b/>
          <w:bCs/>
          <w:position w:val="-1"/>
        </w:rPr>
        <w:tab/>
      </w:r>
      <w:r>
        <w:rPr>
          <w:rFonts w:ascii="Arial" w:hAnsi="Arial" w:cs="Arial" w:eastAsia="Arial"/>
          <w:sz w:val="8"/>
          <w:szCs w:val="8"/>
          <w:color w:val="368CCA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36"/>
          <w:b/>
          <w:bCs/>
          <w:position w:val="4"/>
        </w:rPr>
        <w:t>NGtN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-9"/>
          <w:w w:val="137"/>
          <w:b/>
          <w:bCs/>
          <w:position w:val="4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60AC8C"/>
          <w:spacing w:val="0"/>
          <w:w w:val="155"/>
          <w:b/>
          <w:bCs/>
          <w:position w:val="4"/>
        </w:rPr>
        <w:t>....</w:t>
      </w:r>
      <w:r>
        <w:rPr>
          <w:rFonts w:ascii="Times New Roman" w:hAnsi="Times New Roman" w:cs="Times New Roman" w:eastAsia="Times New Roman"/>
          <w:sz w:val="9"/>
          <w:szCs w:val="9"/>
          <w:color w:val="60AC8C"/>
          <w:spacing w:val="-1"/>
          <w:w w:val="155"/>
          <w:b/>
          <w:bCs/>
          <w:position w:val="4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-6"/>
          <w:w w:val="97"/>
          <w:b/>
          <w:bCs/>
          <w:position w:val="4"/>
        </w:rPr>
        <w:t>N</w:t>
      </w:r>
      <w:r>
        <w:rPr>
          <w:rFonts w:ascii="Times New Roman" w:hAnsi="Times New Roman" w:cs="Times New Roman" w:eastAsia="Times New Roman"/>
          <w:sz w:val="9"/>
          <w:szCs w:val="9"/>
          <w:color w:val="529CD1"/>
          <w:spacing w:val="0"/>
          <w:w w:val="107"/>
          <w:b/>
          <w:bCs/>
          <w:position w:val="4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529CD1"/>
          <w:spacing w:val="-16"/>
          <w:w w:val="100"/>
          <w:b/>
          <w:bCs/>
          <w:position w:val="4"/>
        </w:rPr>
        <w:t> 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20"/>
          <w:b/>
          <w:bCs/>
          <w:position w:val="4"/>
        </w:rPr>
        <w:t>MANUfACTU</w:t>
      </w:r>
      <w:r>
        <w:rPr>
          <w:rFonts w:ascii="Arial" w:hAnsi="Arial" w:cs="Arial" w:eastAsia="Arial"/>
          <w:sz w:val="8"/>
          <w:szCs w:val="8"/>
          <w:color w:val="368CCA"/>
          <w:spacing w:val="-8"/>
          <w:w w:val="121"/>
          <w:b/>
          <w:bCs/>
          <w:position w:val="4"/>
        </w:rPr>
        <w:t>R</w:t>
      </w:r>
      <w:r>
        <w:rPr>
          <w:rFonts w:ascii="Arial" w:hAnsi="Arial" w:cs="Arial" w:eastAsia="Arial"/>
          <w:sz w:val="8"/>
          <w:szCs w:val="8"/>
          <w:color w:val="529CD1"/>
          <w:spacing w:val="-15"/>
          <w:w w:val="219"/>
          <w:b/>
          <w:bCs/>
          <w:position w:val="4"/>
        </w:rPr>
        <w:t>I</w:t>
      </w:r>
      <w:r>
        <w:rPr>
          <w:rFonts w:ascii="Arial" w:hAnsi="Arial" w:cs="Arial" w:eastAsia="Arial"/>
          <w:sz w:val="8"/>
          <w:szCs w:val="8"/>
          <w:color w:val="368CCA"/>
          <w:spacing w:val="-14"/>
          <w:w w:val="131"/>
          <w:b/>
          <w:bCs/>
          <w:position w:val="4"/>
        </w:rPr>
        <w:t>N</w:t>
      </w:r>
      <w:r>
        <w:rPr>
          <w:rFonts w:ascii="Arial" w:hAnsi="Arial" w:cs="Arial" w:eastAsia="Arial"/>
          <w:sz w:val="8"/>
          <w:szCs w:val="8"/>
          <w:color w:val="529CD1"/>
          <w:spacing w:val="0"/>
          <w:w w:val="122"/>
          <w:b/>
          <w:bCs/>
          <w:position w:val="4"/>
        </w:rPr>
        <w:t>O</w:t>
      </w:r>
      <w:r>
        <w:rPr>
          <w:rFonts w:ascii="Arial" w:hAnsi="Arial" w:cs="Arial" w:eastAsia="Arial"/>
          <w:sz w:val="8"/>
          <w:szCs w:val="8"/>
          <w:color w:val="529CD1"/>
          <w:spacing w:val="4"/>
          <w:w w:val="100"/>
          <w:b/>
          <w:bCs/>
          <w:position w:val="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10"/>
          <w:b/>
          <w:bCs/>
          <w:position w:val="4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-20"/>
          <w:w w:val="111"/>
          <w:b/>
          <w:bCs/>
          <w:position w:val="4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529CD1"/>
          <w:spacing w:val="-11"/>
          <w:w w:val="60"/>
          <w:b/>
          <w:bCs/>
          <w:position w:val="4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-15"/>
          <w:w w:val="111"/>
          <w:b/>
          <w:bCs/>
          <w:position w:val="4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529CD1"/>
          <w:spacing w:val="0"/>
          <w:w w:val="60"/>
          <w:b/>
          <w:bCs/>
          <w:position w:val="4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529CD1"/>
          <w:spacing w:val="1"/>
          <w:w w:val="60"/>
          <w:b/>
          <w:bCs/>
          <w:position w:val="4"/>
        </w:rPr>
        <w:t>V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68"/>
          <w:b/>
          <w:bCs/>
          <w:position w:val="4"/>
        </w:rPr>
        <w:t>ILO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00"/>
          <w:b/>
          <w:bCs/>
          <w:position w:val="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-7"/>
          <w:w w:val="100"/>
          <w:b/>
          <w:bCs/>
          <w:position w:val="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68"/>
          <w:b/>
          <w:bCs/>
          <w:position w:val="4"/>
        </w:rPr>
        <w:t>NT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left="179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69A8D6"/>
          <w:spacing w:val="4"/>
          <w:w w:val="188"/>
          <w:b/>
          <w:bCs/>
        </w:rPr>
        <w:t>f</w:t>
      </w:r>
      <w:r>
        <w:rPr>
          <w:rFonts w:ascii="Arial" w:hAnsi="Arial" w:cs="Arial" w:eastAsia="Arial"/>
          <w:sz w:val="9"/>
          <w:szCs w:val="9"/>
          <w:color w:val="368CCA"/>
          <w:spacing w:val="0"/>
          <w:w w:val="117"/>
          <w:b/>
          <w:bCs/>
        </w:rPr>
        <w:t>Ve'Kt-'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8" w:after="0" w:line="266" w:lineRule="auto"/>
        <w:ind w:left="162" w:right="-34" w:firstLine="-162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368CCA"/>
          <w:w w:val="126"/>
          <w:b/>
          <w:bCs/>
        </w:rPr>
        <w:t>OUI</w:t>
      </w:r>
      <w:r>
        <w:rPr>
          <w:rFonts w:ascii="Arial" w:hAnsi="Arial" w:cs="Arial" w:eastAsia="Arial"/>
          <w:sz w:val="8"/>
          <w:szCs w:val="8"/>
          <w:color w:val="368CCA"/>
          <w:spacing w:val="-9"/>
          <w:w w:val="126"/>
          <w:b/>
          <w:bCs/>
        </w:rPr>
        <w:t>\</w:t>
      </w:r>
      <w:r>
        <w:rPr>
          <w:rFonts w:ascii="Arial" w:hAnsi="Arial" w:cs="Arial" w:eastAsia="Arial"/>
          <w:sz w:val="8"/>
          <w:szCs w:val="8"/>
          <w:color w:val="529CD1"/>
          <w:spacing w:val="0"/>
          <w:w w:val="229"/>
          <w:b/>
          <w:bCs/>
        </w:rPr>
        <w:t>L</w:t>
      </w:r>
      <w:r>
        <w:rPr>
          <w:rFonts w:ascii="Arial" w:hAnsi="Arial" w:cs="Arial" w:eastAsia="Arial"/>
          <w:sz w:val="8"/>
          <w:szCs w:val="8"/>
          <w:color w:val="529CD1"/>
          <w:spacing w:val="-15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529CD1"/>
          <w:spacing w:val="-47"/>
          <w:w w:val="229"/>
          <w:b/>
          <w:bCs/>
        </w:rPr>
        <w:t>.</w:t>
      </w:r>
      <w:r>
        <w:rPr>
          <w:rFonts w:ascii="Arial" w:hAnsi="Arial" w:cs="Arial" w:eastAsia="Arial"/>
          <w:sz w:val="8"/>
          <w:szCs w:val="8"/>
          <w:color w:val="368CCA"/>
          <w:spacing w:val="4"/>
          <w:w w:val="124"/>
          <w:b/>
          <w:bCs/>
        </w:rPr>
        <w:t>t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23"/>
          <w:b/>
          <w:bCs/>
        </w:rPr>
        <w:t>cATKHI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23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368CCA"/>
          <w:spacing w:val="-8"/>
          <w:w w:val="130"/>
          <w:b/>
          <w:bCs/>
        </w:rPr>
        <w:t>T</w:t>
      </w:r>
      <w:r>
        <w:rPr>
          <w:rFonts w:ascii="Arial" w:hAnsi="Arial" w:cs="Arial" w:eastAsia="Arial"/>
          <w:sz w:val="8"/>
          <w:szCs w:val="8"/>
          <w:color w:val="529CD1"/>
          <w:spacing w:val="0"/>
          <w:w w:val="281"/>
          <w:b/>
          <w:bCs/>
        </w:rPr>
        <w:t>U</w:t>
      </w:r>
      <w:r>
        <w:rPr>
          <w:rFonts w:ascii="Arial" w:hAnsi="Arial" w:cs="Arial" w:eastAsia="Arial"/>
          <w:sz w:val="8"/>
          <w:szCs w:val="8"/>
          <w:color w:val="529CD1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368CCA"/>
          <w:spacing w:val="-2"/>
          <w:w w:val="111"/>
          <w:b/>
          <w:bCs/>
        </w:rPr>
        <w:t>T</w:t>
      </w:r>
      <w:r>
        <w:rPr>
          <w:rFonts w:ascii="Arial" w:hAnsi="Arial" w:cs="Arial" w:eastAsia="Arial"/>
          <w:sz w:val="8"/>
          <w:szCs w:val="8"/>
          <w:color w:val="529CD1"/>
          <w:spacing w:val="2"/>
          <w:w w:val="219"/>
          <w:b/>
          <w:bCs/>
        </w:rPr>
        <w:t>I</w:t>
      </w:r>
      <w:r>
        <w:rPr>
          <w:rFonts w:ascii="Arial" w:hAnsi="Arial" w:cs="Arial" w:eastAsia="Arial"/>
          <w:sz w:val="8"/>
          <w:szCs w:val="8"/>
          <w:color w:val="368CCA"/>
          <w:spacing w:val="-16"/>
          <w:w w:val="149"/>
          <w:b/>
          <w:bCs/>
        </w:rPr>
        <w:t>H</w:t>
      </w:r>
      <w:r>
        <w:rPr>
          <w:rFonts w:ascii="Arial" w:hAnsi="Arial" w:cs="Arial" w:eastAsia="Arial"/>
          <w:sz w:val="8"/>
          <w:szCs w:val="8"/>
          <w:color w:val="529CD1"/>
          <w:spacing w:val="0"/>
          <w:w w:val="126"/>
          <w:b/>
          <w:bCs/>
        </w:rPr>
        <w:t>G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49" w:after="0" w:line="240" w:lineRule="auto"/>
        <w:ind w:left="110" w:right="3022"/>
        <w:jc w:val="center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9"/>
          <w:szCs w:val="9"/>
          <w:color w:val="368CCA"/>
          <w:spacing w:val="0"/>
          <w:w w:val="101"/>
          <w:b/>
          <w:bCs/>
        </w:rPr>
        <w:t>LAUHCH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7" w:after="0" w:line="266" w:lineRule="auto"/>
        <w:ind w:left="-7" w:right="2882"/>
        <w:jc w:val="center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368CCA"/>
          <w:w w:val="128"/>
          <w:b/>
          <w:bCs/>
        </w:rPr>
        <w:t>Pin-OR</w:t>
      </w:r>
      <w:r>
        <w:rPr>
          <w:rFonts w:ascii="Arial" w:hAnsi="Arial" w:cs="Arial" w:eastAsia="Arial"/>
          <w:sz w:val="8"/>
          <w:szCs w:val="8"/>
          <w:color w:val="368CCA"/>
          <w:spacing w:val="-6"/>
          <w:w w:val="129"/>
          <w:b/>
          <w:bCs/>
        </w:rPr>
        <w:t>A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46"/>
          <w:b/>
          <w:bCs/>
        </w:rPr>
        <w:t>nO</w:t>
      </w:r>
      <w:r>
        <w:rPr>
          <w:rFonts w:ascii="Arial" w:hAnsi="Arial" w:cs="Arial" w:eastAsia="Arial"/>
          <w:sz w:val="8"/>
          <w:szCs w:val="8"/>
          <w:color w:val="368CCA"/>
          <w:spacing w:val="-8"/>
          <w:w w:val="147"/>
          <w:b/>
          <w:bCs/>
        </w:rPr>
        <w:t>N</w:t>
      </w:r>
      <w:r>
        <w:rPr>
          <w:rFonts w:ascii="Arial" w:hAnsi="Arial" w:cs="Arial" w:eastAsia="Arial"/>
          <w:sz w:val="8"/>
          <w:szCs w:val="8"/>
          <w:color w:val="9AC3E2"/>
          <w:spacing w:val="0"/>
          <w:w w:val="213"/>
          <w:b/>
          <w:bCs/>
        </w:rPr>
        <w:t>'</w:t>
      </w:r>
      <w:r>
        <w:rPr>
          <w:rFonts w:ascii="Arial" w:hAnsi="Arial" w:cs="Arial" w:eastAsia="Arial"/>
          <w:sz w:val="8"/>
          <w:szCs w:val="8"/>
          <w:color w:val="9AC3E2"/>
          <w:spacing w:val="0"/>
          <w:w w:val="213"/>
          <w:b/>
          <w:bCs/>
        </w:rPr>
        <w:t> </w:t>
      </w:r>
      <w:r>
        <w:rPr>
          <w:rFonts w:ascii="Arial" w:hAnsi="Arial" w:cs="Arial" w:eastAsia="Arial"/>
          <w:sz w:val="8"/>
          <w:szCs w:val="8"/>
          <w:color w:val="529CD1"/>
          <w:spacing w:val="-13"/>
          <w:w w:val="125"/>
          <w:b/>
          <w:bCs/>
        </w:rPr>
        <w:t>C</w:t>
      </w:r>
      <w:r>
        <w:rPr>
          <w:rFonts w:ascii="Arial" w:hAnsi="Arial" w:cs="Arial" w:eastAsia="Arial"/>
          <w:sz w:val="8"/>
          <w:szCs w:val="8"/>
          <w:color w:val="368CCA"/>
          <w:spacing w:val="0"/>
          <w:w w:val="125"/>
          <w:b/>
          <w:bCs/>
        </w:rPr>
        <w:t>OMM...aiOft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0" w:right="80"/>
          <w:cols w:num="5" w:equalWidth="0">
            <w:col w:w="2507" w:space="321"/>
            <w:col w:w="610" w:space="463"/>
            <w:col w:w="4428" w:space="1473"/>
            <w:col w:w="689" w:space="222"/>
            <w:col w:w="3607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-261.189941pt;margin-top:464.477661pt;width:278.647063pt;height:68.5pt;mso-position-horizontal-relative:page;mso-position-vertical-relative:page;z-index:-4334" type="#_x0000_t202" filled="f" stroked="f">
            <v:textbox inset="0,0,0,0">
              <w:txbxContent>
                <w:p>
                  <w:pPr>
                    <w:spacing w:before="0" w:after="0" w:line="1370" w:lineRule="exact"/>
                    <w:ind w:right="-245"/>
                    <w:jc w:val="left"/>
                    <w:rPr>
                      <w:rFonts w:ascii="Arial" w:hAnsi="Arial" w:cs="Arial" w:eastAsia="Arial"/>
                      <w:sz w:val="137"/>
                      <w:szCs w:val="137"/>
                    </w:rPr>
                  </w:pPr>
                  <w:rPr/>
                  <w:r>
                    <w:rPr>
                      <w:rFonts w:ascii="Arial" w:hAnsi="Arial" w:cs="Arial" w:eastAsia="Arial"/>
                      <w:sz w:val="137"/>
                      <w:szCs w:val="137"/>
                      <w:color w:val="895E1A"/>
                      <w:spacing w:val="-1305"/>
                      <w:w w:val="599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137"/>
                      <w:szCs w:val="13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98" w:lineRule="exact"/>
        <w:ind w:left="1328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shape style="position:absolute;margin-left:564.923096pt;margin-top:3.435928pt;width:145.278107pt;height:48.142014pt;mso-position-horizontal-relative:page;mso-position-vertical-relative:paragraph;z-index:-4341" type="#_x0000_t75">
            <v:imagedata r:id="rId159" o:title=""/>
          </v:shape>
        </w:pict>
      </w:r>
      <w:r>
        <w:rPr>
          <w:rFonts w:ascii="Arial" w:hAnsi="Arial" w:cs="Arial" w:eastAsia="Arial"/>
          <w:sz w:val="26"/>
          <w:szCs w:val="26"/>
          <w:color w:val="F27016"/>
          <w:spacing w:val="0"/>
          <w:w w:val="100"/>
          <w:b/>
          <w:bCs/>
          <w:position w:val="-1"/>
        </w:rPr>
        <w:t>science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75" w:lineRule="exact"/>
        <w:ind w:left="1328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F27016"/>
          <w:spacing w:val="0"/>
          <w:w w:val="100"/>
        </w:rPr>
        <w:t>&amp;</w:t>
      </w:r>
      <w:r>
        <w:rPr>
          <w:rFonts w:ascii="Arial" w:hAnsi="Arial" w:cs="Arial" w:eastAsia="Arial"/>
          <w:sz w:val="27"/>
          <w:szCs w:val="27"/>
          <w:color w:val="F27016"/>
          <w:spacing w:val="15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F27016"/>
          <w:spacing w:val="0"/>
          <w:w w:val="100"/>
          <w:b/>
          <w:bCs/>
        </w:rPr>
        <w:t>technology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40" w:after="0" w:line="240" w:lineRule="auto"/>
        <w:ind w:left="134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66.848022pt;margin-top:2.008096pt;width:100.48492pt;height:.1pt;mso-position-horizontal-relative:page;mso-position-vertical-relative:paragraph;z-index:-4338" coordorigin="1337,40" coordsize="2010,2">
            <v:shape style="position:absolute;left:1337;top:40;width:2010;height:2" coordorigin="1337,40" coordsize="2010,0" path="m1337,40l3347,40e" filled="f" stroked="t" strokeweight="1.27735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Department: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21" w:lineRule="exact"/>
        <w:ind w:left="133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w w:val="91"/>
          <w:position w:val="-2"/>
        </w:rPr>
        <w:t>Scienc</w:t>
      </w:r>
      <w:r>
        <w:rPr>
          <w:rFonts w:ascii="Arial" w:hAnsi="Arial" w:cs="Arial" w:eastAsia="Arial"/>
          <w:sz w:val="15"/>
          <w:szCs w:val="15"/>
          <w:w w:val="92"/>
          <w:position w:val="-2"/>
        </w:rPr>
        <w:t>e</w:t>
      </w:r>
      <w:r>
        <w:rPr>
          <w:rFonts w:ascii="Arial" w:hAnsi="Arial" w:cs="Arial" w:eastAsia="Arial"/>
          <w:sz w:val="15"/>
          <w:szCs w:val="15"/>
          <w:spacing w:val="-28"/>
          <w:w w:val="100"/>
          <w:position w:val="-2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2"/>
        </w:rPr>
        <w:t>an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2"/>
        </w:rPr>
        <w:t>d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2"/>
        </w:rPr>
        <w:t>Technology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203" w:lineRule="exact"/>
        <w:ind w:left="1337" w:right="-20"/>
        <w:jc w:val="left"/>
        <w:tabs>
          <w:tab w:pos="7080" w:val="left"/>
        </w:tabs>
        <w:rPr>
          <w:rFonts w:ascii="Courier New" w:hAnsi="Courier New" w:cs="Courier New" w:eastAsia="Courier New"/>
          <w:sz w:val="23"/>
          <w:szCs w:val="23"/>
        </w:rPr>
      </w:pPr>
      <w:rPr/>
      <w:r>
        <w:rPr>
          <w:rFonts w:ascii="Arial" w:hAnsi="Arial" w:cs="Arial" w:eastAsia="Arial"/>
          <w:sz w:val="15"/>
          <w:szCs w:val="15"/>
          <w:w w:val="92"/>
          <w:b/>
          <w:bCs/>
          <w:position w:val="1"/>
        </w:rPr>
        <w:t>REPUBLI</w:t>
      </w:r>
      <w:r>
        <w:rPr>
          <w:rFonts w:ascii="Arial" w:hAnsi="Arial" w:cs="Arial" w:eastAsia="Arial"/>
          <w:sz w:val="15"/>
          <w:szCs w:val="15"/>
          <w:w w:val="93"/>
          <w:b/>
          <w:bCs/>
          <w:position w:val="1"/>
        </w:rPr>
        <w:t>C</w:t>
      </w:r>
      <w:r>
        <w:rPr>
          <w:rFonts w:ascii="Arial" w:hAnsi="Arial" w:cs="Arial" w:eastAsia="Arial"/>
          <w:sz w:val="15"/>
          <w:szCs w:val="15"/>
          <w:spacing w:val="-23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position w:val="1"/>
        </w:rPr>
        <w:t>OF</w:t>
      </w:r>
      <w:r>
        <w:rPr>
          <w:rFonts w:ascii="Arial" w:hAnsi="Arial" w:cs="Arial" w:eastAsia="Arial"/>
          <w:sz w:val="15"/>
          <w:szCs w:val="15"/>
          <w:spacing w:val="-22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3"/>
          <w:b/>
          <w:bCs/>
          <w:position w:val="1"/>
        </w:rPr>
        <w:t>SOUT</w:t>
      </w:r>
      <w:r>
        <w:rPr>
          <w:rFonts w:ascii="Arial" w:hAnsi="Arial" w:cs="Arial" w:eastAsia="Arial"/>
          <w:sz w:val="15"/>
          <w:szCs w:val="15"/>
          <w:spacing w:val="0"/>
          <w:w w:val="94"/>
          <w:b/>
          <w:bCs/>
          <w:position w:val="1"/>
        </w:rPr>
        <w:t>H</w:t>
      </w:r>
      <w:r>
        <w:rPr>
          <w:rFonts w:ascii="Arial" w:hAnsi="Arial" w:cs="Arial" w:eastAsia="Arial"/>
          <w:sz w:val="15"/>
          <w:szCs w:val="15"/>
          <w:spacing w:val="-27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position w:val="1"/>
        </w:rPr>
        <w:t>AFRICA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position w:val="1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position w:val="1"/>
        </w:rPr>
      </w:r>
      <w:r>
        <w:rPr>
          <w:rFonts w:ascii="Courier New" w:hAnsi="Courier New" w:cs="Courier New" w:eastAsia="Courier New"/>
          <w:sz w:val="23"/>
          <w:szCs w:val="23"/>
          <w:color w:val="8A8A8A"/>
          <w:spacing w:val="0"/>
          <w:w w:val="100"/>
          <w:position w:val="3"/>
        </w:rPr>
        <w:t>16</w:t>
      </w:r>
      <w:r>
        <w:rPr>
          <w:rFonts w:ascii="Courier New" w:hAnsi="Courier New" w:cs="Courier New" w:eastAsia="Courier New"/>
          <w:sz w:val="23"/>
          <w:szCs w:val="2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80"/>
        </w:sectPr>
      </w:pPr>
      <w:rPr/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0pt;margin-top:.000061pt;width:720pt;height:520.312376pt;mso-position-horizontal-relative:page;mso-position-vertical-relative:page;z-index:-4333" coordorigin="0,0" coordsize="14400,10406">
            <v:shape style="position:absolute;left:0;top:0;width:4260;height:8920" type="#_x0000_t75">
              <v:imagedata r:id="rId162" o:title=""/>
            </v:shape>
            <v:shape style="position:absolute;left:4;top:4;width:14396;height:1381" type="#_x0000_t75">
              <v:imagedata r:id="rId163" o:title=""/>
            </v:shape>
            <v:shape style="position:absolute;left:0;top:1156;width:14400;height:820" type="#_x0000_t75">
              <v:imagedata r:id="rId164" o:title=""/>
            </v:shape>
            <v:shape style="position:absolute;left:1334;top:9399;width:2016;height:996" type="#_x0000_t75">
              <v:imagedata r:id="rId165" o:title=""/>
            </v:shape>
            <v:shape style="position:absolute;left:359;top:9399;width:782;height:1007" type="#_x0000_t75">
              <v:imagedata r:id="rId166" o:title=""/>
            </v:shape>
            <v:shape style="position:absolute;left:5962;top:7555;width:4546;height:1718" type="#_x0000_t75">
              <v:imagedata r:id="rId167" o:title=""/>
            </v:shape>
            <v:shape style="position:absolute;left:6720;top:7517;width:3084;height:80" type="#_x0000_t75">
              <v:imagedata r:id="rId168" o:title=""/>
            </v:shape>
            <v:shape style="position:absolute;left:6720;top:9165;width:3084;height:250" type="#_x0000_t75">
              <v:imagedata r:id="rId169" o:title=""/>
            </v:shape>
            <v:shape style="position:absolute;left:6034;top:7597;width:4397;height:1568" type="#_x0000_t75">
              <v:imagedata r:id="rId170" o:title=""/>
            </v:shape>
            <v:group style="position:absolute;left:6034;top:7597;width:4397;height:1568" coordorigin="6034,7597" coordsize="4397,1568">
              <v:shape style="position:absolute;left:6034;top:7597;width:4397;height:1568" coordorigin="6034,7597" coordsize="4397,1568" path="m6034,7858l6043,7790,6068,7729,6107,7677,6157,7636,6217,7609,6284,7597,10169,7597,10192,7598,10258,7612,10316,7642,10365,7685,10402,7739,10424,7802,10430,8903,10429,8927,10415,8992,10385,9051,10342,9099,10288,9136,10225,9159,6295,9165,6272,9164,6206,9149,6148,9119,6099,9076,6062,9022,6040,8960,6034,7858xe" filled="f" stroked="t" strokeweight=".75pt" strokecolor="#000000">
                <v:path arrowok="t"/>
              </v:shape>
              <v:shape style="position:absolute;left:0;top:1866;width:8234;height:8121" type="#_x0000_t75">
                <v:imagedata r:id="rId171" o:title=""/>
              </v:shape>
            </v:group>
            <w10:wrap type="none"/>
          </v:group>
        </w:pict>
      </w:r>
      <w:r>
        <w:rPr>
          <w:sz w:val="28"/>
          <w:szCs w:val="28"/>
        </w:rPr>
      </w:r>
    </w:p>
    <w:p>
      <w:pPr>
        <w:spacing w:before="0" w:after="0" w:line="551" w:lineRule="exact"/>
        <w:ind w:left="7401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ndus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deve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op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ent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78" w:right="1529"/>
        <w:jc w:val="center"/>
        <w:tabs>
          <w:tab w:pos="32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53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jobs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dire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ly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uppor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elli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progra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327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94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illion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al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our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indu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-25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273" w:right="1722" w:firstLine="-451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nu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ber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ha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bene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ed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rom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progra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luding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ollo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40" w:lineRule="auto"/>
        <w:ind w:left="3542" w:right="-20"/>
        <w:jc w:val="left"/>
        <w:tabs>
          <w:tab w:pos="39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ro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1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3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hnologies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(100%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Bla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ned;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50%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Bla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399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ned)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3542" w:right="-20"/>
        <w:jc w:val="left"/>
        <w:tabs>
          <w:tab w:pos="39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Group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6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3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hnology</w:t>
      </w:r>
      <w:r>
        <w:rPr>
          <w:rFonts w:ascii="Arial" w:hAnsi="Arial" w:cs="Arial" w:eastAsia="Arial"/>
          <w:sz w:val="28"/>
          <w:szCs w:val="28"/>
          <w:color w:val="1A548D"/>
          <w:spacing w:val="-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&amp;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ure</w:t>
      </w:r>
      <w:r>
        <w:rPr>
          <w:rFonts w:ascii="Arial" w:hAnsi="Arial" w:cs="Arial" w:eastAsia="Arial"/>
          <w:sz w:val="28"/>
          <w:szCs w:val="28"/>
          <w:color w:val="1A548D"/>
          <w:spacing w:val="-1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(75%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Bla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399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ned)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3542" w:right="-20"/>
        <w:jc w:val="left"/>
        <w:tabs>
          <w:tab w:pos="39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Lu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hone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Engineering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&amp;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ul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(100%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Bla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k</w:t>
      </w:r>
      <w:r>
        <w:rPr>
          <w:rFonts w:ascii="Arial" w:hAnsi="Arial" w:cs="Arial" w:eastAsia="Arial"/>
          <w:sz w:val="28"/>
          <w:szCs w:val="28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3993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ned)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316" w:lineRule="exact"/>
        <w:ind w:left="3542" w:right="-20"/>
        <w:jc w:val="left"/>
        <w:tabs>
          <w:tab w:pos="398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onne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(100%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Bla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k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  <w:position w:val="-1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an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  <w:position w:val="-1"/>
        </w:rPr>
        <w:t>w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  <w:position w:val="-1"/>
        </w:rPr>
        <w:t>ned)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27" w:lineRule="exact"/>
        <w:ind w:left="4999" w:right="4857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36"/>
          <w:szCs w:val="36"/>
          <w:color w:val="17375E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tri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bu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color w:val="17375E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17375E"/>
          <w:spacing w:val="-3"/>
          <w:w w:val="99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9" w:lineRule="exact"/>
        <w:ind w:left="4831" w:right="4690"/>
        <w:jc w:val="center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550.434021pt;margin-top:43.29702pt;width:158.374691pt;height:67.624759pt;mso-position-horizontal-relative:page;mso-position-vertical-relative:paragraph;z-index:-4332" type="#_x0000_t75">
            <v:imagedata r:id="rId172" o:title=""/>
          </v:shape>
        </w:pict>
      </w:r>
      <w:r>
        <w:rPr>
          <w:rFonts w:ascii="Calibri" w:hAnsi="Calibri" w:cs="Calibri" w:eastAsia="Calibri"/>
          <w:sz w:val="24"/>
          <w:szCs w:val="24"/>
          <w:color w:val="17375E"/>
          <w:spacing w:val="-4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7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4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lan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978" w:right="6901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8A8A8A"/>
          <w:spacing w:val="1"/>
          <w:w w:val="99"/>
        </w:rPr>
        <w:t>17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pgMar w:header="0" w:footer="0" w:top="980" w:bottom="0" w:left="2060" w:right="120"/>
          <w:headerReference w:type="default" r:id="rId160"/>
          <w:footerReference w:type="default" r:id="rId161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auto"/>
        <w:ind w:left="3534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100"/>
        </w:rPr>
        <w:t>Satellit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67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Programm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spacing w:val="46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Fundin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g</w:t>
      </w:r>
      <w:r>
        <w:rPr>
          <w:rFonts w:ascii="Arial" w:hAnsi="Arial" w:cs="Arial" w:eastAsia="Arial"/>
          <w:sz w:val="32"/>
          <w:szCs w:val="32"/>
          <w:spacing w:val="19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Received</w:t>
      </w:r>
      <w:r>
        <w:rPr>
          <w:rFonts w:ascii="Arial" w:hAnsi="Arial" w:cs="Arial" w:eastAsia="Arial"/>
          <w:sz w:val="32"/>
          <w:szCs w:val="32"/>
          <w:spacing w:val="76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-</w:t>
      </w:r>
      <w:r>
        <w:rPr>
          <w:rFonts w:ascii="Arial" w:hAnsi="Arial" w:cs="Arial" w:eastAsia="Arial"/>
          <w:sz w:val="32"/>
          <w:szCs w:val="32"/>
          <w:spacing w:val="1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8"/>
        </w:rPr>
        <w:t>2015/16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4684" w:right="-20"/>
        <w:jc w:val="left"/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</w:rPr>
        <w:t>300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4684" w:right="-20"/>
        <w:jc w:val="left"/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</w:rPr>
        <w:t>250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350" w:right="-20"/>
        <w:jc w:val="left"/>
        <w:tabs>
          <w:tab w:pos="468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50"/>
          <w:position w:val="-3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3"/>
        </w:rPr>
      </w:r>
      <w:r>
        <w:rPr>
          <w:rFonts w:ascii="Courier New" w:hAnsi="Courier New" w:cs="Courier New" w:eastAsia="Courier New"/>
          <w:sz w:val="20"/>
          <w:szCs w:val="20"/>
          <w:color w:val="525252"/>
          <w:spacing w:val="-37"/>
          <w:w w:val="119"/>
          <w:position w:val="0"/>
        </w:rPr>
        <w:t>2</w:t>
      </w:r>
      <w:r>
        <w:rPr>
          <w:rFonts w:ascii="Courier New" w:hAnsi="Courier New" w:cs="Courier New" w:eastAsia="Courier New"/>
          <w:sz w:val="20"/>
          <w:szCs w:val="20"/>
          <w:color w:val="383838"/>
          <w:spacing w:val="-36"/>
          <w:w w:val="125"/>
          <w:position w:val="0"/>
        </w:rPr>
        <w:t>0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36"/>
          <w:position w:val="0"/>
        </w:rPr>
        <w:t>0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5" w:after="0" w:line="398" w:lineRule="exact"/>
        <w:ind w:left="2308" w:right="-20"/>
        <w:jc w:val="left"/>
        <w:tabs>
          <w:tab w:pos="468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525252"/>
          <w:spacing w:val="-30"/>
          <w:w w:val="69"/>
          <w:position w:val="-6"/>
        </w:rPr>
        <w:t>·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69"/>
          <w:position w:val="-6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-67"/>
          <w:w w:val="69"/>
          <w:position w:val="-6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  <w:position w:val="-6"/>
        </w:rPr>
      </w:r>
      <w:r>
        <w:rPr>
          <w:rFonts w:ascii="Courier New" w:hAnsi="Courier New" w:cs="Courier New" w:eastAsia="Courier New"/>
          <w:sz w:val="20"/>
          <w:szCs w:val="20"/>
          <w:color w:val="1D1D1D"/>
          <w:spacing w:val="-36"/>
          <w:w w:val="107"/>
          <w:position w:val="6"/>
        </w:rPr>
        <w:t>1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7"/>
          <w:position w:val="6"/>
        </w:rPr>
        <w:t>50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83" w:lineRule="exact"/>
        <w:ind w:left="2308" w:right="-20"/>
        <w:jc w:val="left"/>
        <w:tabs>
          <w:tab w:pos="468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6"/>
        </w:rPr>
        <w:t>a: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6"/>
        </w:rPr>
      </w:r>
      <w:r>
        <w:rPr>
          <w:rFonts w:ascii="Courier New" w:hAnsi="Courier New" w:cs="Courier New" w:eastAsia="Courier New"/>
          <w:sz w:val="20"/>
          <w:szCs w:val="20"/>
          <w:color w:val="383838"/>
          <w:spacing w:val="-37"/>
          <w:w w:val="113"/>
          <w:position w:val="0"/>
        </w:rPr>
        <w:t>1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5"/>
          <w:position w:val="0"/>
        </w:rPr>
        <w:t>00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20" w:lineRule="exact"/>
        <w:ind w:left="4777" w:right="-20"/>
        <w:jc w:val="left"/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3"/>
          <w:position w:val="1"/>
        </w:rPr>
        <w:t>50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752" w:footer="0" w:top="1200" w:bottom="0" w:left="0" w:right="60"/>
          <w:headerReference w:type="default" r:id="rId173"/>
          <w:footerReference w:type="default" r:id="rId174"/>
          <w:pgSz w:w="14400" w:h="10800" w:orient="landscape"/>
        </w:sectPr>
      </w:pPr>
      <w:rPr/>
    </w:p>
    <w:p>
      <w:pPr>
        <w:spacing w:before="40" w:after="0" w:line="220" w:lineRule="exact"/>
        <w:ind w:right="-20"/>
        <w:jc w:val="right"/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Courier New" w:hAnsi="Courier New" w:cs="Courier New" w:eastAsia="Courier New"/>
          <w:sz w:val="20"/>
          <w:szCs w:val="20"/>
          <w:color w:val="525252"/>
          <w:spacing w:val="-37"/>
          <w:w w:val="119"/>
          <w:position w:val="1"/>
        </w:rPr>
        <w:t>2</w:t>
      </w:r>
      <w:r>
        <w:rPr>
          <w:rFonts w:ascii="Courier New" w:hAnsi="Courier New" w:cs="Courier New" w:eastAsia="Courier New"/>
          <w:sz w:val="20"/>
          <w:szCs w:val="20"/>
          <w:color w:val="383838"/>
          <w:spacing w:val="0"/>
          <w:w w:val="92"/>
          <w:position w:val="1"/>
        </w:rPr>
        <w:t>01</w:t>
      </w:r>
      <w:r>
        <w:rPr>
          <w:rFonts w:ascii="Courier New" w:hAnsi="Courier New" w:cs="Courier New" w:eastAsia="Courier New"/>
          <w:sz w:val="20"/>
          <w:szCs w:val="20"/>
          <w:color w:val="383838"/>
          <w:spacing w:val="-54"/>
          <w:w w:val="92"/>
          <w:position w:val="1"/>
        </w:rPr>
        <w:t>2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91"/>
          <w:position w:val="1"/>
        </w:rPr>
        <w:t>/13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0" w:after="0" w:line="220" w:lineRule="exact"/>
        <w:ind w:right="-70"/>
        <w:jc w:val="left"/>
        <w:tabs>
          <w:tab w:pos="1380" w:val="left"/>
          <w:tab w:pos="276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>2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-53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0"/>
          <w:szCs w:val="20"/>
          <w:color w:val="383838"/>
          <w:spacing w:val="0"/>
          <w:w w:val="100"/>
          <w:position w:val="1"/>
        </w:rPr>
        <w:t>1</w:t>
      </w:r>
      <w:r>
        <w:rPr>
          <w:rFonts w:ascii="Courier New" w:hAnsi="Courier New" w:cs="Courier New" w:eastAsia="Courier New"/>
          <w:sz w:val="20"/>
          <w:szCs w:val="20"/>
          <w:color w:val="383838"/>
          <w:spacing w:val="-52"/>
          <w:w w:val="100"/>
          <w:position w:val="1"/>
        </w:rPr>
        <w:t>3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-36"/>
          <w:w w:val="100"/>
          <w:position w:val="1"/>
        </w:rPr>
        <w:t>/</w:t>
      </w:r>
      <w:r>
        <w:rPr>
          <w:rFonts w:ascii="Courier New" w:hAnsi="Courier New" w:cs="Courier New" w:eastAsia="Courier New"/>
          <w:sz w:val="20"/>
          <w:szCs w:val="20"/>
          <w:color w:val="383838"/>
          <w:spacing w:val="-28"/>
          <w:w w:val="100"/>
          <w:position w:val="1"/>
        </w:rPr>
        <w:t>1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>4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-76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20"/>
          <w:szCs w:val="20"/>
          <w:color w:val="383838"/>
          <w:spacing w:val="0"/>
          <w:w w:val="100"/>
          <w:position w:val="1"/>
        </w:rPr>
        <w:t>201</w:t>
      </w:r>
      <w:r>
        <w:rPr>
          <w:rFonts w:ascii="Courier New" w:hAnsi="Courier New" w:cs="Courier New" w:eastAsia="Courier New"/>
          <w:sz w:val="20"/>
          <w:szCs w:val="20"/>
          <w:color w:val="383838"/>
          <w:spacing w:val="-77"/>
          <w:w w:val="100"/>
          <w:position w:val="1"/>
        </w:rPr>
        <w:t>4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>/15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2"/>
          <w:position w:val="1"/>
        </w:rPr>
        <w:t>2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-51"/>
          <w:w w:val="102"/>
          <w:position w:val="1"/>
        </w:rPr>
        <w:t>0</w:t>
      </w:r>
      <w:r>
        <w:rPr>
          <w:rFonts w:ascii="Courier New" w:hAnsi="Courier New" w:cs="Courier New" w:eastAsia="Courier New"/>
          <w:sz w:val="20"/>
          <w:szCs w:val="20"/>
          <w:color w:val="383838"/>
          <w:spacing w:val="-34"/>
          <w:w w:val="113"/>
          <w:position w:val="1"/>
        </w:rPr>
        <w:t>1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86"/>
          <w:position w:val="1"/>
        </w:rPr>
        <w:t>5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-48"/>
          <w:w w:val="86"/>
          <w:position w:val="1"/>
        </w:rPr>
        <w:t>/</w:t>
      </w:r>
      <w:r>
        <w:rPr>
          <w:rFonts w:ascii="Courier New" w:hAnsi="Courier New" w:cs="Courier New" w:eastAsia="Courier New"/>
          <w:sz w:val="20"/>
          <w:szCs w:val="20"/>
          <w:color w:val="1D1D1D"/>
          <w:spacing w:val="-33"/>
          <w:w w:val="113"/>
          <w:position w:val="1"/>
        </w:rPr>
        <w:t>1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23"/>
          <w:position w:val="1"/>
        </w:rPr>
        <w:t>6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7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25252"/>
          <w:w w:val="108"/>
        </w:rPr>
        <w:t>T</w:t>
      </w:r>
      <w:r>
        <w:rPr>
          <w:rFonts w:ascii="Arial" w:hAnsi="Arial" w:cs="Arial" w:eastAsia="Arial"/>
          <w:sz w:val="17"/>
          <w:szCs w:val="17"/>
          <w:color w:val="525252"/>
          <w:spacing w:val="-4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383838"/>
          <w:spacing w:val="-1"/>
          <w:w w:val="138"/>
        </w:rPr>
        <w:t>t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12"/>
        </w:rPr>
        <w:t>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60"/>
          <w:cols w:num="3" w:equalWidth="0">
            <w:col w:w="6284" w:space="691"/>
            <w:col w:w="3476" w:space="816"/>
            <w:col w:w="3073"/>
          </w:cols>
        </w:sectPr>
      </w:pPr>
      <w:rPr/>
    </w:p>
    <w:p>
      <w:pPr>
        <w:spacing w:before="85" w:after="0" w:line="240" w:lineRule="auto"/>
        <w:ind w:left="2410" w:right="-6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01F60"/>
          <w:spacing w:val="3"/>
          <w:w w:val="283"/>
        </w:rPr>
        <w:t>•</w:t>
      </w:r>
      <w:r>
        <w:rPr>
          <w:rFonts w:ascii="Arial" w:hAnsi="Arial" w:cs="Arial" w:eastAsia="Arial"/>
          <w:sz w:val="17"/>
          <w:szCs w:val="17"/>
          <w:color w:val="525252"/>
          <w:spacing w:val="-4"/>
          <w:w w:val="87"/>
        </w:rPr>
        <w:t>S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21"/>
        </w:rPr>
        <w:t>a</w:t>
      </w:r>
      <w:r>
        <w:rPr>
          <w:rFonts w:ascii="Arial" w:hAnsi="Arial" w:cs="Arial" w:eastAsia="Arial"/>
          <w:sz w:val="17"/>
          <w:szCs w:val="17"/>
          <w:color w:val="383838"/>
          <w:spacing w:val="-10"/>
          <w:w w:val="120"/>
        </w:rPr>
        <w:t>t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18"/>
        </w:rPr>
        <w:t>el</w:t>
      </w:r>
      <w:r>
        <w:rPr>
          <w:rFonts w:ascii="Arial" w:hAnsi="Arial" w:cs="Arial" w:eastAsia="Arial"/>
          <w:sz w:val="17"/>
          <w:szCs w:val="17"/>
          <w:color w:val="525252"/>
          <w:spacing w:val="-16"/>
          <w:w w:val="118"/>
        </w:rPr>
        <w:t>l</w:t>
      </w:r>
      <w:r>
        <w:rPr>
          <w:rFonts w:ascii="Arial" w:hAnsi="Arial" w:cs="Arial" w:eastAsia="Arial"/>
          <w:sz w:val="17"/>
          <w:szCs w:val="17"/>
          <w:color w:val="1D1D1D"/>
          <w:spacing w:val="-9"/>
          <w:w w:val="171"/>
        </w:rPr>
        <w:t>i</w:t>
      </w:r>
      <w:r>
        <w:rPr>
          <w:rFonts w:ascii="Arial" w:hAnsi="Arial" w:cs="Arial" w:eastAsia="Arial"/>
          <w:sz w:val="17"/>
          <w:szCs w:val="17"/>
          <w:color w:val="383838"/>
          <w:spacing w:val="-11"/>
          <w:w w:val="177"/>
        </w:rPr>
        <w:t>t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8"/>
        </w:rPr>
        <w:t>Deve</w:t>
      </w:r>
      <w:r>
        <w:rPr>
          <w:rFonts w:ascii="Arial" w:hAnsi="Arial" w:cs="Arial" w:eastAsia="Arial"/>
          <w:sz w:val="17"/>
          <w:szCs w:val="17"/>
          <w:color w:val="525252"/>
          <w:spacing w:val="-36"/>
          <w:w w:val="108"/>
        </w:rPr>
        <w:t>l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16"/>
        </w:rPr>
        <w:t>op</w:t>
      </w:r>
      <w:r>
        <w:rPr>
          <w:rFonts w:ascii="Arial" w:hAnsi="Arial" w:cs="Arial" w:eastAsia="Arial"/>
          <w:sz w:val="17"/>
          <w:szCs w:val="17"/>
          <w:color w:val="383838"/>
          <w:spacing w:val="-13"/>
          <w:w w:val="116"/>
        </w:rPr>
        <w:t>m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525252"/>
          <w:spacing w:val="-2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38"/>
        </w:rPr>
        <w:t>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5" w:after="0" w:line="230" w:lineRule="exact"/>
        <w:ind w:right="-20"/>
        <w:jc w:val="left"/>
        <w:tabs>
          <w:tab w:pos="1360" w:val="left"/>
          <w:tab w:pos="2760" w:val="left"/>
          <w:tab w:pos="4160" w:val="left"/>
          <w:tab w:pos="550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0"/>
          <w:szCs w:val="20"/>
          <w:color w:val="383838"/>
          <w:spacing w:val="-40"/>
          <w:w w:val="100"/>
          <w:position w:val="1"/>
        </w:rPr>
        <w:t>1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>6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-77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9"/>
          <w:szCs w:val="19"/>
          <w:color w:val="525252"/>
          <w:spacing w:val="0"/>
          <w:w w:val="100"/>
          <w:position w:val="2"/>
        </w:rPr>
        <w:t>49</w:t>
      </w:r>
      <w:r>
        <w:rPr>
          <w:rFonts w:ascii="Courier New" w:hAnsi="Courier New" w:cs="Courier New" w:eastAsia="Courier New"/>
          <w:sz w:val="19"/>
          <w:szCs w:val="19"/>
          <w:color w:val="525252"/>
          <w:spacing w:val="-98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9"/>
          <w:szCs w:val="19"/>
          <w:color w:val="525252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19"/>
          <w:szCs w:val="19"/>
          <w:color w:val="525252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20"/>
          <w:szCs w:val="20"/>
          <w:color w:val="525252"/>
          <w:spacing w:val="-48"/>
          <w:w w:val="131"/>
          <w:position w:val="2"/>
        </w:rPr>
        <w:t>7</w:t>
      </w:r>
      <w:r>
        <w:rPr>
          <w:rFonts w:ascii="Courier New" w:hAnsi="Courier New" w:cs="Courier New" w:eastAsia="Courier New"/>
          <w:sz w:val="20"/>
          <w:szCs w:val="20"/>
          <w:color w:val="383838"/>
          <w:spacing w:val="0"/>
          <w:w w:val="131"/>
          <w:position w:val="2"/>
        </w:rPr>
        <w:t>0</w:t>
      </w:r>
      <w:r>
        <w:rPr>
          <w:rFonts w:ascii="Courier New" w:hAnsi="Courier New" w:cs="Courier New" w:eastAsia="Courier New"/>
          <w:sz w:val="20"/>
          <w:szCs w:val="20"/>
          <w:color w:val="383838"/>
          <w:spacing w:val="-148"/>
          <w:w w:val="131"/>
          <w:position w:val="2"/>
        </w:rPr>
        <w:t> </w:t>
      </w:r>
      <w:r>
        <w:rPr>
          <w:rFonts w:ascii="Courier New" w:hAnsi="Courier New" w:cs="Courier New" w:eastAsia="Courier New"/>
          <w:sz w:val="20"/>
          <w:szCs w:val="20"/>
          <w:color w:val="383838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0"/>
          <w:szCs w:val="20"/>
          <w:color w:val="383838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19"/>
          <w:szCs w:val="19"/>
          <w:color w:val="525252"/>
          <w:spacing w:val="-24"/>
          <w:w w:val="131"/>
          <w:position w:val="1"/>
        </w:rPr>
        <w:t>9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31"/>
          <w:position w:val="1"/>
        </w:rPr>
        <w:t>1</w:t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9"/>
          <w:szCs w:val="19"/>
          <w:color w:val="383838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2"/>
        </w:rPr>
        <w:t>227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60"/>
          <w:cols w:num="2" w:equalWidth="0">
            <w:col w:w="4350" w:space="1475"/>
            <w:col w:w="8515"/>
          </w:cols>
        </w:sectPr>
      </w:pPr>
      <w:rPr/>
    </w:p>
    <w:p>
      <w:pPr>
        <w:spacing w:before="94" w:after="0" w:line="240" w:lineRule="auto"/>
        <w:ind w:left="2410" w:right="-6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AF4F"/>
          <w:spacing w:val="4"/>
          <w:w w:val="283"/>
        </w:rPr>
        <w:t>•</w:t>
      </w:r>
      <w:r>
        <w:rPr>
          <w:rFonts w:ascii="Arial" w:hAnsi="Arial" w:cs="Arial" w:eastAsia="Arial"/>
          <w:sz w:val="17"/>
          <w:szCs w:val="17"/>
          <w:color w:val="000000"/>
          <w:spacing w:val="-2"/>
          <w:w w:val="104"/>
        </w:rPr>
        <w:t>I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10"/>
        </w:rPr>
        <w:t>ncentiv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525252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525252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95"/>
        </w:rPr>
        <w:t>F</w:t>
      </w:r>
      <w:r>
        <w:rPr>
          <w:rFonts w:ascii="Arial" w:hAnsi="Arial" w:cs="Arial" w:eastAsia="Arial"/>
          <w:sz w:val="17"/>
          <w:szCs w:val="17"/>
          <w:color w:val="525252"/>
          <w:spacing w:val="-6"/>
          <w:w w:val="96"/>
        </w:rPr>
        <w:t>a</w:t>
      </w:r>
      <w:r>
        <w:rPr>
          <w:rFonts w:ascii="Arial" w:hAnsi="Arial" w:cs="Arial" w:eastAsia="Arial"/>
          <w:sz w:val="17"/>
          <w:szCs w:val="17"/>
          <w:color w:val="6E6E6E"/>
          <w:spacing w:val="-5"/>
          <w:w w:val="111"/>
        </w:rPr>
        <w:t>c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30"/>
        </w:rPr>
        <w:t>i</w:t>
      </w:r>
      <w:r>
        <w:rPr>
          <w:rFonts w:ascii="Arial" w:hAnsi="Arial" w:cs="Arial" w:eastAsia="Arial"/>
          <w:sz w:val="17"/>
          <w:szCs w:val="17"/>
          <w:color w:val="525252"/>
          <w:spacing w:val="-4"/>
          <w:w w:val="130"/>
        </w:rPr>
        <w:t>l</w:t>
      </w:r>
      <w:r>
        <w:rPr>
          <w:rFonts w:ascii="Arial" w:hAnsi="Arial" w:cs="Arial" w:eastAsia="Arial"/>
          <w:sz w:val="17"/>
          <w:szCs w:val="17"/>
          <w:color w:val="1D1D1D"/>
          <w:spacing w:val="-6"/>
          <w:w w:val="171"/>
        </w:rPr>
        <w:t>i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9"/>
        </w:rPr>
        <w:t>tie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525252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8"/>
          <w:spacing w:val="-10"/>
          <w:w w:val="107"/>
        </w:rPr>
        <w:t>U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8"/>
        </w:rPr>
        <w:t>pgrade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7" w:after="0" w:line="220" w:lineRule="exact"/>
        <w:ind w:right="-20"/>
        <w:jc w:val="left"/>
        <w:tabs>
          <w:tab w:pos="2760" w:val="left"/>
          <w:tab w:pos="416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  <w:position w:val="1"/>
        </w:rPr>
        <w:t>28</w:t>
      </w:r>
      <w:r>
        <w:rPr>
          <w:rFonts w:ascii="Arial" w:hAnsi="Arial" w:cs="Arial" w:eastAsia="Arial"/>
          <w:sz w:val="17"/>
          <w:szCs w:val="17"/>
          <w:color w:val="525252"/>
          <w:spacing w:val="-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>30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-113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12"/>
          <w:position w:val="1"/>
        </w:rPr>
        <w:t>58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60"/>
          <w:cols w:num="2" w:equalWidth="0">
            <w:col w:w="5166" w:space="2047"/>
            <w:col w:w="7127"/>
          </w:cols>
        </w:sectPr>
      </w:pPr>
      <w:rPr/>
    </w:p>
    <w:p>
      <w:pPr>
        <w:spacing w:before="94" w:after="0" w:line="240" w:lineRule="auto"/>
        <w:ind w:left="2572" w:right="-6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83838"/>
          <w:spacing w:val="-9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</w:rPr>
        <w:t>ot</w:t>
      </w:r>
      <w:r>
        <w:rPr>
          <w:rFonts w:ascii="Arial" w:hAnsi="Arial" w:cs="Arial" w:eastAsia="Arial"/>
          <w:sz w:val="17"/>
          <w:szCs w:val="17"/>
          <w:color w:val="525252"/>
          <w:spacing w:val="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1D1D1D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25252"/>
          <w:spacing w:val="-8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383838"/>
          <w:spacing w:val="1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0"/>
        </w:rPr>
        <w:t>nds</w:t>
      </w:r>
      <w:r>
        <w:rPr>
          <w:rFonts w:ascii="Arial" w:hAnsi="Arial" w:cs="Arial" w:eastAsia="Arial"/>
          <w:sz w:val="17"/>
          <w:szCs w:val="17"/>
          <w:color w:val="525252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8"/>
          <w:spacing w:val="3"/>
          <w:w w:val="80"/>
        </w:rPr>
        <w:t>R</w:t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08"/>
        </w:rPr>
        <w:t>eceived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5" w:after="0" w:line="220" w:lineRule="exact"/>
        <w:ind w:right="-70"/>
        <w:jc w:val="left"/>
        <w:tabs>
          <w:tab w:pos="136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0"/>
          <w:szCs w:val="20"/>
          <w:color w:val="383838"/>
          <w:spacing w:val="-40"/>
          <w:w w:val="100"/>
          <w:position w:val="1"/>
        </w:rPr>
        <w:t>1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>6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-77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18"/>
          <w:position w:val="1"/>
        </w:rPr>
        <w:t>77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5" w:after="0" w:line="220" w:lineRule="exact"/>
        <w:ind w:right="-20"/>
        <w:jc w:val="left"/>
        <w:tabs>
          <w:tab w:pos="1340" w:val="left"/>
          <w:tab w:pos="27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0"/>
          <w:szCs w:val="20"/>
          <w:color w:val="383838"/>
          <w:spacing w:val="-50"/>
          <w:w w:val="135"/>
          <w:position w:val="1"/>
        </w:rPr>
        <w:t>7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35"/>
          <w:position w:val="1"/>
        </w:rPr>
        <w:t>0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-161"/>
          <w:w w:val="135"/>
          <w:position w:val="1"/>
        </w:rPr>
        <w:t> 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>122</w:t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20"/>
          <w:szCs w:val="20"/>
          <w:color w:val="525252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525252"/>
          <w:spacing w:val="0"/>
          <w:w w:val="110"/>
          <w:position w:val="1"/>
        </w:rPr>
        <w:t>285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60"/>
          <w:cols w:num="3" w:equalWidth="0">
            <w:col w:w="4302" w:space="1522"/>
            <w:col w:w="1603" w:space="1173"/>
            <w:col w:w="574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84.794464pt;margin-top:33.079742pt;width:317.244823pt;height:30.603029pt;mso-position-horizontal-relative:page;mso-position-vertical-relative:page;z-index:-4329" coordorigin="7696,662" coordsize="6345,612">
            <v:group style="position:absolute;left:7696;top:662;width:3815;height:612" coordorigin="7696,662" coordsize="3815,612">
              <v:shape style="position:absolute;left:7696;top:662;width:3815;height:612" coordorigin="7696,662" coordsize="3815,612" path="m7696,662l11511,662,11511,1274,7696,1274,7696,662e" filled="t" fillcolor="#285D97" stroked="f">
                <v:path arrowok="t"/>
                <v:fill/>
              </v:shape>
            </v:group>
            <v:group style="position:absolute;left:11508;top:662;width:2532;height:612" coordorigin="11508,662" coordsize="2532,612">
              <v:shape style="position:absolute;left:11508;top:662;width:2532;height:612" coordorigin="11508,662" coordsize="2532,612" path="m11508,662l14041,662,14041,1274,11508,1274,11508,662e" filled="t" fillcolor="#2F75BA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8" w:lineRule="exact"/>
        <w:ind w:left="-5224" w:right="-127"/>
        <w:jc w:val="left"/>
        <w:tabs>
          <w:tab w:pos="1130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98.994675pt;margin-top:-300.712555pt;width:522.436429pt;height:218.895648pt;mso-position-horizontal-relative:page;mso-position-vertical-relative:paragraph;z-index:-4331" coordorigin="1980,-6014" coordsize="10449,4378">
            <v:shape style="position:absolute;left:6825;top:-5208;width:5556;height:2249" type="#_x0000_t75">
              <v:imagedata r:id="rId175" o:title=""/>
            </v:shape>
            <v:group style="position:absolute;left:5212;top:-5145;width:6974;height:2" coordorigin="5212,-5145" coordsize="6974,2">
              <v:shape style="position:absolute;left:5212;top:-5145;width:6974;height:2" coordorigin="5212,-5145" coordsize="6974,0" path="m5212,-5145l12186,-5145e" filled="f" stroked="t" strokeweight=".425784pt" strokecolor="#838383">
                <v:path arrowok="t"/>
              </v:shape>
            </v:group>
            <v:group style="position:absolute;left:1993;top:-5989;width:10423;height:2" coordorigin="1993,-5989" coordsize="10423,2">
              <v:shape style="position:absolute;left:1993;top:-5989;width:10423;height:2" coordorigin="1993,-5989" coordsize="10423,0" path="m1993,-5989l12416,-5989e" filled="f" stroked="t" strokeweight="1.277351pt" strokecolor="#838383">
                <v:path arrowok="t"/>
              </v:shape>
            </v:group>
            <v:group style="position:absolute;left:2005;top:-6001;width:2;height:4352" coordorigin="2005,-6001" coordsize="2,4352">
              <v:shape style="position:absolute;left:2005;top:-6001;width:2;height:4352" coordorigin="2005,-6001" coordsize="0,4352" path="m2005,-1649l2005,-6001e" filled="f" stroked="t" strokeweight="1.277351pt" strokecolor="#838383">
                <v:path arrowok="t"/>
              </v:shape>
            </v:group>
            <v:group style="position:absolute;left:12403;top:-6001;width:2;height:4352" coordorigin="12403,-6001" coordsize="2,4352">
              <v:shape style="position:absolute;left:12403;top:-6001;width:2;height:4352" coordorigin="12403,-6001" coordsize="0,4352" path="m12403,-1649l12403,-6001e" filled="f" stroked="t" strokeweight="1.277351pt" strokecolor="#838383">
                <v:path arrowok="t"/>
              </v:shape>
            </v:group>
            <v:group style="position:absolute;left:5203;top:-4788;width:1652;height:2" coordorigin="5203,-4788" coordsize="1652,2">
              <v:shape style="position:absolute;left:5203;top:-4788;width:1652;height:2" coordorigin="5203,-4788" coordsize="1652,0" path="m5203,-4788l6855,-4788e" filled="f" stroked="t" strokeweight=".425784pt" strokecolor="#9C9C9C">
                <v:path arrowok="t"/>
              </v:shape>
            </v:group>
            <v:group style="position:absolute;left:5212;top:-5150;width:2;height:3390" coordorigin="5212,-5150" coordsize="2,3390">
              <v:shape style="position:absolute;left:5212;top:-5150;width:2;height:3390" coordorigin="5212,-5150" coordsize="0,3390" path="m5212,-1760l5212,-5150e" filled="f" stroked="t" strokeweight=".851567pt" strokecolor="#BCBCBC">
                <v:path arrowok="t"/>
              </v:shape>
            </v:group>
            <v:group style="position:absolute;left:5203;top:-4426;width:5799;height:2" coordorigin="5203,-4426" coordsize="5799,2">
              <v:shape style="position:absolute;left:5203;top:-4426;width:5799;height:2" coordorigin="5203,-4426" coordsize="5799,0" path="m5203,-4426l11002,-4426e" filled="f" stroked="t" strokeweight=".851567pt" strokecolor="#BCBCBC">
                <v:path arrowok="t"/>
              </v:shape>
            </v:group>
            <v:group style="position:absolute;left:5203;top:-4072;width:1652;height:2" coordorigin="5203,-4072" coordsize="1652,2">
              <v:shape style="position:absolute;left:5203;top:-4072;width:1652;height:2" coordorigin="5203,-4072" coordsize="1652,0" path="m5203,-4072l6855,-4072e" filled="f" stroked="t" strokeweight=".425784pt" strokecolor="#A8A8A8">
                <v:path arrowok="t"/>
              </v:shape>
            </v:group>
            <v:group style="position:absolute;left:5203;top:-3715;width:1652;height:2" coordorigin="5203,-3715" coordsize="1652,2">
              <v:shape style="position:absolute;left:5203;top:-3715;width:1652;height:2" coordorigin="5203,-3715" coordsize="1652,0" path="m5203,-3715l6855,-3715e" filled="f" stroked="t" strokeweight=".425784pt" strokecolor="#838383">
                <v:path arrowok="t"/>
              </v:shape>
            </v:group>
            <v:group style="position:absolute;left:5203;top:-3357;width:1652;height:2" coordorigin="5203,-3357" coordsize="1652,2">
              <v:shape style="position:absolute;left:5203;top:-3357;width:1652;height:2" coordorigin="5203,-3357" coordsize="1652,0" path="m5203,-3357l6855,-3357e" filled="f" stroked="t" strokeweight=".425784pt" strokecolor="#9C9C9C">
                <v:path arrowok="t"/>
              </v:shape>
            </v:group>
            <v:group style="position:absolute;left:5203;top:-3003;width:1652;height:2" coordorigin="5203,-3003" coordsize="1652,2">
              <v:shape style="position:absolute;left:5203;top:-3003;width:1652;height:2" coordorigin="5203,-3003" coordsize="1652,0" path="m5203,-3003l6855,-3003e" filled="f" stroked="t" strokeweight=".851567pt" strokecolor="#A0A3AC">
                <v:path arrowok="t"/>
              </v:shape>
            </v:group>
            <v:group style="position:absolute;left:6604;top:-3012;width:2;height:1252" coordorigin="6604,-3012" coordsize="2,1252">
              <v:shape style="position:absolute;left:6604;top:-3012;width:2;height:1252" coordorigin="6604,-3012" coordsize="0,1252" path="m6604,-1760l6604,-3012e" filled="f" stroked="t" strokeweight=".425784pt" strokecolor="#909090">
                <v:path arrowok="t"/>
              </v:shape>
            </v:group>
            <v:group style="position:absolute;left:7996;top:-3012;width:2;height:1252" coordorigin="7996,-3012" coordsize="2,1252">
              <v:shape style="position:absolute;left:7996;top:-3012;width:2;height:1252" coordorigin="7996,-3012" coordsize="0,1252" path="m7996,-1760l7996,-3012e" filled="f" stroked="t" strokeweight=".851567pt" strokecolor="#B8B8B8">
                <v:path arrowok="t"/>
              </v:shape>
            </v:group>
            <v:group style="position:absolute;left:9389;top:-2978;width:2;height:1218" coordorigin="9389,-2978" coordsize="2,1218">
              <v:shape style="position:absolute;left:9389;top:-2978;width:2;height:1218" coordorigin="9389,-2978" coordsize="0,1218" path="m9389,-1760l9389,-2978e" filled="f" stroked="t" strokeweight=".425784pt" strokecolor="#878787">
                <v:path arrowok="t"/>
              </v:shape>
            </v:group>
            <v:group style="position:absolute;left:10789;top:-3012;width:2;height:1252" coordorigin="10789,-3012" coordsize="2,1252">
              <v:shape style="position:absolute;left:10789;top:-3012;width:2;height:1252" coordorigin="10789,-3012" coordsize="0,1252" path="m10789,-1760l10789,-3012e" filled="f" stroked="t" strokeweight=".851567pt" strokecolor="#B8B8B8">
                <v:path arrowok="t"/>
              </v:shape>
            </v:group>
            <v:group style="position:absolute;left:12182;top:-2978;width:2;height:1218" coordorigin="12182,-2978" coordsize="2,1218">
              <v:shape style="position:absolute;left:12182;top:-2978;width:2;height:1218" coordorigin="12182,-2978" coordsize="0,1218" path="m12182,-1760l12182,-2978e" filled="f" stroked="t" strokeweight=".425784pt" strokecolor="#909090">
                <v:path arrowok="t"/>
              </v:shape>
            </v:group>
            <v:group style="position:absolute;left:2350;top:-2697;width:9836;height:2" coordorigin="2350,-2697" coordsize="9836,2">
              <v:shape style="position:absolute;left:2350;top:-2697;width:9836;height:2" coordorigin="2350,-2697" coordsize="9836,0" path="m2350,-2697l12186,-2697e" filled="f" stroked="t" strokeweight=".851567pt" strokecolor="#BCBCBC">
                <v:path arrowok="t"/>
              </v:shape>
            </v:group>
            <v:group style="position:absolute;left:2350;top:-2705;width:2;height:945" coordorigin="2350,-2705" coordsize="2,945">
              <v:shape style="position:absolute;left:2350;top:-2705;width:2;height:945" coordorigin="2350,-2705" coordsize="0,945" path="m2350,-1760l2350,-2705e" filled="f" stroked="t" strokeweight=".851567pt" strokecolor="#BCBCBC">
                <v:path arrowok="t"/>
              </v:shape>
            </v:group>
            <v:group style="position:absolute;left:2342;top:-2390;width:9844;height:2" coordorigin="2342,-2390" coordsize="9844,2">
              <v:shape style="position:absolute;left:2342;top:-2390;width:9844;height:2" coordorigin="2342,-2390" coordsize="9844,0" path="m2342,-2390l12186,-2390e" filled="f" stroked="t" strokeweight=".851567pt" strokecolor="#BCBCBC">
                <v:path arrowok="t"/>
              </v:shape>
            </v:group>
            <v:group style="position:absolute;left:2350;top:-2071;width:9836;height:2" coordorigin="2350,-2071" coordsize="9836,2">
              <v:shape style="position:absolute;left:2350;top:-2071;width:9836;height:2" coordorigin="2350,-2071" coordsize="9836,0" path="m2350,-2071l12186,-2071e" filled="f" stroked="t" strokeweight=".425784pt" strokecolor="#979797">
                <v:path arrowok="t"/>
              </v:shape>
            </v:group>
            <v:group style="position:absolute;left:1993;top:-1670;width:10423;height:2" coordorigin="1993,-1670" coordsize="10423,2">
              <v:shape style="position:absolute;left:1993;top:-1670;width:10423;height:2" coordorigin="1993,-1670" coordsize="10423,0" path="m1993,-1670l12416,-1670e" filled="f" stroked="t" strokeweight=".425784pt" strokecolor="#87878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37"/>
          <w:szCs w:val="137"/>
          <w:color w:val="895E1A"/>
          <w:spacing w:val="-326"/>
          <w:w w:val="599"/>
          <w:position w:val="-85"/>
        </w:rPr>
        <w:t>I</w:t>
      </w:r>
      <w:r>
        <w:rPr>
          <w:rFonts w:ascii="Arial" w:hAnsi="Arial" w:cs="Arial" w:eastAsia="Arial"/>
          <w:sz w:val="25"/>
          <w:szCs w:val="25"/>
          <w:color w:val="F27016"/>
          <w:spacing w:val="0"/>
          <w:w w:val="104"/>
          <w:position w:val="-3"/>
        </w:rPr>
        <w:t>science</w:t>
      </w:r>
      <w:r>
        <w:rPr>
          <w:rFonts w:ascii="Arial" w:hAnsi="Arial" w:cs="Arial" w:eastAsia="Arial"/>
          <w:sz w:val="25"/>
          <w:szCs w:val="25"/>
          <w:color w:val="F27016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5"/>
          <w:szCs w:val="25"/>
          <w:color w:val="F27016"/>
          <w:spacing w:val="0"/>
          <w:w w:val="100"/>
          <w:position w:val="-3"/>
        </w:rPr>
        <w:pict>
          <v:shape style="width:145.278107pt;height:48.568047pt;mso-position-horizontal-relative:char;mso-position-vertical-relative:line" type="#_x0000_t75">
            <v:imagedata r:id="rId176" o:title=""/>
          </v:shape>
        </w:pic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76" w:lineRule="exact"/>
        <w:ind w:left="1328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126.031937pt;margin-top:11.365118pt;width:16.605559pt;height:.1pt;mso-position-horizontal-relative:page;mso-position-vertical-relative:paragraph;z-index:-4330" coordorigin="2521,227" coordsize="332,2">
            <v:shape style="position:absolute;left:2521;top:227;width:332;height:2" coordorigin="2521,227" coordsize="332,0" path="m2521,227l2853,227e" filled="f" stroked="t" strokeweight=".851567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7"/>
          <w:szCs w:val="27"/>
          <w:color w:val="F27016"/>
          <w:spacing w:val="0"/>
          <w:w w:val="100"/>
        </w:rPr>
        <w:t>&amp;</w:t>
      </w:r>
      <w:r>
        <w:rPr>
          <w:rFonts w:ascii="Arial" w:hAnsi="Arial" w:cs="Arial" w:eastAsia="Arial"/>
          <w:sz w:val="27"/>
          <w:szCs w:val="27"/>
          <w:color w:val="F27016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27016"/>
          <w:spacing w:val="0"/>
          <w:w w:val="105"/>
        </w:rPr>
        <w:t>technology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40" w:after="0" w:line="240" w:lineRule="auto"/>
        <w:ind w:left="134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Department: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21" w:lineRule="exact"/>
        <w:ind w:left="133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w w:val="91"/>
          <w:position w:val="-2"/>
        </w:rPr>
        <w:t>Scienc</w:t>
      </w:r>
      <w:r>
        <w:rPr>
          <w:rFonts w:ascii="Arial" w:hAnsi="Arial" w:cs="Arial" w:eastAsia="Arial"/>
          <w:sz w:val="15"/>
          <w:szCs w:val="15"/>
          <w:w w:val="92"/>
          <w:position w:val="-2"/>
        </w:rPr>
        <w:t>e</w:t>
      </w:r>
      <w:r>
        <w:rPr>
          <w:rFonts w:ascii="Arial" w:hAnsi="Arial" w:cs="Arial" w:eastAsia="Arial"/>
          <w:sz w:val="15"/>
          <w:szCs w:val="15"/>
          <w:spacing w:val="-28"/>
          <w:w w:val="100"/>
          <w:position w:val="-2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2"/>
        </w:rPr>
        <w:t>an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2"/>
        </w:rPr>
        <w:t>d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2"/>
        </w:rPr>
        <w:t>Technology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203" w:lineRule="exact"/>
        <w:ind w:left="1337" w:right="-20"/>
        <w:jc w:val="left"/>
        <w:tabs>
          <w:tab w:pos="7080" w:val="left"/>
        </w:tabs>
        <w:rPr>
          <w:rFonts w:ascii="Courier New" w:hAnsi="Courier New" w:cs="Courier New" w:eastAsia="Courier New"/>
          <w:sz w:val="23"/>
          <w:szCs w:val="23"/>
        </w:rPr>
      </w:pPr>
      <w:rPr/>
      <w:r>
        <w:rPr>
          <w:rFonts w:ascii="Arial" w:hAnsi="Arial" w:cs="Arial" w:eastAsia="Arial"/>
          <w:sz w:val="15"/>
          <w:szCs w:val="15"/>
          <w:w w:val="94"/>
          <w:position w:val="1"/>
        </w:rPr>
        <w:t>REPUBLI</w:t>
      </w:r>
      <w:r>
        <w:rPr>
          <w:rFonts w:ascii="Arial" w:hAnsi="Arial" w:cs="Arial" w:eastAsia="Arial"/>
          <w:sz w:val="15"/>
          <w:szCs w:val="15"/>
          <w:w w:val="95"/>
          <w:position w:val="1"/>
        </w:rPr>
        <w:t>C</w:t>
      </w:r>
      <w:r>
        <w:rPr>
          <w:rFonts w:ascii="Arial" w:hAnsi="Arial" w:cs="Arial" w:eastAsia="Arial"/>
          <w:sz w:val="15"/>
          <w:szCs w:val="15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1"/>
        </w:rPr>
        <w:t>OF</w:t>
      </w:r>
      <w:r>
        <w:rPr>
          <w:rFonts w:ascii="Arial" w:hAnsi="Arial" w:cs="Arial" w:eastAsia="Arial"/>
          <w:sz w:val="15"/>
          <w:szCs w:val="15"/>
          <w:spacing w:val="-25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3"/>
          <w:position w:val="1"/>
        </w:rPr>
        <w:t>SOUT</w:t>
      </w:r>
      <w:r>
        <w:rPr>
          <w:rFonts w:ascii="Arial" w:hAnsi="Arial" w:cs="Arial" w:eastAsia="Arial"/>
          <w:sz w:val="15"/>
          <w:szCs w:val="15"/>
          <w:spacing w:val="0"/>
          <w:w w:val="94"/>
          <w:position w:val="1"/>
        </w:rPr>
        <w:t>H</w:t>
      </w:r>
      <w:r>
        <w:rPr>
          <w:rFonts w:ascii="Arial" w:hAnsi="Arial" w:cs="Arial" w:eastAsia="Arial"/>
          <w:sz w:val="15"/>
          <w:szCs w:val="15"/>
          <w:spacing w:val="-29"/>
          <w:w w:val="100"/>
          <w:position w:val="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1"/>
        </w:rPr>
        <w:t>AFRICA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23"/>
          <w:szCs w:val="23"/>
          <w:color w:val="898989"/>
          <w:spacing w:val="0"/>
          <w:w w:val="100"/>
          <w:position w:val="3"/>
        </w:rPr>
        <w:t>18</w:t>
      </w:r>
      <w:r>
        <w:rPr>
          <w:rFonts w:ascii="Courier New" w:hAnsi="Courier New" w:cs="Courier New" w:eastAsia="Courier New"/>
          <w:sz w:val="23"/>
          <w:szCs w:val="2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60"/>
        </w:sectPr>
      </w:pPr>
      <w:rPr/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52" w:footer="0" w:top="1200" w:bottom="0" w:left="2060" w:right="200"/>
          <w:headerReference w:type="default" r:id="rId177"/>
          <w:footerReference w:type="default" r:id="rId178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76" w:lineRule="exact"/>
        <w:ind w:right="-20"/>
        <w:jc w:val="right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93"/>
          <w:position w:val="1"/>
        </w:rPr>
        <w:t>2J0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8" w:after="0" w:line="240" w:lineRule="auto"/>
        <w:ind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br w:type="column"/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</w:rPr>
        <w:t>Con</w:t>
      </w:r>
      <w:r>
        <w:rPr>
          <w:rFonts w:ascii="Arial" w:hAnsi="Arial" w:cs="Arial" w:eastAsia="Arial"/>
          <w:sz w:val="25"/>
          <w:szCs w:val="25"/>
          <w:spacing w:val="-4"/>
          <w:w w:val="100"/>
          <w:b/>
          <w:bCs/>
        </w:rPr>
        <w:t>t</w:t>
      </w:r>
      <w:r>
        <w:rPr>
          <w:rFonts w:ascii="Arial" w:hAnsi="Arial" w:cs="Arial" w:eastAsia="Arial"/>
          <w:sz w:val="25"/>
          <w:szCs w:val="25"/>
          <w:color w:val="1C1C1C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b/>
          <w:bCs/>
        </w:rPr>
        <w:t>acto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5"/>
          <w:szCs w:val="25"/>
          <w:color w:val="000000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b/>
          <w:bCs/>
        </w:rPr>
        <w:t>Expenditur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5"/>
          <w:szCs w:val="25"/>
          <w:color w:val="000000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1C1C1C"/>
          <w:spacing w:val="0"/>
          <w:w w:val="117"/>
          <w:b/>
          <w:bCs/>
        </w:rPr>
        <w:t>-</w:t>
      </w:r>
      <w:r>
        <w:rPr>
          <w:rFonts w:ascii="Arial" w:hAnsi="Arial" w:cs="Arial" w:eastAsia="Arial"/>
          <w:sz w:val="25"/>
          <w:szCs w:val="25"/>
          <w:color w:val="1C1C1C"/>
          <w:spacing w:val="-9"/>
          <w:w w:val="117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17"/>
          <w:b/>
          <w:bCs/>
        </w:rPr>
        <w:t>2015/16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200"/>
          <w:cols w:num="2" w:equalWidth="0">
            <w:col w:w="1964" w:space="805"/>
            <w:col w:w="9371"/>
          </w:cols>
        </w:sectPr>
      </w:pPr>
      <w:rPr/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2726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132.844467pt;margin-top:-217.269394pt;width:418.871519pt;height:203.680008pt;mso-position-horizontal-relative:page;mso-position-vertical-relative:paragraph;z-index:-4328" coordorigin="2657,-4345" coordsize="8377,4074">
            <v:shape style="position:absolute;left:2889;top:-3314;width:8146;height:3042" type="#_x0000_t75">
              <v:imagedata r:id="rId179" o:title=""/>
            </v:shape>
            <v:group style="position:absolute;left:2665;top:-4328;width:8320;height:2" coordorigin="2665,-4328" coordsize="8320,2">
              <v:shape style="position:absolute;left:2665;top:-4328;width:8320;height:2" coordorigin="2665,-4328" coordsize="8320,0" path="m2665,-4328l10985,-4328e" filled="f" stroked="t" strokeweight=".851567pt" strokecolor="#838383">
                <v:path arrowok="t"/>
              </v:shape>
            </v:group>
            <v:group style="position:absolute;left:2674;top:-4337;width:2;height:4020" coordorigin="2674,-4337" coordsize="2,4020">
              <v:shape style="position:absolute;left:2674;top:-4337;width:2;height:4020" coordorigin="2674,-4337" coordsize="0,4020" path="m2674,-317l2674,-4337e" filled="f" stroked="t" strokeweight=".851567pt" strokecolor="#838383">
                <v:path arrowok="t"/>
              </v:shape>
            </v:group>
            <v:group style="position:absolute;left:10981;top:-4337;width:2;height:1056" coordorigin="10981,-4337" coordsize="2,1056">
              <v:shape style="position:absolute;left:10981;top:-4337;width:2;height:1056" coordorigin="10981,-4337" coordsize="0,1056" path="m10981,-3281l10981,-4337e" filled="f" stroked="t" strokeweight=".425784pt" strokecolor="#838383">
                <v:path arrowok="t"/>
              </v:shape>
            </v:group>
            <v:group style="position:absolute;left:4173;top:-3651;width:6642;height:2" coordorigin="4173,-3651" coordsize="6642,2">
              <v:shape style="position:absolute;left:4173;top:-3651;width:6642;height:2" coordorigin="4173,-3651" coordsize="6642,0" path="m4173,-3651l10815,-3651e" filled="f" stroked="t" strokeweight=".425784pt" strokecolor="#83838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</w:rPr>
        <w:t>Programm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5"/>
          <w:szCs w:val="25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</w:rPr>
        <w:t>Expenditur</w:t>
      </w:r>
      <w:r>
        <w:rPr>
          <w:rFonts w:ascii="Arial" w:hAnsi="Arial" w:cs="Arial" w:eastAsia="Arial"/>
          <w:sz w:val="25"/>
          <w:szCs w:val="25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5"/>
          <w:szCs w:val="25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2D2D2D"/>
          <w:spacing w:val="0"/>
          <w:w w:val="117"/>
          <w:b/>
          <w:bCs/>
        </w:rPr>
        <w:t>-</w:t>
      </w:r>
      <w:r>
        <w:rPr>
          <w:rFonts w:ascii="Arial" w:hAnsi="Arial" w:cs="Arial" w:eastAsia="Arial"/>
          <w:sz w:val="25"/>
          <w:szCs w:val="25"/>
          <w:color w:val="2D2D2D"/>
          <w:spacing w:val="-17"/>
          <w:w w:val="117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17"/>
          <w:b/>
          <w:bCs/>
        </w:rPr>
        <w:t>2015/16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487" w:right="-20"/>
        <w:jc w:val="left"/>
        <w:rPr>
          <w:rFonts w:ascii="Courier New" w:hAnsi="Courier New" w:cs="Courier New" w:eastAsia="Courier New"/>
          <w:sz w:val="16"/>
          <w:szCs w:val="16"/>
        </w:rPr>
      </w:pPr>
      <w:rPr/>
      <w:r>
        <w:rPr/>
        <w:pict>
          <v:group style="position:absolute;margin-left:227.368423pt;margin-top:-2.283068pt;width:312.950917pt;height:.1pt;mso-position-horizontal-relative:page;mso-position-vertical-relative:paragraph;z-index:-4326" coordorigin="4547,-46" coordsize="6259,2">
            <v:shape style="position:absolute;left:4547;top:-46;width:6259;height:2" coordorigin="4547,-46" coordsize="6259,0" path="m4547,-46l10806,-46e" filled="f" stroked="t" strokeweight=".851567pt" strokecolor="#000000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>250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76" w:lineRule="exact"/>
        <w:ind w:left="2487" w:right="-20"/>
        <w:jc w:val="left"/>
        <w:rPr>
          <w:rFonts w:ascii="Courier New" w:hAnsi="Courier New" w:cs="Courier New" w:eastAsia="Courier New"/>
          <w:sz w:val="16"/>
          <w:szCs w:val="16"/>
        </w:rPr>
      </w:pPr>
      <w:rPr/>
      <w:r>
        <w:rPr/>
        <w:pict>
          <v:group style="position:absolute;margin-left:487.522186pt;margin-top:-4.411561pt;width:47.687759pt;height:106.891065pt;mso-position-horizontal-relative:page;mso-position-vertical-relative:paragraph;z-index:-4325" coordorigin="9750,-88" coordsize="954,2138">
            <v:group style="position:absolute;left:10585;top:-3;width:2;height:1968" coordorigin="10585,-3" coordsize="2,1968">
              <v:shape style="position:absolute;left:10585;top:-3;width:2;height:1968" coordorigin="10585,-3" coordsize="0,1968" path="m10585,1964l10585,-3e" filled="f" stroked="t" strokeweight="8.515671pt" strokecolor="#BCBCBC">
                <v:path arrowok="t"/>
              </v:shape>
            </v:group>
            <v:group style="position:absolute;left:9963;top:555;width:707;height:2" coordorigin="9963,555" coordsize="707,2">
              <v:shape style="position:absolute;left:9963;top:555;width:707;height:2" coordorigin="9963,555" coordsize="707,0" path="m9963,555l10670,555e" filled="f" stroked="t" strokeweight="1.277351pt" strokecolor="#707C90">
                <v:path arrowok="t"/>
              </v:shape>
            </v:group>
            <v:group style="position:absolute;left:10500;top:551;width:170;height:2" coordorigin="10500,551" coordsize="170,2">
              <v:shape style="position:absolute;left:10500;top:551;width:170;height:2" coordorigin="10500,551" coordsize="170,0" path="m10500,551l10670,551e" filled="f" stroked="t" strokeweight="2.128918pt" strokecolor="#BCBCBC">
                <v:path arrowok="t"/>
              </v:shape>
            </v:group>
            <v:group style="position:absolute;left:9874;top:525;width:2;height:1056" coordorigin="9874,525" coordsize="2,1056">
              <v:shape style="position:absolute;left:9874;top:525;width:2;height:1056" coordorigin="9874,525" coordsize="0,1056" path="m9874,1581l9874,525e" filled="f" stroked="t" strokeweight="8.941455pt" strokecolor="#001F60">
                <v:path arrowok="t"/>
              </v:shape>
            </v:group>
            <v:group style="position:absolute;left:9785;top:959;width:179;height:2" coordorigin="9785,959" coordsize="179,2">
              <v:shape style="position:absolute;left:9785;top:959;width:179;height:2" coordorigin="9785,959" coordsize="179,0" path="m9785,959l9963,959e" filled="f" stroked="t" strokeweight="3.406268pt" strokecolor="#001F60">
                <v:path arrowok="t"/>
              </v:shape>
            </v:group>
            <v:group style="position:absolute;left:9767;top:959;width:894;height:2" coordorigin="9767,959" coordsize="894,2">
              <v:shape style="position:absolute;left:9767;top:959;width:894;height:2" coordorigin="9767,959" coordsize="894,0" path="m9767,959l10662,959e" filled="f" stroked="t" strokeweight=".851567pt" strokecolor="#5B6B8C">
                <v:path arrowok="t"/>
              </v:shape>
            </v:group>
            <v:group style="position:absolute;left:10500;top:959;width:170;height:2" coordorigin="10500,959" coordsize="170,2">
              <v:shape style="position:absolute;left:10500;top:959;width:170;height:2" coordorigin="10500,959" coordsize="170,0" path="m10500,959l10670,959e" filled="f" stroked="t" strokeweight="3.406268pt" strokecolor="#BCBCBC">
                <v:path arrowok="t"/>
              </v:shape>
            </v:group>
            <v:group style="position:absolute;left:9785;top:1547;width:179;height:2" coordorigin="9785,1547" coordsize="179,2">
              <v:shape style="position:absolute;left:9785;top:1547;width:179;height:2" coordorigin="9785,1547" coordsize="179,0" path="m9785,1547l9963,1547e" filled="f" stroked="t" strokeweight="3.406268pt" strokecolor="#001F60">
                <v:path arrowok="t"/>
              </v:shape>
            </v:group>
            <v:group style="position:absolute;left:9767;top:1547;width:894;height:2" coordorigin="9767,1547" coordsize="894,2">
              <v:shape style="position:absolute;left:9767;top:1547;width:894;height:2" coordorigin="9767,1547" coordsize="894,0" path="m9767,1547l10662,1547e" filled="f" stroked="t" strokeweight=".851567pt" strokecolor="#5B6B8C">
                <v:path arrowok="t"/>
              </v:shape>
            </v:group>
            <v:group style="position:absolute;left:10500;top:1547;width:170;height:2" coordorigin="10500,1547" coordsize="170,2">
              <v:shape style="position:absolute;left:10500;top:1547;width:170;height:2" coordorigin="10500,1547" coordsize="170,0" path="m10500,1547l10670,1547e" filled="f" stroked="t" strokeweight="3.406268pt" strokecolor="#BCBCBC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  <w:position w:val="1"/>
        </w:rPr>
        <w:t>200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200"/>
        </w:sectPr>
      </w:pPr>
      <w:rPr/>
    </w:p>
    <w:p>
      <w:pPr>
        <w:spacing w:before="44" w:after="0" w:line="240" w:lineRule="auto"/>
        <w:ind w:left="2455" w:right="2149"/>
        <w:jc w:val="center"/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98"/>
        </w:rPr>
        <w:t>150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0" w:after="0" w:line="334" w:lineRule="exact"/>
        <w:ind w:left="852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1C1C1C"/>
          <w:spacing w:val="-49"/>
          <w:w w:val="107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79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34" w:lineRule="exact"/>
        <w:ind w:left="2586" w:right="2251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40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spacing w:before="0" w:after="0" w:line="1096" w:lineRule="atLeast"/>
        <w:ind w:left="3228" w:right="-64"/>
        <w:jc w:val="left"/>
        <w:tabs>
          <w:tab w:pos="4380" w:val="left"/>
        </w:tabs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>2012/13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84"/>
        </w:rPr>
        <w:t>2013/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-36"/>
          <w:w w:val="84"/>
        </w:rPr>
        <w:t>1</w:t>
      </w:r>
      <w:r>
        <w:rPr>
          <w:rFonts w:ascii="Courier New" w:hAnsi="Courier New" w:cs="Courier New" w:eastAsia="Courier New"/>
          <w:sz w:val="16"/>
          <w:szCs w:val="16"/>
          <w:color w:val="565656"/>
          <w:spacing w:val="0"/>
          <w:w w:val="128"/>
        </w:rPr>
        <w:t>4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335" w:lineRule="exact"/>
        <w:ind w:right="-20"/>
        <w:jc w:val="left"/>
        <w:tabs>
          <w:tab w:pos="1320" w:val="left"/>
        </w:tabs>
        <w:rPr>
          <w:rFonts w:ascii="Arial" w:hAnsi="Arial" w:cs="Arial" w:eastAsia="Arial"/>
          <w:sz w:val="45"/>
          <w:szCs w:val="45"/>
        </w:rPr>
      </w:pPr>
      <w:rPr/>
      <w:r>
        <w:rPr/>
        <w:pict>
          <v:group style="position:absolute;margin-left:429.189819pt;margin-top:1.858392pt;width:45.984624pt;height:71.544062pt;mso-position-horizontal-relative:page;mso-position-vertical-relative:paragraph;z-index:-4324" coordorigin="8584,37" coordsize="920,1431">
            <v:group style="position:absolute;left:9418;top:122;width:2;height:1261" coordorigin="9418,122" coordsize="2,1261">
              <v:shape style="position:absolute;left:9418;top:122;width:2;height:1261" coordorigin="9418,122" coordsize="0,1261" path="m9418,1383l9418,122e" filled="f" stroked="t" strokeweight="8.515671pt" strokecolor="#BCBCBC">
                <v:path arrowok="t"/>
              </v:shape>
            </v:group>
            <v:group style="position:absolute;left:8703;top:446;width:2;height:937" coordorigin="8703,446" coordsize="2,937">
              <v:shape style="position:absolute;left:8703;top:446;width:2;height:937" coordorigin="8703,446" coordsize="0,937" path="m8703,1383l8703,446e" filled="f" stroked="t" strokeweight="8.515671pt" strokecolor="#001F60">
                <v:path arrowok="t"/>
              </v:shape>
            </v:group>
            <v:group style="position:absolute;left:8618;top:966;width:170;height:2" coordorigin="8618,966" coordsize="170,2">
              <v:shape style="position:absolute;left:8618;top:966;width:170;height:2" coordorigin="8618,966" coordsize="170,0" path="m8618,966l8788,966e" filled="f" stroked="t" strokeweight="3.406268pt" strokecolor="#001F60">
                <v:path arrowok="t"/>
              </v:shape>
            </v:group>
            <v:group style="position:absolute;left:8601;top:966;width:894;height:2" coordorigin="8601,966" coordsize="894,2">
              <v:shape style="position:absolute;left:8601;top:966;width:894;height:2" coordorigin="8601,966" coordsize="894,0" path="m8601,966l9495,966e" filled="f" stroked="t" strokeweight=".851567pt" strokecolor="#607090">
                <v:path arrowok="t"/>
              </v:shape>
            </v:group>
            <v:group style="position:absolute;left:8618;top:1349;width:187;height:2" coordorigin="8618,1349" coordsize="187,2">
              <v:shape style="position:absolute;left:8618;top:1349;width:187;height:2" coordorigin="8618,1349" coordsize="187,0" path="m8618,1349l8805,1349e" filled="f" stroked="t" strokeweight="2.128918pt" strokecolor="#0F3B6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7"/>
          <w:szCs w:val="47"/>
          <w:color w:val="001F5E"/>
          <w:w w:val="456"/>
          <w:position w:val="-109"/>
        </w:rPr>
        <w:t>I</w:t>
      </w:r>
      <w:r>
        <w:rPr>
          <w:rFonts w:ascii="Arial" w:hAnsi="Arial" w:cs="Arial" w:eastAsia="Arial"/>
          <w:sz w:val="47"/>
          <w:szCs w:val="47"/>
          <w:color w:val="001F5E"/>
          <w:spacing w:val="-63"/>
          <w:w w:val="100"/>
          <w:position w:val="-109"/>
        </w:rPr>
        <w:t> </w:t>
      </w:r>
      <w:r>
        <w:rPr>
          <w:rFonts w:ascii="Arial" w:hAnsi="Arial" w:cs="Arial" w:eastAsia="Arial"/>
          <w:sz w:val="55"/>
          <w:szCs w:val="55"/>
          <w:color w:val="BCBCBC"/>
          <w:spacing w:val="0"/>
          <w:w w:val="520"/>
          <w:position w:val="-111"/>
        </w:rPr>
        <w:t>I</w:t>
      </w:r>
      <w:r>
        <w:rPr>
          <w:rFonts w:ascii="Arial" w:hAnsi="Arial" w:cs="Arial" w:eastAsia="Arial"/>
          <w:sz w:val="55"/>
          <w:szCs w:val="55"/>
          <w:color w:val="BCBCBC"/>
          <w:spacing w:val="0"/>
          <w:w w:val="100"/>
          <w:position w:val="-111"/>
        </w:rPr>
        <w:tab/>
      </w:r>
      <w:r>
        <w:rPr>
          <w:rFonts w:ascii="Arial" w:hAnsi="Arial" w:cs="Arial" w:eastAsia="Arial"/>
          <w:sz w:val="55"/>
          <w:szCs w:val="55"/>
          <w:color w:val="BCBCBC"/>
          <w:spacing w:val="0"/>
          <w:w w:val="100"/>
          <w:position w:val="-111"/>
        </w:rPr>
      </w:r>
      <w:r>
        <w:rPr>
          <w:rFonts w:ascii="Times New Roman" w:hAnsi="Times New Roman" w:cs="Times New Roman" w:eastAsia="Times New Roman"/>
          <w:sz w:val="144"/>
          <w:szCs w:val="144"/>
          <w:color w:val="008090"/>
          <w:spacing w:val="0"/>
          <w:w w:val="74"/>
          <w:position w:val="-107"/>
        </w:rPr>
        <w:t>..</w:t>
      </w:r>
      <w:r>
        <w:rPr>
          <w:rFonts w:ascii="Times New Roman" w:hAnsi="Times New Roman" w:cs="Times New Roman" w:eastAsia="Times New Roman"/>
          <w:sz w:val="144"/>
          <w:szCs w:val="144"/>
          <w:color w:val="008090"/>
          <w:spacing w:val="146"/>
          <w:w w:val="74"/>
          <w:position w:val="-107"/>
        </w:rPr>
        <w:t> </w:t>
      </w:r>
      <w:r>
        <w:rPr>
          <w:rFonts w:ascii="Arial" w:hAnsi="Arial" w:cs="Arial" w:eastAsia="Arial"/>
          <w:sz w:val="45"/>
          <w:szCs w:val="45"/>
          <w:color w:val="01607E"/>
          <w:spacing w:val="0"/>
          <w:w w:val="185"/>
          <w:position w:val="-111"/>
        </w:rPr>
        <w:t>IlL</w:t>
      </w:r>
      <w:r>
        <w:rPr>
          <w:rFonts w:ascii="Arial" w:hAnsi="Arial" w:cs="Arial" w:eastAsia="Arial"/>
          <w:sz w:val="45"/>
          <w:szCs w:val="4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200"/>
          <w:cols w:num="2" w:equalWidth="0">
            <w:col w:w="4971" w:space="411"/>
            <w:col w:w="6758"/>
          </w:cols>
        </w:sectPr>
      </w:pPr>
      <w:rPr/>
    </w:p>
    <w:p>
      <w:pPr>
        <w:spacing w:before="0" w:after="0" w:line="1056" w:lineRule="atLeast"/>
        <w:ind w:left="852" w:right="-20"/>
        <w:jc w:val="left"/>
        <w:tabs>
          <w:tab w:pos="2480" w:val="left"/>
        </w:tabs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Arial" w:hAnsi="Arial" w:cs="Arial" w:eastAsia="Arial"/>
          <w:sz w:val="19"/>
          <w:szCs w:val="19"/>
          <w:spacing w:val="0"/>
          <w:w w:val="72"/>
        </w:rPr>
        <w:t>c.:</w:t>
      </w:r>
      <w:r>
        <w:rPr>
          <w:rFonts w:ascii="Arial" w:hAnsi="Arial" w:cs="Arial" w:eastAsia="Arial"/>
          <w:sz w:val="19"/>
          <w:szCs w:val="19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spacing w:val="0"/>
          <w:w w:val="100"/>
        </w:rPr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>100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001" w:lineRule="exact"/>
        <w:ind w:left="2693" w:right="-193"/>
        <w:jc w:val="left"/>
        <w:tabs>
          <w:tab w:pos="4200" w:val="left"/>
        </w:tabs>
        <w:rPr>
          <w:rFonts w:ascii="Arial" w:hAnsi="Arial" w:cs="Arial" w:eastAsia="Arial"/>
          <w:sz w:val="102"/>
          <w:szCs w:val="102"/>
        </w:rPr>
      </w:pPr>
      <w:rPr/>
      <w:r>
        <w:rPr>
          <w:rFonts w:ascii="Arial" w:hAnsi="Arial" w:cs="Arial" w:eastAsia="Arial"/>
          <w:sz w:val="13"/>
          <w:szCs w:val="13"/>
          <w:color w:val="1C1C1C"/>
          <w:spacing w:val="0"/>
          <w:w w:val="334"/>
          <w:position w:val="53"/>
        </w:rPr>
        <w:t>0</w:t>
      </w:r>
      <w:r>
        <w:rPr>
          <w:rFonts w:ascii="Arial" w:hAnsi="Arial" w:cs="Arial" w:eastAsia="Arial"/>
          <w:sz w:val="13"/>
          <w:szCs w:val="13"/>
          <w:color w:val="1C1C1C"/>
          <w:spacing w:val="0"/>
          <w:w w:val="100"/>
          <w:position w:val="53"/>
        </w:rPr>
        <w:tab/>
      </w:r>
      <w:r>
        <w:rPr>
          <w:rFonts w:ascii="Arial" w:hAnsi="Arial" w:cs="Arial" w:eastAsia="Arial"/>
          <w:sz w:val="13"/>
          <w:szCs w:val="13"/>
          <w:color w:val="1C1C1C"/>
          <w:spacing w:val="0"/>
          <w:w w:val="100"/>
          <w:position w:val="53"/>
        </w:rPr>
      </w:r>
      <w:r>
        <w:rPr>
          <w:rFonts w:ascii="Arial" w:hAnsi="Arial" w:cs="Arial" w:eastAsia="Arial"/>
          <w:sz w:val="102"/>
          <w:szCs w:val="102"/>
          <w:color w:val="001F5E"/>
          <w:spacing w:val="18"/>
          <w:w w:val="80"/>
          <w:position w:val="-16"/>
        </w:rPr>
        <w:t>-</w:t>
      </w:r>
      <w:r>
        <w:rPr>
          <w:rFonts w:ascii="Arial" w:hAnsi="Arial" w:cs="Arial" w:eastAsia="Arial"/>
          <w:sz w:val="102"/>
          <w:szCs w:val="102"/>
          <w:color w:val="0072B8"/>
          <w:spacing w:val="0"/>
          <w:w w:val="41"/>
          <w:position w:val="-16"/>
        </w:rPr>
        <w:t>--</w:t>
      </w:r>
      <w:r>
        <w:rPr>
          <w:rFonts w:ascii="Arial" w:hAnsi="Arial" w:cs="Arial" w:eastAsia="Arial"/>
          <w:sz w:val="102"/>
          <w:szCs w:val="102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right="-20"/>
        <w:jc w:val="left"/>
        <w:tabs>
          <w:tab w:pos="1160" w:val="left"/>
          <w:tab w:pos="24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83"/>
        </w:rPr>
        <w:t>2014/15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>2015/16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10"/>
        </w:rPr>
        <w:t>Total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200"/>
          <w:cols w:num="2" w:equalWidth="0">
            <w:col w:w="4785" w:space="777"/>
            <w:col w:w="6578"/>
          </w:cols>
        </w:sectPr>
      </w:pPr>
      <w:rPr/>
    </w:p>
    <w:p>
      <w:pPr>
        <w:spacing w:before="0" w:after="0" w:line="147" w:lineRule="exact"/>
        <w:ind w:left="929" w:right="-61"/>
        <w:jc w:val="left"/>
        <w:tabs>
          <w:tab w:pos="346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01F5E"/>
          <w:spacing w:val="2"/>
          <w:w w:val="294"/>
        </w:rPr>
        <w:t>•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1"/>
        </w:rPr>
        <w:t>Sdl</w:t>
      </w:r>
      <w:r>
        <w:rPr>
          <w:rFonts w:ascii="Arial" w:hAnsi="Arial" w:cs="Arial" w:eastAsia="Arial"/>
          <w:sz w:val="14"/>
          <w:szCs w:val="14"/>
          <w:color w:val="2D2D2D"/>
          <w:spacing w:val="2"/>
          <w:w w:val="102"/>
        </w:rPr>
        <w:t>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25"/>
        </w:rPr>
        <w:t>ll</w:t>
      </w:r>
      <w:r>
        <w:rPr>
          <w:rFonts w:ascii="Arial" w:hAnsi="Arial" w:cs="Arial" w:eastAsia="Arial"/>
          <w:sz w:val="14"/>
          <w:szCs w:val="14"/>
          <w:color w:val="000000"/>
          <w:spacing w:val="-16"/>
          <w:w w:val="125"/>
        </w:rPr>
        <w:t>i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18"/>
        </w:rPr>
        <w:t>le</w:t>
      </w:r>
      <w:r>
        <w:rPr>
          <w:rFonts w:ascii="Arial" w:hAnsi="Arial" w:cs="Arial" w:eastAsia="Arial"/>
          <w:sz w:val="14"/>
          <w:szCs w:val="14"/>
          <w:color w:val="2D2D2D"/>
          <w:spacing w:val="-9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  <w:t>Segment</w:t>
      </w:r>
      <w:r>
        <w:rPr>
          <w:rFonts w:ascii="Arial" w:hAnsi="Arial" w:cs="Arial" w:eastAsia="Arial"/>
          <w:sz w:val="14"/>
          <w:szCs w:val="14"/>
          <w:color w:val="2D2D2D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1C1C1C"/>
          <w:spacing w:val="0"/>
          <w:w w:val="184"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0" w:lineRule="exact"/>
        <w:ind w:right="-20"/>
        <w:jc w:val="left"/>
        <w:tabs>
          <w:tab w:pos="1140" w:val="left"/>
          <w:tab w:pos="2280" w:val="left"/>
          <w:tab w:pos="3440" w:val="left"/>
        </w:tabs>
        <w:rPr>
          <w:rFonts w:ascii="Courier New" w:hAnsi="Courier New" w:cs="Courier New" w:eastAsia="Courier New"/>
          <w:sz w:val="16"/>
          <w:szCs w:val="16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position w:val="1"/>
        </w:rPr>
        <w:t>14</w:t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28"/>
          <w:position w:val="1"/>
        </w:rPr>
        <w:t>38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position w:val="1"/>
        </w:rPr>
        <w:t>101</w:t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position w:val="1"/>
        </w:rPr>
        <w:t>154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200"/>
          <w:cols w:num="2" w:equalWidth="0">
            <w:col w:w="3610" w:space="989"/>
            <w:col w:w="7541"/>
          </w:cols>
        </w:sectPr>
      </w:pPr>
      <w:rPr/>
    </w:p>
    <w:p>
      <w:pPr>
        <w:spacing w:before="63" w:after="0" w:line="240" w:lineRule="auto"/>
        <w:ind w:left="929" w:right="-20"/>
        <w:jc w:val="left"/>
        <w:tabs>
          <w:tab w:pos="4620" w:val="left"/>
          <w:tab w:pos="5780" w:val="left"/>
          <w:tab w:pos="6920" w:val="left"/>
          <w:tab w:pos="80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group style="position:absolute;margin-left:131.992905pt;margin-top:298.959076pt;width:410.029568pt;height:230.820021pt;mso-position-horizontal-relative:page;mso-position-vertical-relative:page;z-index:-4327" coordorigin="2640,5979" coordsize="8201,4616">
            <v:group style="position:absolute;left:2665;top:5996;width:8167;height:2" coordorigin="2665,5996" coordsize="8167,2">
              <v:shape style="position:absolute;left:2665;top:5996;width:8167;height:2" coordorigin="2665,5996" coordsize="8167,0" path="m2665,5996l10832,5996e" filled="f" stroked="t" strokeweight=".851567pt" strokecolor="#838383">
                <v:path arrowok="t"/>
              </v:shape>
            </v:group>
            <v:group style="position:absolute;left:2674;top:5988;width:2;height:4599" coordorigin="2674,5988" coordsize="2,4599">
              <v:shape style="position:absolute;left:2674;top:5988;width:2;height:4599" coordorigin="2674,5988" coordsize="0,4599" path="m2674,10587l2674,5988e" filled="f" stroked="t" strokeweight=".851567pt" strokecolor="#838383">
                <v:path arrowok="t"/>
              </v:shape>
            </v:group>
            <v:group style="position:absolute;left:4977;top:6669;width:2;height:3833" coordorigin="4977,6669" coordsize="2,3833">
              <v:shape style="position:absolute;left:4977;top:6669;width:2;height:3833" coordorigin="4977,6669" coordsize="0,3833" path="m4977,10502l4977,6669e" filled="f" stroked="t" strokeweight=".425784pt" strokecolor="#838383">
                <v:path arrowok="t"/>
              </v:shape>
            </v:group>
            <v:group style="position:absolute;left:4973;top:7142;width:4914;height:2" coordorigin="4973,7142" coordsize="4914,2">
              <v:shape style="position:absolute;left:4973;top:7142;width:4914;height:2" coordorigin="4973,7142" coordsize="4914,0" path="m4973,7142l9887,7142e" filled="f" stroked="t" strokeweight=".425784pt" strokecolor="#838383">
                <v:path arrowok="t"/>
              </v:shape>
            </v:group>
            <v:group style="position:absolute;left:9827;top:7142;width:673;height:2" coordorigin="9827,7142" coordsize="673,2">
              <v:shape style="position:absolute;left:9827;top:7142;width:673;height:2" coordorigin="9827,7142" coordsize="673,0" path="m9827,7142l10500,7142e" filled="f" stroked="t" strokeweight=".425784pt" strokecolor="#979797">
                <v:path arrowok="t"/>
              </v:shape>
            </v:group>
            <v:group style="position:absolute;left:10521;top:7108;width:2;height:43" coordorigin="10521,7108" coordsize="2,43">
              <v:shape style="position:absolute;left:10521;top:7108;width:2;height:43" coordorigin="10521,7108" coordsize="0,43" path="m10521,7150l10521,7108e" filled="f" stroked="t" strokeweight="2.128918pt" strokecolor="#BCBCBC">
                <v:path arrowok="t"/>
              </v:shape>
            </v:group>
            <v:group style="position:absolute;left:4973;top:7602;width:4462;height:2" coordorigin="4973,7602" coordsize="4462,2">
              <v:shape style="position:absolute;left:4973;top:7602;width:4462;height:2" coordorigin="4973,7602" coordsize="4462,0" path="m4973,7602l9435,7602e" filled="f" stroked="t" strokeweight=".425784pt" strokecolor="#838383">
                <v:path arrowok="t"/>
              </v:shape>
            </v:group>
            <v:group style="position:absolute;left:9376;top:7602;width:409;height:2" coordorigin="9376,7602" coordsize="409,2">
              <v:shape style="position:absolute;left:9376;top:7602;width:409;height:2" coordorigin="9376,7602" coordsize="409,0" path="m9376,7602l9785,7602e" filled="f" stroked="t" strokeweight=".425784pt" strokecolor="#485774">
                <v:path arrowok="t"/>
              </v:shape>
            </v:group>
            <v:group style="position:absolute;left:4956;top:7998;width:1175;height:2" coordorigin="4956,7998" coordsize="1175,2">
              <v:shape style="position:absolute;left:4956;top:7998;width:1175;height:2" coordorigin="4956,7998" coordsize="1175,0" path="m4956,7998l6131,7998e" filled="f" stroked="t" strokeweight=".851567pt" strokecolor="#838383">
                <v:path arrowok="t"/>
              </v:shape>
            </v:group>
            <v:group style="position:absolute;left:6123;top:7998;width:2572;height:2" coordorigin="6123,7998" coordsize="2572,2">
              <v:shape style="position:absolute;left:6123;top:7998;width:2572;height:2" coordorigin="6123,7998" coordsize="2572,0" path="m6123,7998l8695,7998e" filled="f" stroked="t" strokeweight=".851567pt" strokecolor="#000000">
                <v:path arrowok="t"/>
              </v:shape>
            </v:group>
            <v:group style="position:absolute;left:8686;top:7998;width:647;height:2" coordorigin="8686,7998" coordsize="647,2">
              <v:shape style="position:absolute;left:8686;top:7998;width:647;height:2" coordorigin="8686,7998" coordsize="647,0" path="m8686,7998l9333,7998e" filled="f" stroked="t" strokeweight=".851567pt" strokecolor="#BCBCBC">
                <v:path arrowok="t"/>
              </v:shape>
            </v:group>
            <v:group style="position:absolute;left:4956;top:8585;width:1175;height:2" coordorigin="4956,8585" coordsize="1175,2">
              <v:shape style="position:absolute;left:4956;top:8585;width:1175;height:2" coordorigin="4956,8585" coordsize="1175,0" path="m4956,8585l6131,8585e" filled="f" stroked="t" strokeweight=".851567pt" strokecolor="#838383">
                <v:path arrowok="t"/>
              </v:shape>
            </v:group>
            <v:group style="position:absolute;left:6123;top:8585;width:1925;height:2" coordorigin="6123,8585" coordsize="1925,2">
              <v:shape style="position:absolute;left:6123;top:8585;width:1925;height:2" coordorigin="6123,8585" coordsize="1925,0" path="m6123,8585l8047,8585e" filled="f" stroked="t" strokeweight=".851567pt" strokecolor="#000000">
                <v:path arrowok="t"/>
              </v:shape>
            </v:group>
            <v:group style="position:absolute;left:8039;top:8585;width:426;height:2" coordorigin="8039,8585" coordsize="426,2">
              <v:shape style="position:absolute;left:8039;top:8585;width:426;height:2" coordorigin="8039,8585" coordsize="426,0" path="m8039,8585l8465,8585e" filled="f" stroked="t" strokeweight=".851567pt" strokecolor="#BCBCBC">
                <v:path arrowok="t"/>
              </v:shape>
            </v:group>
            <v:group style="position:absolute;left:4973;top:8999;width:1184;height:2" coordorigin="4973,8999" coordsize="1184,2">
              <v:shape style="position:absolute;left:4973;top:8999;width:1184;height:2" coordorigin="4973,8999" coordsize="1184,0" path="m4973,8999l6157,8999e" filled="f" stroked="t" strokeweight=".425784pt" strokecolor="#838383">
                <v:path arrowok="t"/>
              </v:shape>
            </v:group>
            <v:group style="position:absolute;left:6144;top:8994;width:2;height:1508" coordorigin="6144,8994" coordsize="2,1508">
              <v:shape style="position:absolute;left:6144;top:8994;width:2;height:1508" coordorigin="6144,8994" coordsize="0,1508" path="m6144,10502l6144,8994e" filled="f" stroked="t" strokeweight=".425784pt" strokecolor="#838383">
                <v:path arrowok="t"/>
              </v:shape>
            </v:group>
            <v:group style="position:absolute;left:2938;top:9246;width:7877;height:2" coordorigin="2938,9246" coordsize="7877,2">
              <v:shape style="position:absolute;left:2938;top:9246;width:7877;height:2" coordorigin="2938,9246" coordsize="7877,0" path="m2938,9246l10815,9246e" filled="f" stroked="t" strokeweight=".425784pt" strokecolor="#838383">
                <v:path arrowok="t"/>
              </v:shape>
            </v:group>
            <v:group style="position:absolute;left:7311;top:8994;width:2;height:1508" coordorigin="7311,8994" coordsize="2,1508">
              <v:shape style="position:absolute;left:7311;top:8994;width:2;height:1508" coordorigin="7311,8994" coordsize="0,1508" path="m7311,10502l7311,8994e" filled="f" stroked="t" strokeweight=".425784pt" strokecolor="#838383">
                <v:path arrowok="t"/>
              </v:shape>
            </v:group>
            <v:group style="position:absolute;left:8477;top:9020;width:2;height:1482" coordorigin="8477,9020" coordsize="2,1482">
              <v:shape style="position:absolute;left:8477;top:9020;width:2;height:1482" coordorigin="8477,9020" coordsize="0,1482" path="m8477,10502l8477,9020e" filled="f" stroked="t" strokeweight=".425784pt" strokecolor="#838383">
                <v:path arrowok="t"/>
              </v:shape>
            </v:group>
            <v:group style="position:absolute;left:10811;top:9020;width:2;height:1482" coordorigin="10811,9020" coordsize="2,1482">
              <v:shape style="position:absolute;left:10811;top:9020;width:2;height:1482" coordorigin="10811,9020" coordsize="0,1482" path="m10811,10502l10811,9020e" filled="f" stroked="t" strokeweight=".425784pt" strokecolor="#838383">
                <v:path arrowok="t"/>
              </v:shape>
            </v:group>
            <v:group style="position:absolute;left:2942;top:9241;width:2;height:1261" coordorigin="2942,9241" coordsize="2,1261">
              <v:shape style="position:absolute;left:2942;top:9241;width:2;height:1261" coordorigin="2942,9241" coordsize="0,1261" path="m2942,10502l2942,9241e" filled="f" stroked="t" strokeweight=".425784pt" strokecolor="#838383">
                <v:path arrowok="t"/>
              </v:shape>
            </v:group>
            <v:group style="position:absolute;left:2938;top:9740;width:7877;height:2" coordorigin="2938,9740" coordsize="7877,2">
              <v:shape style="position:absolute;left:2938;top:9740;width:7877;height:2" coordorigin="2938,9740" coordsize="7877,0" path="m2938,9740l10815,9740e" filled="f" stroked="t" strokeweight=".425784pt" strokecolor="#838383">
                <v:path arrowok="t"/>
              </v:shape>
            </v:group>
            <v:group style="position:absolute;left:2938;top:9995;width:7877;height:2" coordorigin="2938,9995" coordsize="7877,2">
              <v:shape style="position:absolute;left:2938;top:9995;width:7877;height:2" coordorigin="2938,9995" coordsize="7877,0" path="m2938,9995l10815,9995e" filled="f" stroked="t" strokeweight=".425784pt" strokecolor="#838383">
                <v:path arrowok="t"/>
              </v:shape>
            </v:group>
            <v:group style="position:absolute;left:2938;top:10242;width:7877;height:2" coordorigin="2938,10242" coordsize="7877,2">
              <v:shape style="position:absolute;left:2938;top:10242;width:7877;height:2" coordorigin="2938,10242" coordsize="7877,0" path="m2938,10242l10815,10242e" filled="f" stroked="t" strokeweight=".425784pt" strokecolor="#838383">
                <v:path arrowok="t"/>
              </v:shape>
            </v:group>
            <v:group style="position:absolute;left:2648;top:10536;width:298;height:2" coordorigin="2648,10536" coordsize="298,2">
              <v:shape style="position:absolute;left:2648;top:10536;width:298;height:2" coordorigin="2648,10536" coordsize="298,0" path="m2648,10536l2946,10536e" filled="f" stroked="t" strokeweight=".851567pt" strokecolor="#838383">
                <v:path arrowok="t"/>
              </v:shape>
            </v:group>
            <v:group style="position:absolute;left:2921;top:10536;width:7894;height:2" coordorigin="2921,10536" coordsize="7894,2">
              <v:shape style="position:absolute;left:2921;top:10536;width:7894;height:2" coordorigin="2921,10536" coordsize="7894,0" path="m2921,10536l10815,10536e" filled="f" stroked="t" strokeweight=".85156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3.740967pt;margin-top:34.336578pt;width:358.542177pt;height:29.971925pt;mso-position-horizontal-relative:page;mso-position-vertical-relative:page;z-index:-4323" coordorigin="6875,687" coordsize="7171,599">
            <v:group style="position:absolute;left:6875;top:687;width:3809;height:599" coordorigin="6875,687" coordsize="3809,599">
              <v:shape style="position:absolute;left:6875;top:687;width:3809;height:599" coordorigin="6875,687" coordsize="3809,599" path="m6875,687l10683,687,10683,1286,6875,1286,6875,687e" filled="t" fillcolor="#26598E" stroked="f">
                <v:path arrowok="t"/>
                <v:fill/>
              </v:shape>
            </v:group>
            <v:group style="position:absolute;left:10686;top:687;width:3360;height:599" coordorigin="10686,687" coordsize="3360,599">
              <v:shape style="position:absolute;left:10686;top:687;width:3360;height:599" coordorigin="10686,687" coordsize="3360,599" path="m10686,687l14046,687,14046,1286,10686,1286,10686,687e" filled="t" fillcolor="#2F72B5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01AF4F"/>
          <w:spacing w:val="-5"/>
          <w:w w:val="294"/>
          <w:position w:val="1"/>
        </w:rPr>
        <w:t>•</w:t>
      </w:r>
      <w:r>
        <w:rPr>
          <w:rFonts w:ascii="Arial" w:hAnsi="Arial" w:cs="Arial" w:eastAsia="Arial"/>
          <w:sz w:val="14"/>
          <w:szCs w:val="14"/>
          <w:color w:val="BCBCBC"/>
          <w:spacing w:val="-3"/>
          <w:w w:val="191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5"/>
          <w:position w:val="1"/>
        </w:rPr>
        <w:t>nc</w:t>
      </w:r>
      <w:r>
        <w:rPr>
          <w:rFonts w:ascii="Arial" w:hAnsi="Arial" w:cs="Arial" w:eastAsia="Arial"/>
          <w:sz w:val="14"/>
          <w:szCs w:val="14"/>
          <w:color w:val="2D2D2D"/>
          <w:spacing w:val="-7"/>
          <w:w w:val="105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565656"/>
          <w:spacing w:val="-18"/>
          <w:w w:val="130"/>
          <w:position w:val="1"/>
        </w:rPr>
        <w:t>n</w:t>
      </w:r>
      <w:r>
        <w:rPr>
          <w:rFonts w:ascii="Arial" w:hAnsi="Arial" w:cs="Arial" w:eastAsia="Arial"/>
          <w:sz w:val="14"/>
          <w:szCs w:val="14"/>
          <w:color w:val="2D2D2D"/>
          <w:spacing w:val="-13"/>
          <w:w w:val="191"/>
          <w:position w:val="1"/>
        </w:rPr>
        <w:t>t</w:t>
      </w:r>
      <w:r>
        <w:rPr>
          <w:rFonts w:ascii="Arial" w:hAnsi="Arial" w:cs="Arial" w:eastAsia="Arial"/>
          <w:sz w:val="14"/>
          <w:szCs w:val="14"/>
          <w:color w:val="000000"/>
          <w:spacing w:val="2"/>
          <w:w w:val="207"/>
          <w:position w:val="1"/>
        </w:rPr>
        <w:t>i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3"/>
          <w:position w:val="1"/>
        </w:rPr>
        <w:t>ve</w:t>
      </w:r>
      <w:r>
        <w:rPr>
          <w:rFonts w:ascii="Arial" w:hAnsi="Arial" w:cs="Arial" w:eastAsia="Arial"/>
          <w:sz w:val="14"/>
          <w:szCs w:val="14"/>
          <w:color w:val="2D2D2D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1"/>
        </w:rPr>
        <w:t>Offer</w:t>
      </w:r>
      <w:r>
        <w:rPr>
          <w:rFonts w:ascii="Arial" w:hAnsi="Arial" w:cs="Arial" w:eastAsia="Arial"/>
          <w:sz w:val="14"/>
          <w:szCs w:val="14"/>
          <w:color w:val="2D2D2D"/>
          <w:spacing w:val="-14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  <w:position w:val="1"/>
        </w:rPr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81"/>
          <w:position w:val="0"/>
        </w:rPr>
        <w:t>2.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81"/>
          <w:position w:val="0"/>
        </w:rPr>
        <w:t>2.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  <w:position w:val="0"/>
        </w:rPr>
        <w:t>14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13"/>
          <w:i/>
          <w:position w:val="0"/>
        </w:rPr>
        <w:t>24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65" w:after="0" w:line="240" w:lineRule="auto"/>
        <w:ind w:left="929" w:right="-20"/>
        <w:jc w:val="left"/>
        <w:tabs>
          <w:tab w:pos="4580" w:val="left"/>
          <w:tab w:pos="5800" w:val="left"/>
          <w:tab w:pos="6920" w:val="left"/>
          <w:tab w:pos="8080" w:val="left"/>
        </w:tabs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Arial" w:hAnsi="Arial" w:cs="Arial" w:eastAsia="Arial"/>
          <w:sz w:val="14"/>
          <w:szCs w:val="14"/>
          <w:color w:val="0072B8"/>
          <w:spacing w:val="0"/>
          <w:w w:val="294"/>
        </w:rPr>
        <w:t>•</w:t>
      </w:r>
      <w:r>
        <w:rPr>
          <w:rFonts w:ascii="Arial" w:hAnsi="Arial" w:cs="Arial" w:eastAsia="Arial"/>
          <w:sz w:val="14"/>
          <w:szCs w:val="14"/>
          <w:color w:val="0072B8"/>
          <w:spacing w:val="-73"/>
          <w:w w:val="294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17"/>
        </w:rPr>
        <w:t>/</w:t>
      </w:r>
      <w:r>
        <w:rPr>
          <w:rFonts w:ascii="Arial" w:hAnsi="Arial" w:cs="Arial" w:eastAsia="Arial"/>
          <w:sz w:val="14"/>
          <w:szCs w:val="14"/>
          <w:color w:val="2D2D2D"/>
          <w:spacing w:val="-6"/>
          <w:w w:val="117"/>
        </w:rPr>
        <w:t>\</w:t>
      </w:r>
      <w:r>
        <w:rPr>
          <w:rFonts w:ascii="Arial" w:hAnsi="Arial" w:cs="Arial" w:eastAsia="Arial"/>
          <w:sz w:val="14"/>
          <w:szCs w:val="14"/>
          <w:color w:val="000000"/>
          <w:spacing w:val="-16"/>
          <w:w w:val="117"/>
        </w:rPr>
        <w:t>I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17"/>
        </w:rPr>
        <w:t>T</w:t>
      </w:r>
      <w:r>
        <w:rPr>
          <w:rFonts w:ascii="Arial" w:hAnsi="Arial" w:cs="Arial" w:eastAsia="Arial"/>
          <w:sz w:val="14"/>
          <w:szCs w:val="14"/>
          <w:color w:val="2D2D2D"/>
          <w:spacing w:val="-18"/>
          <w:w w:val="117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7"/>
        </w:rPr>
        <w:t>Fac</w:t>
      </w:r>
      <w:r>
        <w:rPr>
          <w:rFonts w:ascii="Arial" w:hAnsi="Arial" w:cs="Arial" w:eastAsia="Arial"/>
          <w:sz w:val="14"/>
          <w:szCs w:val="14"/>
          <w:color w:val="2D2D2D"/>
          <w:spacing w:val="-22"/>
          <w:w w:val="98"/>
        </w:rPr>
        <w:t>i</w:t>
      </w:r>
      <w:r>
        <w:rPr>
          <w:rFonts w:ascii="Arial" w:hAnsi="Arial" w:cs="Arial" w:eastAsia="Arial"/>
          <w:sz w:val="14"/>
          <w:szCs w:val="14"/>
          <w:color w:val="000000"/>
          <w:spacing w:val="-11"/>
          <w:w w:val="138"/>
        </w:rPr>
        <w:t>l</w:t>
      </w:r>
      <w:r>
        <w:rPr>
          <w:rFonts w:ascii="Arial" w:hAnsi="Arial" w:cs="Arial" w:eastAsia="Arial"/>
          <w:sz w:val="14"/>
          <w:szCs w:val="14"/>
          <w:color w:val="444444"/>
          <w:spacing w:val="1"/>
          <w:w w:val="207"/>
        </w:rPr>
        <w:t>i</w:t>
      </w:r>
      <w:r>
        <w:rPr>
          <w:rFonts w:ascii="Arial" w:hAnsi="Arial" w:cs="Arial" w:eastAsia="Arial"/>
          <w:sz w:val="14"/>
          <w:szCs w:val="14"/>
          <w:color w:val="1C1C1C"/>
          <w:spacing w:val="-12"/>
          <w:w w:val="167"/>
        </w:rPr>
        <w:t>t</w:t>
      </w:r>
      <w:r>
        <w:rPr>
          <w:rFonts w:ascii="Arial" w:hAnsi="Arial" w:cs="Arial" w:eastAsia="Arial"/>
          <w:sz w:val="14"/>
          <w:szCs w:val="14"/>
          <w:color w:val="000000"/>
          <w:spacing w:val="-5"/>
          <w:w w:val="207"/>
        </w:rPr>
        <w:t>i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99"/>
        </w:rPr>
        <w:t>es</w:t>
      </w:r>
      <w:r>
        <w:rPr>
          <w:rFonts w:ascii="Arial" w:hAnsi="Arial" w:cs="Arial" w:eastAsia="Arial"/>
          <w:sz w:val="14"/>
          <w:szCs w:val="14"/>
          <w:color w:val="2D2D2D"/>
          <w:spacing w:val="-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  <w:t>Upgrade</w:t>
      </w:r>
      <w:r>
        <w:rPr>
          <w:rFonts w:ascii="Arial" w:hAnsi="Arial" w:cs="Arial" w:eastAsia="Arial"/>
          <w:sz w:val="14"/>
          <w:szCs w:val="14"/>
          <w:color w:val="2D2D2D"/>
          <w:spacing w:val="-23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</w:rPr>
        <w:t>12</w:t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</w:rPr>
        <w:tab/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0"/>
          <w:w w:val="168"/>
          <w:position w:val="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1C1C1C"/>
          <w:spacing w:val="0"/>
          <w:w w:val="100"/>
          <w:position w:val="1"/>
        </w:rPr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  <w:position w:val="0"/>
        </w:rPr>
        <w:t>20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-94"/>
          <w:w w:val="100"/>
          <w:position w:val="0"/>
        </w:rPr>
        <w:t> 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  <w:position w:val="0"/>
        </w:rPr>
      </w:r>
      <w:r>
        <w:rPr>
          <w:rFonts w:ascii="Courier New" w:hAnsi="Courier New" w:cs="Courier New" w:eastAsia="Courier New"/>
          <w:sz w:val="16"/>
          <w:szCs w:val="16"/>
          <w:color w:val="1C1C1C"/>
          <w:spacing w:val="0"/>
          <w:w w:val="100"/>
          <w:position w:val="0"/>
        </w:rPr>
        <w:t>32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74" w:after="0" w:line="240" w:lineRule="auto"/>
        <w:ind w:left="929" w:right="-20"/>
        <w:jc w:val="left"/>
        <w:tabs>
          <w:tab w:pos="4620" w:val="left"/>
          <w:tab w:pos="5780" w:val="left"/>
          <w:tab w:pos="6940" w:val="left"/>
          <w:tab w:pos="8120" w:val="left"/>
        </w:tabs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Arial" w:hAnsi="Arial" w:cs="Arial" w:eastAsia="Arial"/>
          <w:sz w:val="14"/>
          <w:szCs w:val="14"/>
          <w:color w:val="4197AF"/>
          <w:spacing w:val="-2"/>
          <w:w w:val="294"/>
        </w:rPr>
        <w:t>•</w:t>
      </w:r>
      <w:r>
        <w:rPr>
          <w:rFonts w:ascii="Arial" w:hAnsi="Arial" w:cs="Arial" w:eastAsia="Arial"/>
          <w:sz w:val="14"/>
          <w:szCs w:val="14"/>
          <w:color w:val="565656"/>
          <w:spacing w:val="-8"/>
          <w:w w:val="100"/>
        </w:rPr>
        <w:t>B</w:t>
      </w:r>
      <w:r>
        <w:rPr>
          <w:rFonts w:ascii="Arial" w:hAnsi="Arial" w:cs="Arial" w:eastAsia="Arial"/>
          <w:sz w:val="14"/>
          <w:szCs w:val="14"/>
          <w:color w:val="1C1C1C"/>
          <w:spacing w:val="0"/>
          <w:w w:val="106"/>
        </w:rPr>
        <w:t>ursa</w:t>
      </w:r>
      <w:r>
        <w:rPr>
          <w:rFonts w:ascii="Arial" w:hAnsi="Arial" w:cs="Arial" w:eastAsia="Arial"/>
          <w:sz w:val="14"/>
          <w:szCs w:val="14"/>
          <w:color w:val="1C1C1C"/>
          <w:spacing w:val="1"/>
          <w:w w:val="106"/>
        </w:rPr>
        <w:t>r</w:t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104"/>
        </w:rPr>
        <w:t>ies</w:t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3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3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3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-38"/>
          <w:w w:val="13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2D2D2D"/>
          <w:spacing w:val="0"/>
          <w:w w:val="100"/>
        </w:rPr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31"/>
        </w:rPr>
        <w:t>1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spacing w:before="65" w:after="0" w:line="240" w:lineRule="auto"/>
        <w:ind w:left="929" w:right="-20"/>
        <w:jc w:val="left"/>
        <w:tabs>
          <w:tab w:pos="3460" w:val="left"/>
          <w:tab w:pos="4580" w:val="left"/>
          <w:tab w:pos="5740" w:val="left"/>
          <w:tab w:pos="6880" w:val="left"/>
          <w:tab w:pos="8040" w:val="left"/>
        </w:tabs>
        <w:rPr>
          <w:rFonts w:ascii="Courier New" w:hAnsi="Courier New" w:cs="Courier New" w:eastAsia="Courier New"/>
          <w:sz w:val="16"/>
          <w:szCs w:val="16"/>
        </w:rPr>
      </w:pPr>
      <w:rPr/>
      <w:r>
        <w:rPr>
          <w:rFonts w:ascii="Arial" w:hAnsi="Arial" w:cs="Arial" w:eastAsia="Arial"/>
          <w:sz w:val="14"/>
          <w:szCs w:val="14"/>
          <w:color w:val="BCBCBC"/>
          <w:spacing w:val="-4"/>
          <w:w w:val="294"/>
        </w:rPr>
        <w:t>•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6"/>
        </w:rPr>
        <w:t>Tot</w:t>
      </w:r>
      <w:r>
        <w:rPr>
          <w:rFonts w:ascii="Arial" w:hAnsi="Arial" w:cs="Arial" w:eastAsia="Arial"/>
          <w:sz w:val="14"/>
          <w:szCs w:val="14"/>
          <w:color w:val="2D2D2D"/>
          <w:spacing w:val="2"/>
          <w:w w:val="107"/>
        </w:rPr>
        <w:t>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207"/>
        </w:rPr>
        <w:t>l</w:t>
      </w:r>
      <w:r>
        <w:rPr>
          <w:rFonts w:ascii="Arial" w:hAnsi="Arial" w:cs="Arial" w:eastAsia="Arial"/>
          <w:sz w:val="14"/>
          <w:szCs w:val="14"/>
          <w:color w:val="000000"/>
          <w:spacing w:val="-28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  <w:t>Programm</w:t>
      </w:r>
      <w:r>
        <w:rPr>
          <w:rFonts w:ascii="Arial" w:hAnsi="Arial" w:cs="Arial" w:eastAsia="Arial"/>
          <w:sz w:val="14"/>
          <w:szCs w:val="14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4"/>
          <w:szCs w:val="14"/>
          <w:color w:val="2D2D2D"/>
          <w:spacing w:val="27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C1C1C"/>
          <w:spacing w:val="0"/>
          <w:w w:val="100"/>
        </w:rPr>
        <w:t>Payments</w:t>
      </w:r>
      <w:r>
        <w:rPr>
          <w:rFonts w:ascii="Arial" w:hAnsi="Arial" w:cs="Arial" w:eastAsia="Arial"/>
          <w:sz w:val="14"/>
          <w:szCs w:val="14"/>
          <w:color w:val="1C1C1C"/>
          <w:spacing w:val="-20"/>
          <w:w w:val="100"/>
        </w:rPr>
        <w:t> </w:t>
      </w:r>
      <w:r>
        <w:rPr>
          <w:rFonts w:ascii="Arial" w:hAnsi="Arial" w:cs="Arial" w:eastAsia="Arial"/>
          <w:sz w:val="14"/>
          <w:szCs w:val="14"/>
          <w:color w:val="1C1C1C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1C1C1C"/>
          <w:spacing w:val="0"/>
          <w:w w:val="100"/>
        </w:rPr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>1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-84"/>
          <w:w w:val="100"/>
        </w:rPr>
        <w:t> 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>31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-92"/>
          <w:w w:val="100"/>
        </w:rPr>
        <w:t> 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>44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-88"/>
          <w:w w:val="100"/>
        </w:rPr>
        <w:t> 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>13J</w:t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ab/>
      </w:r>
      <w:r>
        <w:rPr>
          <w:rFonts w:ascii="Courier New" w:hAnsi="Courier New" w:cs="Courier New" w:eastAsia="Courier New"/>
          <w:sz w:val="16"/>
          <w:szCs w:val="16"/>
          <w:color w:val="2D2D2D"/>
          <w:spacing w:val="0"/>
          <w:w w:val="100"/>
        </w:rPr>
        <w:t>211</w:t>
      </w:r>
      <w:r>
        <w:rPr>
          <w:rFonts w:ascii="Courier New" w:hAnsi="Courier New" w:cs="Courier New" w:eastAsia="Courier New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200"/>
        </w:sectPr>
      </w:pPr>
      <w:rPr/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0pt;margin-top:.000061pt;width:720pt;height:445.999939pt;mso-position-horizontal-relative:page;mso-position-vertical-relative:page;z-index:-4322" coordorigin="0,0" coordsize="14400,8920">
            <v:shape style="position:absolute;left:0;top:0;width:4260;height:8920" type="#_x0000_t75">
              <v:imagedata r:id="rId182" o:title=""/>
            </v:shape>
            <v:shape style="position:absolute;left:4;top:4;width:14396;height:1381" type="#_x0000_t75">
              <v:imagedata r:id="rId183" o:title=""/>
            </v:shape>
            <v:shape style="position:absolute;left:0;top:1156;width:14400;height:820" type="#_x0000_t75">
              <v:imagedata r:id="rId184" o:title=""/>
            </v:shape>
            <v:shape style="position:absolute;left:0;top:4246;width:4264;height:3731" type="#_x0000_t75">
              <v:imagedata r:id="rId185" o:title=""/>
            </v:shape>
            <w10:wrap type="none"/>
          </v:group>
        </w:pict>
      </w:r>
      <w:r>
        <w:rPr>
          <w:sz w:val="28"/>
          <w:szCs w:val="28"/>
        </w:rPr>
      </w:r>
    </w:p>
    <w:p>
      <w:pPr>
        <w:spacing w:before="0" w:after="0" w:line="551" w:lineRule="exact"/>
        <w:ind w:left="8124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258.106781pt;margin-top:40.080963pt;width:198.12281pt;height:399.599791pt;mso-position-horizontal-relative:page;mso-position-vertical-relative:paragraph;z-index:-4321" coordorigin="5162,802" coordsize="3962,7992">
            <v:shape style="position:absolute;left:5162;top:802;width:3962;height:3836" type="#_x0000_t75">
              <v:imagedata r:id="rId186" o:title=""/>
            </v:shape>
            <v:shape style="position:absolute;left:5162;top:4688;width:3962;height:4106" type="#_x0000_t75">
              <v:imagedata r:id="rId187" o:title=""/>
            </v:shape>
            <w10:wrap type="none"/>
          </v:group>
        </w:pic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pace</w:t>
      </w:r>
      <w:r>
        <w:rPr>
          <w:rFonts w:ascii="Arial" w:hAnsi="Arial" w:cs="Arial" w:eastAsia="Arial"/>
          <w:sz w:val="48"/>
          <w:szCs w:val="48"/>
          <w:color w:val="FFFFFF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K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w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edge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6.979733pt;height:191.94pt;mso-position-horizontal-relative:char;mso-position-vertical-relative:line" type="#_x0000_t75">
            <v:imagedata r:id="rId18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2" w:after="0" w:line="240" w:lineRule="auto"/>
        <w:ind w:left="80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4.12002pt;height:202.86pt;mso-position-horizontal-relative:char;mso-position-vertical-relative:line" type="#_x0000_t75">
            <v:imagedata r:id="rId18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NumType w:start="20"/>
          <w:pgMar w:header="0" w:footer="327" w:top="980" w:bottom="520" w:left="2060" w:right="80"/>
          <w:headerReference w:type="default" r:id="rId180"/>
          <w:footerReference w:type="default" r:id="rId181"/>
          <w:pgSz w:w="14400" w:h="10800" w:orient="landscape"/>
        </w:sectPr>
      </w:pPr>
      <w:rPr/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0pt;margin-top:.000061pt;width:720pt;height:445.999939pt;mso-position-horizontal-relative:page;mso-position-vertical-relative:page;z-index:-4320" coordorigin="0,0" coordsize="14400,8920">
            <v:shape style="position:absolute;left:0;top:0;width:4260;height:8920" type="#_x0000_t75">
              <v:imagedata r:id="rId192" o:title=""/>
            </v:shape>
            <v:shape style="position:absolute;left:4;top:4;width:14396;height:1381" type="#_x0000_t75">
              <v:imagedata r:id="rId193" o:title=""/>
            </v:shape>
            <v:shape style="position:absolute;left:0;top:1156;width:14400;height:820" type="#_x0000_t75">
              <v:imagedata r:id="rId194" o:title=""/>
            </v:shape>
            <v:shape style="position:absolute;left:5;top:1997;width:4263;height:6817" type="#_x0000_t75">
              <v:imagedata r:id="rId195" o:title=""/>
            </v:shape>
            <w10:wrap type="none"/>
          </v:group>
        </w:pict>
      </w:r>
      <w:r>
        <w:rPr>
          <w:sz w:val="28"/>
          <w:szCs w:val="28"/>
        </w:rPr>
      </w:r>
    </w:p>
    <w:p>
      <w:pPr>
        <w:spacing w:before="0" w:after="0" w:line="551" w:lineRule="exact"/>
        <w:ind w:left="796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P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48"/>
          <w:szCs w:val="48"/>
          <w:color w:val="FFFFFF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1"/>
        </w:rPr>
        <w:t>ence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3273" w:right="1831" w:firstLine="-451"/>
        <w:jc w:val="left"/>
        <w:tabs>
          <w:tab w:pos="326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1A548D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engage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1A548D"/>
          <w:spacing w:val="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1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5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34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7</w:t>
      </w:r>
      <w:r>
        <w:rPr>
          <w:rFonts w:ascii="Arial" w:hAnsi="Arial" w:cs="Arial" w:eastAsia="Arial"/>
          <w:sz w:val="36"/>
          <w:szCs w:val="36"/>
          <w:color w:val="1A548D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lea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ne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rs</w:t>
      </w:r>
      <w:r>
        <w:rPr>
          <w:rFonts w:ascii="Arial" w:hAnsi="Arial" w:cs="Arial" w:eastAsia="Arial"/>
          <w:sz w:val="36"/>
          <w:szCs w:val="36"/>
          <w:color w:val="1A548D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al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1A548D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nine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in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es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3272" w:right="1408" w:firstLine="-451"/>
        <w:jc w:val="left"/>
        <w:tabs>
          <w:tab w:pos="326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uppo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color w:val="1A548D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6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m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1A548D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1A548D"/>
          <w:spacing w:val="-5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cs</w:t>
      </w:r>
      <w:r>
        <w:rPr>
          <w:rFonts w:ascii="Arial" w:hAnsi="Arial" w:cs="Arial" w:eastAsia="Arial"/>
          <w:sz w:val="36"/>
          <w:szCs w:val="36"/>
          <w:color w:val="1A548D"/>
          <w:spacing w:val="8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ou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h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ca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(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P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SA)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–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2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4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m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al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uden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m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he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Uni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rs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1A548D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f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Cap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-5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38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1A548D"/>
          <w:spacing w:val="-8"/>
          <w:w w:val="100"/>
        </w:rPr>
        <w:t>w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821" w:right="-20"/>
        <w:jc w:val="left"/>
        <w:tabs>
          <w:tab w:pos="326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nnua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1A548D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Sc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hoo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l</w:t>
      </w:r>
      <w:r>
        <w:rPr>
          <w:rFonts w:ascii="Arial" w:hAnsi="Arial" w:cs="Arial" w:eastAsia="Arial"/>
          <w:sz w:val="36"/>
          <w:szCs w:val="36"/>
          <w:color w:val="1A548D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Hol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ida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y</w:t>
      </w:r>
      <w:r>
        <w:rPr>
          <w:rFonts w:ascii="Arial" w:hAnsi="Arial" w:cs="Arial" w:eastAsia="Arial"/>
          <w:sz w:val="36"/>
          <w:szCs w:val="36"/>
          <w:color w:val="1A548D"/>
          <w:spacing w:val="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Pr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o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g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mme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821" w:right="-20"/>
        <w:jc w:val="left"/>
        <w:tabs>
          <w:tab w:pos="326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36"/>
          <w:szCs w:val="36"/>
          <w:color w:val="1A548D"/>
          <w:spacing w:val="-19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Sc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ce</w:t>
      </w:r>
      <w:r>
        <w:rPr>
          <w:rFonts w:ascii="Arial" w:hAnsi="Arial" w:cs="Arial" w:eastAsia="Arial"/>
          <w:sz w:val="36"/>
          <w:szCs w:val="36"/>
          <w:color w:val="1A548D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a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c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v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06" w:lineRule="exact"/>
        <w:ind w:left="2821" w:right="-20"/>
        <w:jc w:val="left"/>
        <w:tabs>
          <w:tab w:pos="3260" w:val="left"/>
        </w:tabs>
        <w:rPr>
          <w:rFonts w:ascii="Arial" w:hAnsi="Arial" w:cs="Arial" w:eastAsia="Arial"/>
          <w:sz w:val="36"/>
          <w:szCs w:val="36"/>
        </w:rPr>
      </w:pPr>
      <w:rPr/>
      <w:r>
        <w:rPr/>
        <w:pict>
          <v:group style="position:absolute;margin-left:312.480011pt;margin-top:29.342596pt;width:227.279968pt;height:94.919806pt;mso-position-horizontal-relative:page;mso-position-vertical-relative:paragraph;z-index:-4319" coordorigin="6250,587" coordsize="4546,1898">
            <v:shape style="position:absolute;left:6250;top:625;width:4546;height:1718" type="#_x0000_t75">
              <v:imagedata r:id="rId196" o:title=""/>
            </v:shape>
            <v:shape style="position:absolute;left:10457;top:666;width:218;height:118" type="#_x0000_t75">
              <v:imagedata r:id="rId197" o:title=""/>
            </v:shape>
            <v:shape style="position:absolute;left:6427;top:587;width:4248;height:131" type="#_x0000_t75">
              <v:imagedata r:id="rId198" o:title=""/>
            </v:shape>
            <v:shape style="position:absolute;left:6427;top:2182;width:4248;height:303" type="#_x0000_t75">
              <v:imagedata r:id="rId199" o:title=""/>
            </v:shape>
            <v:shape style="position:absolute;left:10457;top:2116;width:218;height:117" type="#_x0000_t75">
              <v:imagedata r:id="rId200" o:title=""/>
            </v:shape>
            <v:shape style="position:absolute;left:6322;top:666;width:4397;height:1568" type="#_x0000_t75">
              <v:imagedata r:id="rId201" o:title=""/>
            </v:shape>
            <v:group style="position:absolute;left:6322;top:666;width:4397;height:1568" coordorigin="6322,666" coordsize="4397,1568">
              <v:shape style="position:absolute;left:6322;top:666;width:4397;height:1568" coordorigin="6322,666" coordsize="4397,1568" path="m6322,927l6331,859,6356,798,6395,746,6445,705,6505,678,6572,666,10457,666,10480,667,10546,681,10604,711,10653,754,10690,808,10712,871,10718,1973,10717,1996,10703,2062,10673,2120,10630,2169,10576,2205,10513,2228,6583,2234,6560,2233,6494,2218,6436,2188,6387,2145,6350,2091,6328,2029,6322,927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•</w:t>
        <w:tab/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  <w:position w:val="-1"/>
        </w:rPr>
        <w:t>ipa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  <w:position w:val="-1"/>
        </w:rPr>
        <w:t>io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36"/>
          <w:szCs w:val="36"/>
          <w:color w:val="1A548D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Sc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  <w:position w:val="-1"/>
        </w:rPr>
        <w:t>ien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ce</w:t>
      </w:r>
      <w:r>
        <w:rPr>
          <w:rFonts w:ascii="Arial" w:hAnsi="Arial" w:cs="Arial" w:eastAsia="Arial"/>
          <w:sz w:val="36"/>
          <w:szCs w:val="36"/>
          <w:color w:val="1A548D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v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  <w:position w:val="-1"/>
        </w:rPr>
        <w:t>al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  <w:position w:val="-1"/>
        </w:rPr>
        <w:t>an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36"/>
          <w:szCs w:val="36"/>
          <w:color w:val="1A548D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36"/>
          <w:szCs w:val="36"/>
          <w:color w:val="1A548D"/>
          <w:spacing w:val="-2"/>
          <w:w w:val="100"/>
          <w:position w:val="-1"/>
        </w:rPr>
        <w:t>x</w:t>
      </w:r>
      <w:r>
        <w:rPr>
          <w:rFonts w:ascii="Arial" w:hAnsi="Arial" w:cs="Arial" w:eastAsia="Arial"/>
          <w:sz w:val="36"/>
          <w:szCs w:val="36"/>
          <w:color w:val="1A548D"/>
          <w:spacing w:val="-1"/>
          <w:w w:val="100"/>
          <w:position w:val="-1"/>
        </w:rPr>
        <w:t>hibi</w:t>
      </w:r>
      <w:r>
        <w:rPr>
          <w:rFonts w:ascii="Arial" w:hAnsi="Arial" w:cs="Arial" w:eastAsia="Arial"/>
          <w:sz w:val="36"/>
          <w:szCs w:val="36"/>
          <w:color w:val="1A548D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36"/>
          <w:szCs w:val="36"/>
          <w:color w:val="1A548D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5288" w:right="4449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Co</w:t>
      </w:r>
      <w:r>
        <w:rPr>
          <w:rFonts w:ascii="Calibri" w:hAnsi="Calibri" w:cs="Calibri" w:eastAsia="Calibri"/>
          <w:sz w:val="36"/>
          <w:szCs w:val="36"/>
          <w:color w:val="17375E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tri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bu</w:t>
      </w:r>
      <w:r>
        <w:rPr>
          <w:rFonts w:ascii="Calibri" w:hAnsi="Calibri" w:cs="Calibri" w:eastAsia="Calibri"/>
          <w:sz w:val="36"/>
          <w:szCs w:val="36"/>
          <w:color w:val="17375E"/>
          <w:spacing w:val="-1"/>
          <w:w w:val="100"/>
          <w:position w:val="1"/>
        </w:rPr>
        <w:t>ti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color w:val="17375E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17375E"/>
          <w:spacing w:val="-3"/>
          <w:w w:val="99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17375E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235" w:lineRule="auto"/>
        <w:ind w:left="4554" w:right="3714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ea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ed</w:t>
      </w:r>
      <w:r>
        <w:rPr>
          <w:rFonts w:ascii="Calibri" w:hAnsi="Calibri" w:cs="Calibri" w:eastAsia="Calibri"/>
          <w:sz w:val="24"/>
          <w:szCs w:val="24"/>
          <w:color w:val="17375E"/>
          <w:spacing w:val="-1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3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-1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&amp;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17375E"/>
          <w:spacing w:val="-8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9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17375E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99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99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e,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ri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17375E"/>
          <w:spacing w:val="-1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&amp;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99"/>
        </w:rPr>
        <w:t>t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99"/>
        </w:rPr>
        <w:t>e</w:t>
      </w:r>
      <w:r>
        <w:rPr>
          <w:rFonts w:ascii="Calibri" w:hAnsi="Calibri" w:cs="Calibri" w:eastAsia="Calibri"/>
          <w:sz w:val="24"/>
          <w:szCs w:val="24"/>
          <w:color w:val="17375E"/>
          <w:spacing w:val="-1"/>
          <w:w w:val="99"/>
        </w:rPr>
        <w:t>c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color w:val="17375E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17375E"/>
          <w:spacing w:val="0"/>
          <w:w w:val="99"/>
        </w:rPr>
        <w:t>gy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pgNumType w:start="21"/>
          <w:pgMar w:header="0" w:footer="327" w:top="980" w:bottom="520" w:left="2060" w:right="240"/>
          <w:headerReference w:type="default" r:id="rId190"/>
          <w:footerReference w:type="default" r:id="rId191"/>
          <w:pgSz w:w="14400" w:h="10800" w:orient="landscape"/>
        </w:sectPr>
      </w:pPr>
      <w:rPr/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36.470037pt;height:457.38pt;mso-position-horizontal-relative:char;mso-position-vertical-relative:line" type="#_x0000_t75">
            <v:imagedata r:id="rId20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0" w:footer="0" w:top="0" w:bottom="0" w:left="0" w:right="0"/>
          <w:headerReference w:type="default" r:id="rId202"/>
          <w:footerReference w:type="default" r:id="rId203"/>
          <w:pgSz w:w="14400" w:h="10800" w:orient="landscape"/>
        </w:sectPr>
      </w:pPr>
      <w:rPr/>
    </w:p>
    <w:p>
      <w:pPr>
        <w:spacing w:before="27" w:after="0" w:line="240" w:lineRule="auto"/>
        <w:ind w:left="1342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shape style="position:absolute;margin-left:17.846153pt;margin-top:4.620771pt;width:39.384617pt;height:50.46154pt;mso-position-horizontal-relative:page;mso-position-vertical-relative:paragraph;z-index:-4318" type="#_x0000_t75">
            <v:imagedata r:id="rId205" o:title=""/>
          </v:shape>
        </w:pict>
      </w:r>
      <w:r>
        <w:rPr>
          <w:rFonts w:ascii="Arial" w:hAnsi="Arial" w:cs="Arial" w:eastAsia="Arial"/>
          <w:sz w:val="26"/>
          <w:szCs w:val="26"/>
          <w:color w:val="F27016"/>
          <w:spacing w:val="0"/>
          <w:w w:val="100"/>
        </w:rPr>
        <w:t>science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82" w:lineRule="exact"/>
        <w:ind w:left="1338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7"/>
          <w:szCs w:val="27"/>
          <w:color w:val="F27016"/>
          <w:spacing w:val="0"/>
          <w:w w:val="100"/>
        </w:rPr>
        <w:t>&amp;</w:t>
      </w:r>
      <w:r>
        <w:rPr>
          <w:rFonts w:ascii="Arial" w:hAnsi="Arial" w:cs="Arial" w:eastAsia="Arial"/>
          <w:sz w:val="27"/>
          <w:szCs w:val="27"/>
          <w:color w:val="F27016"/>
          <w:spacing w:val="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27016"/>
          <w:spacing w:val="0"/>
          <w:w w:val="104"/>
        </w:rPr>
        <w:t>technology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1" w:after="0" w:line="240" w:lineRule="auto"/>
        <w:ind w:left="135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3"/>
        </w:rPr>
        <w:t>Department: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0" w:after="0" w:line="123" w:lineRule="exact"/>
        <w:ind w:left="1348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position w:val="-2"/>
        </w:rPr>
        <w:t>Scienc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3"/>
          <w:szCs w:val="1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2"/>
        </w:rPr>
        <w:t>and</w:t>
      </w:r>
      <w:r>
        <w:rPr>
          <w:rFonts w:ascii="Arial" w:hAnsi="Arial" w:cs="Arial" w:eastAsia="Arial"/>
          <w:sz w:val="13"/>
          <w:szCs w:val="13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2"/>
        </w:rPr>
        <w:t>Technology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71" w:lineRule="exact"/>
        <w:ind w:left="1348" w:right="-69"/>
        <w:jc w:val="left"/>
        <w:tabs>
          <w:tab w:pos="708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7"/>
          <w:position w:val="-1"/>
        </w:rPr>
        <w:t>REPUBLI</w:t>
      </w:r>
      <w:r>
        <w:rPr>
          <w:rFonts w:ascii="Arial" w:hAnsi="Arial" w:cs="Arial" w:eastAsia="Arial"/>
          <w:sz w:val="13"/>
          <w:szCs w:val="13"/>
          <w:spacing w:val="0"/>
          <w:w w:val="107"/>
          <w:position w:val="-1"/>
        </w:rPr>
        <w:t>C</w:t>
      </w:r>
      <w:r>
        <w:rPr>
          <w:rFonts w:ascii="Arial" w:hAnsi="Arial" w:cs="Arial" w:eastAsia="Arial"/>
          <w:sz w:val="13"/>
          <w:szCs w:val="13"/>
          <w:spacing w:val="-1"/>
          <w:w w:val="107"/>
          <w:position w:val="-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13"/>
          <w:szCs w:val="1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1"/>
        </w:rPr>
        <w:t>SOUT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13"/>
          <w:szCs w:val="1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1"/>
        </w:rPr>
        <w:t>AFRICA</w:t>
      </w:r>
      <w:r>
        <w:rPr>
          <w:rFonts w:ascii="Arial" w:hAnsi="Arial" w:cs="Arial" w:eastAsia="Arial"/>
          <w:sz w:val="13"/>
          <w:szCs w:val="1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-1"/>
        </w:rPr>
      </w:r>
      <w:r>
        <w:rPr>
          <w:rFonts w:ascii="Arial" w:hAnsi="Arial" w:cs="Arial" w:eastAsia="Arial"/>
          <w:sz w:val="19"/>
          <w:szCs w:val="19"/>
          <w:color w:val="898989"/>
          <w:spacing w:val="0"/>
          <w:w w:val="112"/>
          <w:position w:val="1"/>
        </w:rPr>
        <w:t>22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10" w:lineRule="exact"/>
        <w:ind w:right="-20"/>
        <w:jc w:val="left"/>
        <w:tabs>
          <w:tab w:pos="700" w:val="left"/>
        </w:tabs>
        <w:rPr>
          <w:rFonts w:ascii="Times New Roman" w:hAnsi="Times New Roman" w:cs="Times New Roman" w:eastAsia="Times New Roman"/>
          <w:sz w:val="57"/>
          <w:szCs w:val="57"/>
        </w:rPr>
      </w:pPr>
      <w:rPr/>
      <w:r>
        <w:rPr>
          <w:rFonts w:ascii="Times New Roman" w:hAnsi="Times New Roman" w:cs="Times New Roman" w:eastAsia="Times New Roman"/>
          <w:sz w:val="57"/>
          <w:szCs w:val="57"/>
          <w:color w:val="2D3849"/>
          <w:spacing w:val="-75"/>
          <w:w w:val="110"/>
          <w:position w:val="-4"/>
        </w:rPr>
        <w:t>.</w:t>
      </w:r>
      <w:r>
        <w:rPr>
          <w:rFonts w:ascii="Times New Roman" w:hAnsi="Times New Roman" w:cs="Times New Roman" w:eastAsia="Times New Roman"/>
          <w:sz w:val="57"/>
          <w:szCs w:val="57"/>
          <w:color w:val="15283D"/>
          <w:spacing w:val="0"/>
          <w:w w:val="73"/>
          <w:position w:val="-4"/>
        </w:rPr>
        <w:t>r.</w:t>
      </w:r>
      <w:r>
        <w:rPr>
          <w:rFonts w:ascii="Times New Roman" w:hAnsi="Times New Roman" w:cs="Times New Roman" w:eastAsia="Times New Roman"/>
          <w:sz w:val="57"/>
          <w:szCs w:val="57"/>
          <w:color w:val="15283D"/>
          <w:spacing w:val="-100"/>
          <w:w w:val="73"/>
          <w:position w:val="-4"/>
        </w:rPr>
        <w:t>!</w:t>
      </w:r>
      <w:r>
        <w:rPr>
          <w:rFonts w:ascii="Times New Roman" w:hAnsi="Times New Roman" w:cs="Times New Roman" w:eastAsia="Times New Roman"/>
          <w:sz w:val="57"/>
          <w:szCs w:val="57"/>
          <w:color w:val="50565D"/>
          <w:spacing w:val="0"/>
          <w:w w:val="18"/>
          <w:position w:val="-4"/>
        </w:rPr>
        <w:t>T</w:t>
      </w:r>
      <w:r>
        <w:rPr>
          <w:rFonts w:ascii="Times New Roman" w:hAnsi="Times New Roman" w:cs="Times New Roman" w:eastAsia="Times New Roman"/>
          <w:sz w:val="57"/>
          <w:szCs w:val="57"/>
          <w:color w:val="50565D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57"/>
          <w:szCs w:val="57"/>
          <w:color w:val="50565D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57"/>
          <w:szCs w:val="57"/>
          <w:color w:val="15283D"/>
          <w:spacing w:val="0"/>
          <w:w w:val="245"/>
          <w:position w:val="-4"/>
        </w:rPr>
        <w:t>a</w:t>
      </w:r>
      <w:r>
        <w:rPr>
          <w:rFonts w:ascii="Times New Roman" w:hAnsi="Times New Roman" w:cs="Times New Roman" w:eastAsia="Times New Roman"/>
          <w:sz w:val="57"/>
          <w:szCs w:val="57"/>
          <w:color w:val="000000"/>
          <w:spacing w:val="0"/>
          <w:w w:val="100"/>
          <w:position w:val="0"/>
        </w:rPr>
      </w:r>
    </w:p>
    <w:p>
      <w:pPr>
        <w:spacing w:before="0" w:after="0" w:line="159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3849"/>
          <w:spacing w:val="0"/>
          <w:w w:val="100"/>
          <w:position w:val="1"/>
        </w:rPr>
        <w:t>AcE</w:t>
      </w:r>
      <w:r>
        <w:rPr>
          <w:rFonts w:ascii="Times New Roman" w:hAnsi="Times New Roman" w:cs="Times New Roman" w:eastAsia="Times New Roman"/>
          <w:sz w:val="20"/>
          <w:szCs w:val="20"/>
          <w:color w:val="2D3849"/>
          <w:spacing w:val="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D3849"/>
          <w:spacing w:val="0"/>
          <w:w w:val="100"/>
          <w:position w:val="1"/>
        </w:rPr>
        <w:t>AGENCY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7326" w:space="3898"/>
            <w:col w:w="317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4" w:footer="0" w:top="1960" w:bottom="0" w:left="0" w:right="0"/>
          <w:headerReference w:type="default" r:id="rId206"/>
          <w:footerReference w:type="default" r:id="rId207"/>
          <w:pgSz w:w="14400" w:h="10800" w:orient="landscape"/>
        </w:sectPr>
      </w:pPr>
      <w:rPr/>
    </w:p>
    <w:p>
      <w:pPr>
        <w:spacing w:before="0" w:after="0" w:line="427" w:lineRule="exact"/>
        <w:ind w:left="3036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pict>
          <v:group style="position:absolute;margin-left:89.574669pt;margin-top:24.749889pt;width:614.037334pt;height:361.102112pt;mso-position-horizontal-relative:page;mso-position-vertical-relative:paragraph;z-index:-4315" coordorigin="1791,495" coordsize="12281,7222">
            <v:shape style="position:absolute;left:10905;top:6365;width:3167;height:1352" type="#_x0000_t75">
              <v:imagedata r:id="rId208" o:title=""/>
            </v:shape>
            <v:group style="position:absolute;left:9401;top:879;width:3429;height:1714" coordorigin="9401,879" coordsize="3429,1714">
              <v:shape style="position:absolute;left:9401;top:879;width:3429;height:1714" coordorigin="9401,879" coordsize="3429,1714" path="m9401,879l12830,879,12830,2593,9401,2593,9401,879e" filled="t" fillcolor="#DDEBF7" stroked="f">
                <v:path arrowok="t"/>
                <v:fill/>
              </v:shape>
            </v:group>
            <v:group style="position:absolute;left:9401;top:2581;width:3429;height:1076" coordorigin="9401,2581" coordsize="3429,1076">
              <v:shape style="position:absolute;left:9401;top:2581;width:3429;height:1076" coordorigin="9401,2581" coordsize="3429,1076" path="m9401,2581l12830,2581,12830,3657,9401,3657,9401,2581e" filled="t" fillcolor="#DDEBF7" stroked="f">
                <v:path arrowok="t"/>
                <v:fill/>
              </v:shape>
            </v:group>
            <v:group style="position:absolute;left:10396;top:2593;width:77;height:2" coordorigin="10396,2593" coordsize="77,2">
              <v:shape style="position:absolute;left:10396;top:2593;width:77;height:2" coordorigin="10396,2593" coordsize="77,0" path="m10396,2593l10473,2593e" filled="f" stroked="t" strokeweight="0pt" strokecolor="#008000">
                <v:path arrowok="t"/>
              </v:shape>
            </v:group>
            <v:group style="position:absolute;left:10396;top:2593;width:77;height:13" coordorigin="10396,2593" coordsize="77,13">
              <v:shape style="position:absolute;left:10396;top:2593;width:77;height:13" coordorigin="10396,2593" coordsize="77,13" path="m10396,2600l10473,2600e" filled="f" stroked="t" strokeweight=".725646pt" strokecolor="#008000">
                <v:path arrowok="t"/>
              </v:shape>
            </v:group>
            <v:group style="position:absolute;left:10396;top:2606;width:61;height:2" coordorigin="10396,2606" coordsize="61,2">
              <v:shape style="position:absolute;left:10396;top:2606;width:61;height:2" coordorigin="10396,2606" coordsize="61,0" path="m10396,2606l10457,2606e" filled="f" stroked="t" strokeweight="0pt" strokecolor="#008000">
                <v:path arrowok="t"/>
              </v:shape>
            </v:group>
            <v:group style="position:absolute;left:10396;top:2606;width:61;height:13" coordorigin="10396,2606" coordsize="61,13">
              <v:shape style="position:absolute;left:10396;top:2606;width:61;height:13" coordorigin="10396,2606" coordsize="61,13" path="m10396,2612l10457,2612e" filled="f" stroked="t" strokeweight=".725646pt" strokecolor="#008000">
                <v:path arrowok="t"/>
              </v:shape>
            </v:group>
            <v:group style="position:absolute;left:10396;top:2618;width:46;height:2" coordorigin="10396,2618" coordsize="46,2">
              <v:shape style="position:absolute;left:10396;top:2618;width:46;height:2" coordorigin="10396,2618" coordsize="46,0" path="m10396,2618l10442,2618e" filled="f" stroked="t" strokeweight="0pt" strokecolor="#008000">
                <v:path arrowok="t"/>
              </v:shape>
            </v:group>
            <v:group style="position:absolute;left:10396;top:2618;width:46;height:13" coordorigin="10396,2618" coordsize="46,13">
              <v:shape style="position:absolute;left:10396;top:2618;width:46;height:13" coordorigin="10396,2618" coordsize="46,13" path="m10396,2625l10442,2625e" filled="f" stroked="t" strokeweight=".725646pt" strokecolor="#008000">
                <v:path arrowok="t"/>
              </v:shape>
            </v:group>
            <v:group style="position:absolute;left:10396;top:2631;width:31;height:2" coordorigin="10396,2631" coordsize="31,2">
              <v:shape style="position:absolute;left:10396;top:2631;width:31;height:2" coordorigin="10396,2631" coordsize="31,0" path="m10396,2631l10427,2631e" filled="f" stroked="t" strokeweight="0pt" strokecolor="#008000">
                <v:path arrowok="t"/>
              </v:shape>
            </v:group>
            <v:group style="position:absolute;left:10396;top:2631;width:31;height:13" coordorigin="10396,2631" coordsize="31,13">
              <v:shape style="position:absolute;left:10396;top:2631;width:31;height:13" coordorigin="10396,2631" coordsize="31,13" path="m10396,2637l10427,2637e" filled="f" stroked="t" strokeweight=".725646pt" strokecolor="#008000">
                <v:path arrowok="t"/>
              </v:shape>
            </v:group>
            <v:group style="position:absolute;left:10396;top:2643;width:15;height:2" coordorigin="10396,2643" coordsize="15,2">
              <v:shape style="position:absolute;left:10396;top:2643;width:15;height:2" coordorigin="10396,2643" coordsize="15,0" path="m10396,2643l10412,2643e" filled="f" stroked="t" strokeweight="0pt" strokecolor="#008000">
                <v:path arrowok="t"/>
              </v:shape>
            </v:group>
            <v:group style="position:absolute;left:10396;top:2643;width:15;height:13" coordorigin="10396,2643" coordsize="15,13">
              <v:shape style="position:absolute;left:10396;top:2643;width:15;height:13" coordorigin="10396,2643" coordsize="15,13" path="m10396,2650l10412,2650e" filled="f" stroked="t" strokeweight=".726272pt" strokecolor="#008000">
                <v:path arrowok="t"/>
              </v:shape>
            </v:group>
            <v:group style="position:absolute;left:9401;top:3644;width:3429;height:2703" coordorigin="9401,3644" coordsize="3429,2703">
              <v:shape style="position:absolute;left:9401;top:3644;width:3429;height:2703" coordorigin="9401,3644" coordsize="3429,2703" path="m9401,3644l12830,3644,12830,6347,9401,6347,9401,3644e" filled="t" fillcolor="#DDEBF7" stroked="f">
                <v:path arrowok="t"/>
                <v:fill/>
              </v:shape>
            </v:group>
            <v:group style="position:absolute;left:4762;top:879;width:2526;height:1714" coordorigin="4762,879" coordsize="2526,1714">
              <v:shape style="position:absolute;left:4762;top:879;width:2526;height:1714" coordorigin="4762,879" coordsize="2526,1714" path="m4762,879l7288,879,7288,2593,4762,2593,4762,879e" filled="t" fillcolor="#9BBB59" stroked="f">
                <v:path arrowok="t"/>
                <v:fill/>
              </v:shape>
            </v:group>
            <v:group style="position:absolute;left:4762;top:2581;width:2526;height:1076" coordorigin="4762,2581" coordsize="2526,1076">
              <v:shape style="position:absolute;left:4762;top:2581;width:2526;height:1076" coordorigin="4762,2581" coordsize="2526,1076" path="m4762,2581l7288,2581,7288,3657,4762,3657,4762,2581e" filled="t" fillcolor="#9BBB59" stroked="f">
                <v:path arrowok="t"/>
                <v:fill/>
              </v:shape>
            </v:group>
            <v:group style="position:absolute;left:4762;top:3644;width:2526;height:2703" coordorigin="4762,3644" coordsize="2526,2703">
              <v:shape style="position:absolute;left:4762;top:3644;width:2526;height:2703" coordorigin="4762,3644" coordsize="2526,2703" path="m4762,3644l7288,3644,7288,6347,4762,6347,4762,3644e" filled="t" fillcolor="#9BBB59" stroked="f">
                <v:path arrowok="t"/>
                <v:fill/>
              </v:shape>
            </v:group>
            <v:group style="position:absolute;left:1808;top:6341;width:7609;height:2" coordorigin="1808,6341" coordsize="7609,2">
              <v:shape style="position:absolute;left:1808;top:6341;width:7609;height:2" coordorigin="1808,6341" coordsize="7609,0" path="m1808,6341l9416,6341e" filled="f" stroked="t" strokeweight=".72502pt" strokecolor="#FFFFFF">
                <v:path arrowok="t"/>
              </v:shape>
            </v:group>
            <v:group style="position:absolute;left:9401;top:6341;width:3429;height:2" coordorigin="9401,6341" coordsize="3429,2">
              <v:shape style="position:absolute;left:9401;top:6341;width:3429;height:2" coordorigin="9401,6341" coordsize="3429,0" path="m9401,6341l12830,6341e" filled="f" stroked="t" strokeweight=".72502pt" strokecolor="#DDEBF7">
                <v:path arrowok="t"/>
              </v:shape>
            </v:group>
            <v:group style="position:absolute;left:1808;top:879;width:11023;height:2" coordorigin="1808,879" coordsize="11023,2">
              <v:shape style="position:absolute;left:1808;top:879;width:11023;height:2" coordorigin="1808,879" coordsize="11023,0" path="m1808,879l12830,879e" filled="f" stroked="t" strokeweight="0pt" strokecolor="#000000">
                <v:path arrowok="t"/>
              </v:shape>
            </v:group>
            <v:group style="position:absolute;left:1808;top:885;width:11023;height:2" coordorigin="1808,885" coordsize="11023,2">
              <v:shape style="position:absolute;left:1808;top:885;width:11023;height:2" coordorigin="1808,885" coordsize="11023,0" path="m1808,885l12830,885e" filled="f" stroked="t" strokeweight=".725646pt" strokecolor="#000000">
                <v:path arrowok="t"/>
              </v:shape>
            </v:group>
            <v:group style="position:absolute;left:7288;top:2581;width:5542;height:2" coordorigin="7288,2581" coordsize="5542,2">
              <v:shape style="position:absolute;left:7288;top:2581;width:5542;height:2" coordorigin="7288,2581" coordsize="5542,0" path="m7288,2581l12830,2581e" filled="f" stroked="t" strokeweight="0pt" strokecolor="#000000">
                <v:path arrowok="t"/>
              </v:shape>
            </v:group>
            <v:group style="position:absolute;left:7288;top:2587;width:5542;height:2" coordorigin="7288,2587" coordsize="5542,2">
              <v:shape style="position:absolute;left:7288;top:2587;width:5542;height:2" coordorigin="7288,2587" coordsize="5542,0" path="m7288,2587l12830,2587e" filled="f" stroked="t" strokeweight=".725646pt" strokecolor="#000000">
                <v:path arrowok="t"/>
              </v:shape>
            </v:group>
            <v:group style="position:absolute;left:1808;top:3644;width:11023;height:2" coordorigin="1808,3644" coordsize="11023,2">
              <v:shape style="position:absolute;left:1808;top:3644;width:11023;height:2" coordorigin="1808,3644" coordsize="11023,0" path="m1808,3644l12830,3644e" filled="f" stroked="t" strokeweight="0pt" strokecolor="#000000">
                <v:path arrowok="t"/>
              </v:shape>
            </v:group>
            <v:group style="position:absolute;left:1808;top:3651;width:11023;height:2" coordorigin="1808,3651" coordsize="11023,2">
              <v:shape style="position:absolute;left:1808;top:3651;width:11023;height:2" coordorigin="1808,3651" coordsize="11023,0" path="m1808,3651l12830,3651e" filled="f" stroked="t" strokeweight=".725646pt" strokecolor="#000000">
                <v:path arrowok="t"/>
              </v:shape>
            </v:group>
            <v:group style="position:absolute;left:1808;top:4720;width:11023;height:2" coordorigin="1808,4720" coordsize="11023,2">
              <v:shape style="position:absolute;left:1808;top:4720;width:11023;height:2" coordorigin="1808,4720" coordsize="11023,0" path="m1808,4720l12830,4720e" filled="f" stroked="t" strokeweight="0pt" strokecolor="#000000">
                <v:path arrowok="t"/>
              </v:shape>
            </v:group>
            <v:group style="position:absolute;left:1808;top:4727;width:11023;height:2" coordorigin="1808,4727" coordsize="11023,2">
              <v:shape style="position:absolute;left:1808;top:4727;width:11023;height:2" coordorigin="1808,4727" coordsize="11023,0" path="m1808,4727l12830,4727e" filled="f" stroked="t" strokeweight=".725646pt" strokecolor="#000000">
                <v:path arrowok="t"/>
              </v:shape>
            </v:group>
            <v:group style="position:absolute;left:7288;top:5484;width:5542;height:2" coordorigin="7288,5484" coordsize="5542,2">
              <v:shape style="position:absolute;left:7288;top:5484;width:5542;height:2" coordorigin="7288,5484" coordsize="5542,0" path="m7288,5484l12830,5484e" filled="f" stroked="t" strokeweight="0pt" strokecolor="#000000">
                <v:path arrowok="t"/>
              </v:shape>
            </v:group>
            <v:group style="position:absolute;left:7288;top:5490;width:5542;height:2" coordorigin="7288,5490" coordsize="5542,2">
              <v:shape style="position:absolute;left:7288;top:5490;width:5542;height:2" coordorigin="7288,5490" coordsize="5542,0" path="m7288,5490l12830,5490e" filled="f" stroked="t" strokeweight=".725646pt" strokecolor="#000000">
                <v:path arrowok="t"/>
              </v:shape>
            </v:group>
            <v:group style="position:absolute;left:1808;top:6335;width:11023;height:2" coordorigin="1808,6335" coordsize="11023,2">
              <v:shape style="position:absolute;left:1808;top:6335;width:11023;height:2" coordorigin="1808,6335" coordsize="11023,0" path="m1808,6335l12830,6335e" filled="f" stroked="t" strokeweight="0pt" strokecolor="#000000">
                <v:path arrowok="t"/>
              </v:shape>
            </v:group>
            <v:group style="position:absolute;left:1808;top:6341;width:11023;height:2" coordorigin="1808,6341" coordsize="11023,2">
              <v:shape style="position:absolute;left:1808;top:6341;width:11023;height:2" coordorigin="1808,6341" coordsize="11023,0" path="m1808,6341l12830,6341e" filled="f" stroked="t" strokeweight=".72502pt" strokecolor="#000000">
                <v:path arrowok="t"/>
              </v:shape>
            </v:group>
            <v:group style="position:absolute;left:1793;top:504;width:15;height:2" coordorigin="1793,504" coordsize="15,2">
              <v:shape style="position:absolute;left:1793;top:504;width:15;height:2" coordorigin="1793,504" coordsize="15,0" path="m1793,504l1808,504,1793,504xe" filled="t" fillcolor="#DADCDD" stroked="f">
                <v:path arrowok="t"/>
                <v:fill/>
              </v:shape>
            </v:group>
            <v:group style="position:absolute;left:7273;top:504;width:15;height:2" coordorigin="7273,504" coordsize="15,2">
              <v:shape style="position:absolute;left:7273;top:504;width:15;height:2" coordorigin="7273,504" coordsize="15,0" path="m7273,504l7288,504,7273,504xe" filled="t" fillcolor="#DADCDD" stroked="f">
                <v:path arrowok="t"/>
                <v:fill/>
              </v:shape>
            </v:group>
            <v:group style="position:absolute;left:9401;top:504;width:15;height:2" coordorigin="9401,504" coordsize="15,2">
              <v:shape style="position:absolute;left:9401;top:504;width:15;height:2" coordorigin="9401,504" coordsize="15,0" path="m9401,504l9416,504e" filled="t" fillcolor="#DADCDD" stroked="f">
                <v:path arrowok="t"/>
                <v:fill/>
              </v:shape>
            </v:group>
            <v:group style="position:absolute;left:10381;top:504;width:15;height:2" coordorigin="10381,504" coordsize="15,2">
              <v:shape style="position:absolute;left:10381;top:504;width:15;height:2" coordorigin="10381,504" coordsize="15,0" path="m10381,504l10396,504e" filled="t" fillcolor="#DADCDD" stroked="f">
                <v:path arrowok="t"/>
                <v:fill/>
              </v:shape>
            </v:group>
            <v:group style="position:absolute;left:1808;top:504;width:11023;height:2" coordorigin="1808,504" coordsize="11023,2">
              <v:shape style="position:absolute;left:1808;top:504;width:11023;height:2" coordorigin="1808,504" coordsize="11023,0" path="m1808,504l12830,504e" filled="f" stroked="t" strokeweight="0pt" strokecolor="#000000">
                <v:path arrowok="t"/>
              </v:shape>
            </v:group>
            <v:group style="position:absolute;left:1808;top:510;width:11023;height:2" coordorigin="1808,510" coordsize="11023,2">
              <v:shape style="position:absolute;left:1808;top:510;width:11023;height:2" coordorigin="1808,510" coordsize="11023,0" path="m1808,510l12830,510e" filled="f" stroked="t" strokeweight=".726272pt" strokecolor="#000000">
                <v:path arrowok="t"/>
              </v:shape>
            </v:group>
            <v:group style="position:absolute;left:12815;top:504;width:15;height:2" coordorigin="12815,504" coordsize="15,2">
              <v:shape style="position:absolute;left:12815;top:504;width:15;height:2" coordorigin="12815,504" coordsize="15,0" path="m12815,504l12830,504e" filled="t" fillcolor="#DADCDD" stroked="f">
                <v:path arrowok="t"/>
                <v:fill/>
              </v:shape>
            </v:group>
            <v:group style="position:absolute;left:4762;top:504;width:15;height:2" coordorigin="4762,504" coordsize="15,2">
              <v:shape style="position:absolute;left:4762;top:504;width:15;height:2" coordorigin="4762,504" coordsize="15,0" path="m4762,504l4778,504e" filled="t" fillcolor="#DADCDD" stroked="f">
                <v:path arrowok="t"/>
                <v:fill/>
              </v:shape>
            </v:group>
            <v:group style="position:absolute;left:1793;top:504;width:2;height:5844" coordorigin="1793,504" coordsize="2,5844">
              <v:shape style="position:absolute;left:1793;top:504;width:2;height:5844" coordorigin="1793,504" coordsize="0,5844" path="m1793,504l1793,6347e" filled="f" stroked="t" strokeweight="0pt" strokecolor="#000000">
                <v:path arrowok="t"/>
              </v:shape>
            </v:group>
            <v:group style="position:absolute;left:1800;top:504;width:2;height:5844" coordorigin="1800,504" coordsize="2,5844">
              <v:shape style="position:absolute;left:1800;top:504;width:2;height:5844" coordorigin="1800,504" coordsize="0,5844" path="m1800,6347l1800,504e" filled="f" stroked="t" strokeweight=".865454pt" strokecolor="#000000">
                <v:path arrowok="t"/>
              </v:shape>
            </v:group>
            <v:group style="position:absolute;left:4762;top:892;width:2;height:5456" coordorigin="4762,892" coordsize="2,5456">
              <v:shape style="position:absolute;left:4762;top:892;width:2;height:5456" coordorigin="4762,892" coordsize="0,5456" path="m4762,892l4762,6347e" filled="f" stroked="t" strokeweight="0pt" strokecolor="#000000">
                <v:path arrowok="t"/>
              </v:shape>
            </v:group>
            <v:group style="position:absolute;left:4770;top:892;width:2;height:5456" coordorigin="4770,892" coordsize="2,5456">
              <v:shape style="position:absolute;left:4770;top:892;width:2;height:5456" coordorigin="4770,892" coordsize="0,5456" path="m4770,6347l4770,892e" filled="f" stroked="t" strokeweight=".865454pt" strokecolor="#000000">
                <v:path arrowok="t"/>
              </v:shape>
            </v:group>
            <v:group style="position:absolute;left:7273;top:516;width:2;height:5831" coordorigin="7273,516" coordsize="2,5831">
              <v:shape style="position:absolute;left:7273;top:516;width:2;height:5831" coordorigin="7273,516" coordsize="0,5831" path="m7273,516l7273,6347e" filled="f" stroked="t" strokeweight="0pt" strokecolor="#000000">
                <v:path arrowok="t"/>
              </v:shape>
            </v:group>
            <v:group style="position:absolute;left:7281;top:516;width:2;height:5831" coordorigin="7281,516" coordsize="2,5831">
              <v:shape style="position:absolute;left:7281;top:516;width:2;height:5831" coordorigin="7281,516" coordsize="0,5831" path="m7281,6347l7281,516e" filled="f" stroked="t" strokeweight=".865454pt" strokecolor="#000000">
                <v:path arrowok="t"/>
              </v:shape>
            </v:group>
            <v:group style="position:absolute;left:9401;top:516;width:2;height:5831" coordorigin="9401,516" coordsize="2,5831">
              <v:shape style="position:absolute;left:9401;top:516;width:2;height:5831" coordorigin="9401,516" coordsize="0,5831" path="m9401,516l9401,6347e" filled="f" stroked="t" strokeweight="0pt" strokecolor="#000000">
                <v:path arrowok="t"/>
              </v:shape>
            </v:group>
            <v:group style="position:absolute;left:9409;top:516;width:2;height:5831" coordorigin="9409,516" coordsize="2,5831">
              <v:shape style="position:absolute;left:9409;top:516;width:2;height:5831" coordorigin="9409,516" coordsize="0,5831" path="m9409,6347l9409,516e" filled="f" stroked="t" strokeweight=".865454pt" strokecolor="#000000">
                <v:path arrowok="t"/>
              </v:shape>
            </v:group>
            <v:group style="position:absolute;left:10381;top:516;width:2;height:5831" coordorigin="10381,516" coordsize="2,5831">
              <v:shape style="position:absolute;left:10381;top:516;width:2;height:5831" coordorigin="10381,516" coordsize="0,5831" path="m10381,516l10381,6347e" filled="f" stroked="t" strokeweight="0pt" strokecolor="#000000">
                <v:path arrowok="t"/>
              </v:shape>
            </v:group>
            <v:group style="position:absolute;left:10389;top:516;width:2;height:5831" coordorigin="10389,516" coordsize="2,5831">
              <v:shape style="position:absolute;left:10389;top:516;width:2;height:5831" coordorigin="10389,516" coordsize="0,5831" path="m10389,6347l10389,516e" filled="f" stroked="t" strokeweight=".866219pt" strokecolor="#000000">
                <v:path arrowok="t"/>
              </v:shape>
            </v:group>
            <v:group style="position:absolute;left:12815;top:516;width:2;height:5831" coordorigin="12815,516" coordsize="2,5831">
              <v:shape style="position:absolute;left:12815;top:516;width:2;height:5831" coordorigin="12815,516" coordsize="0,5831" path="m12815,516l12815,6347e" filled="f" stroked="t" strokeweight="0pt" strokecolor="#000000">
                <v:path arrowok="t"/>
              </v:shape>
            </v:group>
            <v:group style="position:absolute;left:12823;top:516;width:2;height:5831" coordorigin="12823,516" coordsize="2,5831">
              <v:shape style="position:absolute;left:12823;top:516;width:2;height:5831" coordorigin="12823,516" coordsize="0,5831" path="m12823,6347l12823,516e" filled="f" stroked="t" strokeweight=".865454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aud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–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h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nan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-3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28" w:lineRule="exact"/>
        <w:ind w:right="-20"/>
        <w:jc w:val="right"/>
        <w:tabs>
          <w:tab w:pos="2340" w:val="left"/>
        </w:tabs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color w:val="1F497D"/>
          <w:w w:val="129"/>
          <w:b/>
          <w:bCs/>
          <w:position w:val="-3"/>
        </w:rPr>
        <w:t>K</w:t>
      </w:r>
      <w:r>
        <w:rPr>
          <w:rFonts w:ascii="Calibri" w:hAnsi="Calibri" w:cs="Calibri" w:eastAsia="Calibri"/>
          <w:sz w:val="13"/>
          <w:szCs w:val="13"/>
          <w:color w:val="1F497D"/>
          <w:spacing w:val="2"/>
          <w:w w:val="129"/>
          <w:b/>
          <w:bCs/>
          <w:position w:val="-3"/>
        </w:rPr>
        <w:t>P</w:t>
      </w:r>
      <w:r>
        <w:rPr>
          <w:rFonts w:ascii="Calibri" w:hAnsi="Calibri" w:cs="Calibri" w:eastAsia="Calibri"/>
          <w:sz w:val="13"/>
          <w:szCs w:val="13"/>
          <w:color w:val="1F497D"/>
          <w:spacing w:val="0"/>
          <w:w w:val="129"/>
          <w:b/>
          <w:bCs/>
          <w:position w:val="-3"/>
        </w:rPr>
        <w:t>I</w:t>
      </w:r>
      <w:r>
        <w:rPr>
          <w:rFonts w:ascii="Calibri" w:hAnsi="Calibri" w:cs="Calibri" w:eastAsia="Calibri"/>
          <w:sz w:val="13"/>
          <w:szCs w:val="13"/>
          <w:color w:val="1F497D"/>
          <w:spacing w:val="0"/>
          <w:w w:val="100"/>
          <w:b/>
          <w:bCs/>
          <w:position w:val="-3"/>
        </w:rPr>
        <w:tab/>
      </w:r>
      <w:r>
        <w:rPr>
          <w:rFonts w:ascii="Calibri" w:hAnsi="Calibri" w:cs="Calibri" w:eastAsia="Calibri"/>
          <w:sz w:val="13"/>
          <w:szCs w:val="13"/>
          <w:color w:val="1F497D"/>
          <w:spacing w:val="5"/>
          <w:w w:val="129"/>
          <w:b/>
          <w:bCs/>
          <w:position w:val="6"/>
        </w:rPr>
        <w:t>A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29"/>
          <w:b/>
          <w:bCs/>
          <w:position w:val="6"/>
        </w:rPr>
        <w:t>n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29"/>
          <w:b/>
          <w:bCs/>
          <w:position w:val="6"/>
        </w:rPr>
        <w:t>n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29"/>
          <w:b/>
          <w:bCs/>
          <w:position w:val="6"/>
        </w:rPr>
        <w:t>u</w:t>
      </w:r>
      <w:r>
        <w:rPr>
          <w:rFonts w:ascii="Calibri" w:hAnsi="Calibri" w:cs="Calibri" w:eastAsia="Calibri"/>
          <w:sz w:val="13"/>
          <w:szCs w:val="13"/>
          <w:color w:val="1F497D"/>
          <w:spacing w:val="-7"/>
          <w:w w:val="129"/>
          <w:b/>
          <w:bCs/>
          <w:position w:val="6"/>
        </w:rPr>
        <w:t>a</w:t>
      </w:r>
      <w:r>
        <w:rPr>
          <w:rFonts w:ascii="Calibri" w:hAnsi="Calibri" w:cs="Calibri" w:eastAsia="Calibri"/>
          <w:sz w:val="13"/>
          <w:szCs w:val="13"/>
          <w:color w:val="1F497D"/>
          <w:spacing w:val="0"/>
          <w:w w:val="129"/>
          <w:b/>
          <w:bCs/>
          <w:position w:val="6"/>
        </w:rPr>
        <w:t>l</w:t>
      </w:r>
      <w:r>
        <w:rPr>
          <w:rFonts w:ascii="Calibri" w:hAnsi="Calibri" w:cs="Calibri" w:eastAsia="Calibri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17" w:lineRule="exact"/>
        <w:ind w:right="24"/>
        <w:jc w:val="right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color w:val="1F497D"/>
          <w:spacing w:val="-7"/>
          <w:w w:val="129"/>
          <w:b/>
          <w:bCs/>
          <w:position w:val="1"/>
        </w:rPr>
        <w:t>Ta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29"/>
          <w:b/>
          <w:bCs/>
          <w:position w:val="1"/>
        </w:rPr>
        <w:t>r</w:t>
      </w:r>
      <w:r>
        <w:rPr>
          <w:rFonts w:ascii="Calibri" w:hAnsi="Calibri" w:cs="Calibri" w:eastAsia="Calibri"/>
          <w:sz w:val="13"/>
          <w:szCs w:val="13"/>
          <w:color w:val="1F497D"/>
          <w:spacing w:val="-3"/>
          <w:w w:val="129"/>
          <w:b/>
          <w:bCs/>
          <w:position w:val="1"/>
        </w:rPr>
        <w:t>g</w:t>
      </w:r>
      <w:r>
        <w:rPr>
          <w:rFonts w:ascii="Calibri" w:hAnsi="Calibri" w:cs="Calibri" w:eastAsia="Calibri"/>
          <w:sz w:val="13"/>
          <w:szCs w:val="13"/>
          <w:color w:val="1F497D"/>
          <w:spacing w:val="7"/>
          <w:w w:val="129"/>
          <w:b/>
          <w:bCs/>
          <w:position w:val="1"/>
        </w:rPr>
        <w:t>e</w:t>
      </w:r>
      <w:r>
        <w:rPr>
          <w:rFonts w:ascii="Calibri" w:hAnsi="Calibri" w:cs="Calibri" w:eastAsia="Calibri"/>
          <w:sz w:val="13"/>
          <w:szCs w:val="13"/>
          <w:color w:val="1F497D"/>
          <w:spacing w:val="0"/>
          <w:w w:val="129"/>
          <w:b/>
          <w:bCs/>
          <w:position w:val="1"/>
        </w:rPr>
        <w:t>t</w:t>
      </w:r>
      <w:r>
        <w:rPr>
          <w:rFonts w:ascii="Calibri" w:hAnsi="Calibri" w:cs="Calibri" w:eastAsia="Calibri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3"/>
          <w:szCs w:val="13"/>
        </w:rPr>
      </w:pPr>
      <w:rPr/>
      <w:r>
        <w:rPr/>
        <w:pict>
          <v:group style="position:absolute;margin-left:641.517090pt;margin-top:-5.696334pt;width:.1pt;height:.1pt;mso-position-horizontal-relative:page;mso-position-vertical-relative:paragraph;z-index:-4314" coordorigin="12830,-114" coordsize="2,2">
            <v:shape style="position:absolute;left:12830;top:-114;width:2;height:2" coordorigin="12830,-114" coordsize="0,0" path="m12830,-114l12830,-114e" filled="f" stroked="t" strokeweight="0pt" strokecolor="#DADCDD">
              <v:path arrowok="t"/>
            </v:shape>
          </v:group>
          <w10:wrap type="none"/>
        </w:pict>
      </w:r>
      <w:r>
        <w:rPr/>
        <w:pict>
          <v:group style="position:absolute;margin-left:641.517090pt;margin-top:13.073165pt;width:.1pt;height:.1pt;mso-position-horizontal-relative:page;mso-position-vertical-relative:paragraph;z-index:-4313" coordorigin="12830,261" coordsize="2,2">
            <v:shape style="position:absolute;left:12830;top:261;width:2;height:2" coordorigin="12830,261" coordsize="0,0" path="m12830,261l12830,261e" filled="f" stroked="t" strokeweight="0pt" strokecolor="#DADCDD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color w:val="1F497D"/>
          <w:spacing w:val="6"/>
          <w:w w:val="128"/>
          <w:b/>
          <w:bCs/>
        </w:rPr>
        <w:t>A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28"/>
          <w:b/>
          <w:bCs/>
        </w:rPr>
        <w:t>n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28"/>
          <w:b/>
          <w:bCs/>
        </w:rPr>
        <w:t>n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28"/>
          <w:b/>
          <w:bCs/>
        </w:rPr>
        <w:t>u</w:t>
      </w:r>
      <w:r>
        <w:rPr>
          <w:rFonts w:ascii="Calibri" w:hAnsi="Calibri" w:cs="Calibri" w:eastAsia="Calibri"/>
          <w:sz w:val="13"/>
          <w:szCs w:val="13"/>
          <w:color w:val="1F497D"/>
          <w:spacing w:val="-9"/>
          <w:w w:val="128"/>
          <w:b/>
          <w:bCs/>
        </w:rPr>
        <w:t>a</w:t>
      </w:r>
      <w:r>
        <w:rPr>
          <w:rFonts w:ascii="Calibri" w:hAnsi="Calibri" w:cs="Calibri" w:eastAsia="Calibri"/>
          <w:sz w:val="13"/>
          <w:szCs w:val="13"/>
          <w:color w:val="1F497D"/>
          <w:spacing w:val="0"/>
          <w:w w:val="128"/>
          <w:b/>
          <w:bCs/>
        </w:rPr>
        <w:t>l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28"/>
          <w:b/>
          <w:bCs/>
        </w:rPr>
        <w:t> </w:t>
      </w:r>
      <w:r>
        <w:rPr>
          <w:rFonts w:ascii="Calibri" w:hAnsi="Calibri" w:cs="Calibri" w:eastAsia="Calibri"/>
          <w:sz w:val="13"/>
          <w:szCs w:val="13"/>
          <w:color w:val="1F497D"/>
          <w:spacing w:val="5"/>
          <w:w w:val="129"/>
          <w:b/>
          <w:bCs/>
        </w:rPr>
        <w:t>A</w:t>
      </w:r>
      <w:r>
        <w:rPr>
          <w:rFonts w:ascii="Calibri" w:hAnsi="Calibri" w:cs="Calibri" w:eastAsia="Calibri"/>
          <w:sz w:val="13"/>
          <w:szCs w:val="13"/>
          <w:color w:val="1F497D"/>
          <w:spacing w:val="6"/>
          <w:w w:val="129"/>
          <w:b/>
          <w:bCs/>
        </w:rPr>
        <w:t>c</w:t>
      </w:r>
      <w:r>
        <w:rPr>
          <w:rFonts w:ascii="Calibri" w:hAnsi="Calibri" w:cs="Calibri" w:eastAsia="Calibri"/>
          <w:sz w:val="13"/>
          <w:szCs w:val="13"/>
          <w:color w:val="1F497D"/>
          <w:spacing w:val="3"/>
          <w:w w:val="129"/>
          <w:b/>
          <w:bCs/>
        </w:rPr>
        <w:t>t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29"/>
          <w:b/>
          <w:bCs/>
        </w:rPr>
        <w:t>u</w:t>
      </w:r>
      <w:r>
        <w:rPr>
          <w:rFonts w:ascii="Calibri" w:hAnsi="Calibri" w:cs="Calibri" w:eastAsia="Calibri"/>
          <w:sz w:val="13"/>
          <w:szCs w:val="13"/>
          <w:color w:val="1F497D"/>
          <w:spacing w:val="-7"/>
          <w:w w:val="129"/>
          <w:b/>
          <w:bCs/>
        </w:rPr>
        <w:t>a</w:t>
      </w:r>
      <w:r>
        <w:rPr>
          <w:rFonts w:ascii="Calibri" w:hAnsi="Calibri" w:cs="Calibri" w:eastAsia="Calibri"/>
          <w:sz w:val="13"/>
          <w:szCs w:val="13"/>
          <w:color w:val="1F497D"/>
          <w:spacing w:val="0"/>
          <w:w w:val="129"/>
          <w:b/>
          <w:bCs/>
        </w:rPr>
        <w:t>l</w:t>
      </w:r>
      <w:r>
        <w:rPr>
          <w:rFonts w:ascii="Calibri" w:hAnsi="Calibri" w:cs="Calibri" w:eastAsia="Calibri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10163" w:space="938"/>
            <w:col w:w="3299"/>
          </w:cols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9"/>
          <w:w w:val="127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-1"/>
          <w:w w:val="127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-8"/>
          <w:w w:val="127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27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27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27"/>
          <w:b/>
          <w:bCs/>
        </w:rPr>
        <w:t>1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1" w:lineRule="auto"/>
        <w:ind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pict>
          <v:group style="position:absolute;margin-left:641.517090pt;margin-top:31.393948pt;width:.1pt;height:.1pt;mso-position-horizontal-relative:page;mso-position-vertical-relative:paragraph;z-index:-4312" coordorigin="12830,628" coordsize="2,2">
            <v:shape style="position:absolute;left:12830;top:628;width:2;height:2" coordorigin="12830,628" coordsize="0,0" path="m12830,628l12830,628e" filled="f" stroked="t" strokeweight="0pt" strokecolor="#DADCDD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6"/>
          <w:szCs w:val="16"/>
          <w:spacing w:val="2"/>
          <w:w w:val="123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dd</w:t>
      </w:r>
      <w:r>
        <w:rPr>
          <w:rFonts w:ascii="Calibri" w:hAnsi="Calibri" w:cs="Calibri" w:eastAsia="Calibri"/>
          <w:sz w:val="16"/>
          <w:szCs w:val="16"/>
          <w:spacing w:val="7"/>
          <w:w w:val="123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9"/>
          <w:w w:val="123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-4"/>
          <w:w w:val="123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1"/>
          <w:w w:val="123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-2"/>
          <w:w w:val="123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ou</w:t>
      </w:r>
      <w:r>
        <w:rPr>
          <w:rFonts w:ascii="Calibri" w:hAnsi="Calibri" w:cs="Calibri" w:eastAsia="Calibri"/>
          <w:sz w:val="16"/>
          <w:szCs w:val="16"/>
          <w:spacing w:val="10"/>
          <w:w w:val="123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h</w:t>
      </w:r>
      <w:r>
        <w:rPr>
          <w:rFonts w:ascii="Calibri" w:hAnsi="Calibri" w:cs="Calibri" w:eastAsia="Calibri"/>
          <w:sz w:val="16"/>
          <w:szCs w:val="16"/>
          <w:spacing w:val="4"/>
          <w:w w:val="123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-2"/>
          <w:w w:val="124"/>
          <w:b/>
          <w:bCs/>
        </w:rPr>
        <w:t>f</w:t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-3"/>
          <w:w w:val="124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spacing w:val="-7"/>
          <w:w w:val="124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spacing w:val="-6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-5"/>
          <w:w w:val="124"/>
          <w:b/>
          <w:bCs/>
        </w:rPr>
        <w:t>’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-9"/>
          <w:w w:val="123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h</w:t>
      </w:r>
      <w:r>
        <w:rPr>
          <w:rFonts w:ascii="Calibri" w:hAnsi="Calibri" w:cs="Calibri" w:eastAsia="Calibri"/>
          <w:sz w:val="16"/>
          <w:szCs w:val="16"/>
          <w:spacing w:val="-7"/>
          <w:w w:val="123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-4"/>
          <w:w w:val="123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spacing w:val="-4"/>
          <w:w w:val="123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spacing w:val="9"/>
          <w:w w:val="123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spacing w:val="-4"/>
          <w:w w:val="123"/>
          <w:b/>
          <w:bCs/>
        </w:rPr>
        <w:t>g</w:t>
      </w:r>
      <w:r>
        <w:rPr>
          <w:rFonts w:ascii="Calibri" w:hAnsi="Calibri" w:cs="Calibri" w:eastAsia="Calibri"/>
          <w:sz w:val="16"/>
          <w:szCs w:val="16"/>
          <w:spacing w:val="9"/>
          <w:w w:val="123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7"/>
          <w:w w:val="123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10"/>
          <w:w w:val="123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h</w:t>
      </w:r>
      <w:r>
        <w:rPr>
          <w:rFonts w:ascii="Calibri" w:hAnsi="Calibri" w:cs="Calibri" w:eastAsia="Calibri"/>
          <w:sz w:val="16"/>
          <w:szCs w:val="16"/>
          <w:spacing w:val="7"/>
          <w:w w:val="123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ou</w:t>
      </w:r>
      <w:r>
        <w:rPr>
          <w:rFonts w:ascii="Calibri" w:hAnsi="Calibri" w:cs="Calibri" w:eastAsia="Calibri"/>
          <w:sz w:val="16"/>
          <w:szCs w:val="16"/>
          <w:spacing w:val="-4"/>
          <w:w w:val="123"/>
          <w:b/>
          <w:bCs/>
        </w:rPr>
        <w:t>g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h</w:t>
      </w:r>
      <w:r>
        <w:rPr>
          <w:rFonts w:ascii="Calibri" w:hAnsi="Calibri" w:cs="Calibri" w:eastAsia="Calibri"/>
          <w:sz w:val="16"/>
          <w:szCs w:val="16"/>
          <w:spacing w:val="4"/>
          <w:w w:val="123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-3"/>
          <w:w w:val="124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p</w:t>
      </w:r>
      <w:r>
        <w:rPr>
          <w:rFonts w:ascii="Calibri" w:hAnsi="Calibri" w:cs="Calibri" w:eastAsia="Calibri"/>
          <w:sz w:val="16"/>
          <w:szCs w:val="16"/>
          <w:spacing w:val="-6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-7"/>
          <w:w w:val="124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23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9"/>
          <w:w w:val="123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7"/>
          <w:w w:val="123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-2"/>
          <w:w w:val="123"/>
          <w:b/>
          <w:bCs/>
        </w:rPr>
        <w:t>v</w:t>
      </w:r>
      <w:r>
        <w:rPr>
          <w:rFonts w:ascii="Calibri" w:hAnsi="Calibri" w:cs="Calibri" w:eastAsia="Calibri"/>
          <w:sz w:val="16"/>
          <w:szCs w:val="16"/>
          <w:spacing w:val="-4"/>
          <w:w w:val="123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spacing w:val="-9"/>
          <w:w w:val="123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spacing w:val="9"/>
          <w:w w:val="123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3"/>
          <w:w w:val="123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-7"/>
          <w:w w:val="123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nd</w:t>
      </w:r>
      <w:r>
        <w:rPr>
          <w:rFonts w:ascii="Calibri" w:hAnsi="Calibri" w:cs="Calibri" w:eastAsia="Calibri"/>
          <w:sz w:val="16"/>
          <w:szCs w:val="16"/>
          <w:spacing w:val="6"/>
          <w:w w:val="123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p</w:t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odu</w:t>
      </w:r>
      <w:r>
        <w:rPr>
          <w:rFonts w:ascii="Calibri" w:hAnsi="Calibri" w:cs="Calibri" w:eastAsia="Calibri"/>
          <w:sz w:val="16"/>
          <w:szCs w:val="16"/>
          <w:spacing w:val="-7"/>
          <w:w w:val="124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spacing w:val="8"/>
          <w:w w:val="124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29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spacing w:val="-6"/>
          <w:w w:val="123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7"/>
          <w:w w:val="123"/>
          <w:i/>
        </w:rPr>
        <w:t>1</w:t>
      </w:r>
      <w:r>
        <w:rPr>
          <w:rFonts w:ascii="Calibri" w:hAnsi="Calibri" w:cs="Calibri" w:eastAsia="Calibri"/>
          <w:sz w:val="16"/>
          <w:szCs w:val="16"/>
          <w:spacing w:val="-5"/>
          <w:w w:val="123"/>
          <w:i/>
        </w:rPr>
        <w:t>.</w:t>
      </w:r>
      <w:r>
        <w:rPr>
          <w:rFonts w:ascii="Calibri" w:hAnsi="Calibri" w:cs="Calibri" w:eastAsia="Calibri"/>
          <w:sz w:val="16"/>
          <w:szCs w:val="16"/>
          <w:spacing w:val="7"/>
          <w:w w:val="123"/>
          <w:i/>
        </w:rPr>
        <w:t>1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</w:rPr>
        <w:t>.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</w:rPr>
        <w:t>F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</w:rPr>
        <w:t>ou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-5"/>
          <w:w w:val="123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24"/>
          <w:i/>
        </w:rPr>
        <w:t>h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5"/>
          <w:w w:val="124"/>
          <w:i/>
        </w:rPr>
        <w:t>gh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</w:rPr>
        <w:t>-i</w:t>
      </w:r>
      <w:r>
        <w:rPr>
          <w:rFonts w:ascii="Calibri" w:hAnsi="Calibri" w:cs="Calibri" w:eastAsia="Calibri"/>
          <w:sz w:val="16"/>
          <w:szCs w:val="16"/>
          <w:spacing w:val="-4"/>
          <w:w w:val="124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5"/>
          <w:w w:val="124"/>
          <w:i/>
        </w:rPr>
        <w:t>pa</w:t>
      </w:r>
      <w:r>
        <w:rPr>
          <w:rFonts w:ascii="Calibri" w:hAnsi="Calibri" w:cs="Calibri" w:eastAsia="Calibri"/>
          <w:sz w:val="16"/>
          <w:szCs w:val="16"/>
          <w:spacing w:val="-6"/>
          <w:w w:val="124"/>
          <w:i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17" w:after="0" w:line="240" w:lineRule="auto"/>
        <w:ind w:right="-20"/>
        <w:jc w:val="left"/>
        <w:tabs>
          <w:tab w:pos="2520" w:val="left"/>
          <w:tab w:pos="4240" w:val="left"/>
        </w:tabs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6"/>
          <w:w w:val="123"/>
          <w:i/>
        </w:rPr>
        <w:t>na</w:t>
      </w:r>
      <w:r>
        <w:rPr>
          <w:rFonts w:ascii="Calibri" w:hAnsi="Calibri" w:cs="Calibri" w:eastAsia="Calibri"/>
          <w:sz w:val="16"/>
          <w:szCs w:val="16"/>
          <w:spacing w:val="-6"/>
          <w:w w:val="123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</w:rPr>
        <w:t>ona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</w:rPr>
        <w:t>l</w:t>
      </w:r>
      <w:r>
        <w:rPr>
          <w:rFonts w:ascii="Calibri" w:hAnsi="Calibri" w:cs="Calibri" w:eastAsia="Calibri"/>
          <w:sz w:val="16"/>
          <w:szCs w:val="16"/>
          <w:spacing w:val="2"/>
          <w:w w:val="123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</w:rPr>
        <w:t>p</w:t>
      </w:r>
      <w:r>
        <w:rPr>
          <w:rFonts w:ascii="Calibri" w:hAnsi="Calibri" w:cs="Calibri" w:eastAsia="Calibri"/>
          <w:sz w:val="16"/>
          <w:szCs w:val="16"/>
          <w:spacing w:val="-9"/>
          <w:w w:val="123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</w:rPr>
        <w:t>odu</w:t>
      </w:r>
      <w:r>
        <w:rPr>
          <w:rFonts w:ascii="Calibri" w:hAnsi="Calibri" w:cs="Calibri" w:eastAsia="Calibri"/>
          <w:sz w:val="16"/>
          <w:szCs w:val="16"/>
          <w:spacing w:val="-7"/>
          <w:w w:val="123"/>
          <w:i/>
        </w:rPr>
        <w:t>c</w:t>
      </w:r>
      <w:r>
        <w:rPr>
          <w:rFonts w:ascii="Calibri" w:hAnsi="Calibri" w:cs="Calibri" w:eastAsia="Calibri"/>
          <w:sz w:val="16"/>
          <w:szCs w:val="16"/>
          <w:spacing w:val="-6"/>
          <w:w w:val="123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</w:rPr>
        <w:t>an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</w:rPr>
        <w:t>d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ab/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16"/>
          <w:szCs w:val="16"/>
          <w:spacing w:val="-17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4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17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5"/>
          <w:w w:val="124"/>
          <w:i/>
        </w:rPr>
        <w:t>app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</w:rPr>
        <w:t>li</w:t>
      </w:r>
      <w:r>
        <w:rPr>
          <w:rFonts w:ascii="Calibri" w:hAnsi="Calibri" w:cs="Calibri" w:eastAsia="Calibri"/>
          <w:sz w:val="16"/>
          <w:szCs w:val="16"/>
          <w:spacing w:val="-6"/>
          <w:w w:val="124"/>
          <w:i/>
        </w:rPr>
        <w:t>c</w:t>
      </w:r>
      <w:r>
        <w:rPr>
          <w:rFonts w:ascii="Calibri" w:hAnsi="Calibri" w:cs="Calibri" w:eastAsia="Calibri"/>
          <w:sz w:val="16"/>
          <w:szCs w:val="16"/>
          <w:spacing w:val="5"/>
          <w:w w:val="124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-5"/>
          <w:w w:val="124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5"/>
          <w:w w:val="124"/>
          <w:i/>
        </w:rPr>
        <w:t>ons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3" w:equalWidth="0">
            <w:col w:w="3578" w:space="1230"/>
            <w:col w:w="2076" w:space="435"/>
            <w:col w:w="7081"/>
          </w:cols>
        </w:sectPr>
      </w:pPr>
      <w:rPr/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169" w:lineRule="exact"/>
        <w:ind w:left="7287" w:right="5217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-6"/>
          <w:w w:val="123"/>
          <w:i/>
          <w:position w:val="-2"/>
        </w:rPr>
        <w:t>T</w:t>
      </w:r>
      <w:r>
        <w:rPr>
          <w:rFonts w:ascii="Calibri" w:hAnsi="Calibri" w:cs="Calibri" w:eastAsia="Calibri"/>
          <w:sz w:val="16"/>
          <w:szCs w:val="16"/>
          <w:spacing w:val="7"/>
          <w:w w:val="123"/>
          <w:i/>
          <w:position w:val="-2"/>
        </w:rPr>
        <w:t>1</w:t>
      </w:r>
      <w:r>
        <w:rPr>
          <w:rFonts w:ascii="Calibri" w:hAnsi="Calibri" w:cs="Calibri" w:eastAsia="Calibri"/>
          <w:sz w:val="16"/>
          <w:szCs w:val="16"/>
          <w:spacing w:val="-5"/>
          <w:w w:val="123"/>
          <w:i/>
          <w:position w:val="-2"/>
        </w:rPr>
        <w:t>.</w:t>
      </w:r>
      <w:r>
        <w:rPr>
          <w:rFonts w:ascii="Calibri" w:hAnsi="Calibri" w:cs="Calibri" w:eastAsia="Calibri"/>
          <w:sz w:val="16"/>
          <w:szCs w:val="16"/>
          <w:spacing w:val="7"/>
          <w:w w:val="123"/>
          <w:i/>
          <w:position w:val="-2"/>
        </w:rPr>
        <w:t>2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  <w:position w:val="-2"/>
        </w:rPr>
        <w:t>.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  <w:position w:val="-2"/>
        </w:rPr>
        <w:t> </w:t>
      </w:r>
      <w:r>
        <w:rPr>
          <w:rFonts w:ascii="Calibri" w:hAnsi="Calibri" w:cs="Calibri" w:eastAsia="Calibri"/>
          <w:sz w:val="16"/>
          <w:szCs w:val="16"/>
          <w:spacing w:val="-6"/>
          <w:w w:val="123"/>
          <w:i/>
          <w:position w:val="-2"/>
        </w:rPr>
        <w:t>T</w:t>
      </w:r>
      <w:r>
        <w:rPr>
          <w:rFonts w:ascii="Calibri" w:hAnsi="Calibri" w:cs="Calibri" w:eastAsia="Calibri"/>
          <w:sz w:val="16"/>
          <w:szCs w:val="16"/>
          <w:spacing w:val="-5"/>
          <w:w w:val="123"/>
          <w:i/>
          <w:position w:val="-2"/>
        </w:rPr>
        <w:t>w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  <w:position w:val="-2"/>
        </w:rPr>
        <w:t>o</w:t>
      </w:r>
      <w:r>
        <w:rPr>
          <w:rFonts w:ascii="Calibri" w:hAnsi="Calibri" w:cs="Calibri" w:eastAsia="Calibri"/>
          <w:sz w:val="16"/>
          <w:szCs w:val="16"/>
          <w:spacing w:val="11"/>
          <w:w w:val="123"/>
          <w:i/>
          <w:position w:val="-2"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24"/>
          <w:i/>
          <w:position w:val="-2"/>
        </w:rPr>
        <w:t>g</w:t>
      </w:r>
      <w:r>
        <w:rPr>
          <w:rFonts w:ascii="Calibri" w:hAnsi="Calibri" w:cs="Calibri" w:eastAsia="Calibri"/>
          <w:sz w:val="16"/>
          <w:szCs w:val="16"/>
          <w:spacing w:val="5"/>
          <w:w w:val="124"/>
          <w:i/>
          <w:position w:val="-2"/>
        </w:rPr>
        <w:t>o</w:t>
      </w:r>
      <w:r>
        <w:rPr>
          <w:rFonts w:ascii="Calibri" w:hAnsi="Calibri" w:cs="Calibri" w:eastAsia="Calibri"/>
          <w:sz w:val="16"/>
          <w:szCs w:val="16"/>
          <w:spacing w:val="3"/>
          <w:w w:val="124"/>
          <w:i/>
          <w:position w:val="-2"/>
        </w:rPr>
        <w:t>v</w:t>
      </w:r>
      <w:r>
        <w:rPr>
          <w:rFonts w:ascii="Calibri" w:hAnsi="Calibri" w:cs="Calibri" w:eastAsia="Calibri"/>
          <w:sz w:val="16"/>
          <w:szCs w:val="16"/>
          <w:spacing w:val="-3"/>
          <w:w w:val="124"/>
          <w:i/>
          <w:position w:val="-2"/>
        </w:rPr>
        <w:t>e</w:t>
      </w:r>
      <w:r>
        <w:rPr>
          <w:rFonts w:ascii="Calibri" w:hAnsi="Calibri" w:cs="Calibri" w:eastAsia="Calibri"/>
          <w:sz w:val="16"/>
          <w:szCs w:val="16"/>
          <w:spacing w:val="-7"/>
          <w:w w:val="124"/>
          <w:i/>
          <w:position w:val="-2"/>
        </w:rPr>
        <w:t>r</w:t>
      </w:r>
      <w:r>
        <w:rPr>
          <w:rFonts w:ascii="Calibri" w:hAnsi="Calibri" w:cs="Calibri" w:eastAsia="Calibri"/>
          <w:sz w:val="16"/>
          <w:szCs w:val="16"/>
          <w:spacing w:val="5"/>
          <w:w w:val="124"/>
          <w:i/>
          <w:position w:val="-2"/>
        </w:rPr>
        <w:t>n</w:t>
      </w:r>
      <w:r>
        <w:rPr>
          <w:rFonts w:ascii="Calibri" w:hAnsi="Calibri" w:cs="Calibri" w:eastAsia="Calibri"/>
          <w:sz w:val="16"/>
          <w:szCs w:val="16"/>
          <w:spacing w:val="-4"/>
          <w:w w:val="124"/>
          <w:i/>
          <w:position w:val="-2"/>
        </w:rPr>
        <w:t>m</w:t>
      </w:r>
      <w:r>
        <w:rPr>
          <w:rFonts w:ascii="Calibri" w:hAnsi="Calibri" w:cs="Calibri" w:eastAsia="Calibri"/>
          <w:sz w:val="16"/>
          <w:szCs w:val="16"/>
          <w:spacing w:val="-3"/>
          <w:w w:val="124"/>
          <w:i/>
          <w:position w:val="-2"/>
        </w:rPr>
        <w:t>e</w:t>
      </w:r>
      <w:r>
        <w:rPr>
          <w:rFonts w:ascii="Calibri" w:hAnsi="Calibri" w:cs="Calibri" w:eastAsia="Calibri"/>
          <w:sz w:val="16"/>
          <w:szCs w:val="16"/>
          <w:spacing w:val="5"/>
          <w:w w:val="124"/>
          <w:i/>
          <w:position w:val="-2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  <w:position w:val="-2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0" w:after="0" w:line="237" w:lineRule="exact"/>
        <w:ind w:left="7319" w:right="-20"/>
        <w:jc w:val="left"/>
        <w:tabs>
          <w:tab w:pos="9840" w:val="left"/>
          <w:tab w:pos="11540" w:val="left"/>
        </w:tabs>
        <w:rPr>
          <w:rFonts w:ascii="Calibri" w:hAnsi="Calibri" w:cs="Calibri" w:eastAsia="Calibri"/>
          <w:sz w:val="16"/>
          <w:szCs w:val="16"/>
        </w:rPr>
      </w:pPr>
      <w:rPr/>
      <w:r>
        <w:rPr/>
        <w:pict>
          <v:group style="position:absolute;margin-left:641.517090pt;margin-top:27.942478pt;width:.1pt;height:.1pt;mso-position-horizontal-relative:page;mso-position-vertical-relative:paragraph;z-index:-4311" coordorigin="12830,559" coordsize="2,2">
            <v:shape style="position:absolute;left:12830;top:559;width:2;height:2" coordorigin="12830,559" coordsize="0,0" path="m12830,559l12830,559e" filled="f" stroked="t" strokeweight="0pt" strokecolor="#DADCDD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  <w:position w:val="-1"/>
        </w:rPr>
        <w:t>po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  <w:position w:val="-1"/>
        </w:rPr>
        <w:t>li</w:t>
      </w:r>
      <w:r>
        <w:rPr>
          <w:rFonts w:ascii="Calibri" w:hAnsi="Calibri" w:cs="Calibri" w:eastAsia="Calibri"/>
          <w:sz w:val="16"/>
          <w:szCs w:val="16"/>
          <w:spacing w:val="-7"/>
          <w:w w:val="123"/>
          <w:i/>
          <w:position w:val="-1"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  <w:position w:val="-1"/>
        </w:rPr>
        <w:t>y</w:t>
      </w:r>
      <w:r>
        <w:rPr>
          <w:rFonts w:ascii="Calibri" w:hAnsi="Calibri" w:cs="Calibri" w:eastAsia="Calibri"/>
          <w:sz w:val="16"/>
          <w:szCs w:val="16"/>
          <w:spacing w:val="8"/>
          <w:w w:val="123"/>
          <w:i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23"/>
          <w:i/>
          <w:position w:val="-1"/>
        </w:rPr>
        <w:t>s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  <w:position w:val="-1"/>
        </w:rPr>
        <w:t>uppo</w:t>
      </w:r>
      <w:r>
        <w:rPr>
          <w:rFonts w:ascii="Calibri" w:hAnsi="Calibri" w:cs="Calibri" w:eastAsia="Calibri"/>
          <w:sz w:val="16"/>
          <w:szCs w:val="16"/>
          <w:spacing w:val="-9"/>
          <w:w w:val="123"/>
          <w:i/>
          <w:position w:val="-1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-2"/>
          <w:w w:val="123"/>
          <w:i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-6"/>
          <w:w w:val="123"/>
          <w:i/>
          <w:position w:val="-1"/>
        </w:rPr>
        <w:t>t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  <w:position w:val="-1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  <w:position w:val="-1"/>
        </w:rPr>
        <w:t>ls</w:t>
      </w:r>
      <w:r>
        <w:rPr>
          <w:rFonts w:ascii="Calibri" w:hAnsi="Calibri" w:cs="Calibri" w:eastAsia="Calibri"/>
          <w:sz w:val="16"/>
          <w:szCs w:val="16"/>
          <w:spacing w:val="-42"/>
          <w:w w:val="123"/>
          <w:i/>
          <w:position w:val="-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-1"/>
        </w:rPr>
        <w:tab/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-1"/>
        </w:rPr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9"/>
        </w:rPr>
        <w:t>2</w:t>
      </w:r>
      <w:r>
        <w:rPr>
          <w:rFonts w:ascii="Calibri" w:hAnsi="Calibri" w:cs="Calibri" w:eastAsia="Calibri"/>
          <w:sz w:val="16"/>
          <w:szCs w:val="16"/>
          <w:spacing w:val="-17"/>
          <w:w w:val="100"/>
          <w:b/>
          <w:bCs/>
          <w:position w:val="9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9"/>
        </w:rPr>
        <w:tab/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  <w:position w:val="9"/>
        </w:rPr>
        <w:t>2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9"/>
          <w:w w:val="127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-1"/>
          <w:w w:val="127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-8"/>
          <w:w w:val="127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27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27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27"/>
          <w:b/>
          <w:bCs/>
        </w:rPr>
        <w:t>2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29" w:after="0" w:line="261" w:lineRule="auto"/>
        <w:ind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spacing w:val="10"/>
          <w:w w:val="123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spacing w:val="9"/>
          <w:w w:val="123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-7"/>
          <w:w w:val="123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d</w:t>
      </w:r>
      <w:r>
        <w:rPr>
          <w:rFonts w:ascii="Calibri" w:hAnsi="Calibri" w:cs="Calibri" w:eastAsia="Calibri"/>
          <w:sz w:val="16"/>
          <w:szCs w:val="16"/>
          <w:spacing w:val="3"/>
          <w:w w:val="123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h</w:t>
      </w:r>
      <w:r>
        <w:rPr>
          <w:rFonts w:ascii="Calibri" w:hAnsi="Calibri" w:cs="Calibri" w:eastAsia="Calibri"/>
          <w:sz w:val="16"/>
          <w:szCs w:val="16"/>
          <w:spacing w:val="-3"/>
          <w:w w:val="124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spacing w:val="-3"/>
          <w:w w:val="124"/>
          <w:b/>
          <w:bCs/>
        </w:rPr>
        <w:t>g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h-</w:t>
      </w:r>
      <w:r>
        <w:rPr>
          <w:rFonts w:ascii="Calibri" w:hAnsi="Calibri" w:cs="Calibri" w:eastAsia="Calibri"/>
          <w:sz w:val="16"/>
          <w:szCs w:val="16"/>
          <w:spacing w:val="-3"/>
          <w:w w:val="124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</w:rPr>
        <w:t>m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p</w:t>
      </w:r>
      <w:r>
        <w:rPr>
          <w:rFonts w:ascii="Calibri" w:hAnsi="Calibri" w:cs="Calibri" w:eastAsia="Calibri"/>
          <w:sz w:val="16"/>
          <w:szCs w:val="16"/>
          <w:spacing w:val="-6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-7"/>
          <w:w w:val="124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-9"/>
          <w:w w:val="124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o</w:t>
      </w:r>
      <w:r>
        <w:rPr>
          <w:rFonts w:ascii="Calibri" w:hAnsi="Calibri" w:cs="Calibri" w:eastAsia="Calibri"/>
          <w:sz w:val="16"/>
          <w:szCs w:val="16"/>
          <w:spacing w:val="-4"/>
          <w:w w:val="124"/>
          <w:b/>
          <w:bCs/>
        </w:rPr>
        <w:t>ll</w:t>
      </w:r>
      <w:r>
        <w:rPr>
          <w:rFonts w:ascii="Calibri" w:hAnsi="Calibri" w:cs="Calibri" w:eastAsia="Calibri"/>
          <w:sz w:val="16"/>
          <w:szCs w:val="16"/>
          <w:spacing w:val="-7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bo</w:t>
      </w:r>
      <w:r>
        <w:rPr>
          <w:rFonts w:ascii="Calibri" w:hAnsi="Calibri" w:cs="Calibri" w:eastAsia="Calibri"/>
          <w:sz w:val="16"/>
          <w:szCs w:val="16"/>
          <w:spacing w:val="7"/>
          <w:w w:val="124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-7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10"/>
          <w:w w:val="124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-4"/>
          <w:w w:val="124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spacing w:val="-2"/>
          <w:w w:val="124"/>
          <w:b/>
          <w:bCs/>
        </w:rPr>
        <w:t>v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12"/>
          <w:w w:val="124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-6"/>
          <w:w w:val="124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-2"/>
          <w:w w:val="124"/>
          <w:b/>
          <w:bCs/>
        </w:rPr>
        <w:t>&amp;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D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15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spacing w:val="-7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10"/>
          <w:w w:val="124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-4"/>
          <w:w w:val="124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on</w:t>
      </w:r>
      <w:r>
        <w:rPr>
          <w:rFonts w:ascii="Calibri" w:hAnsi="Calibri" w:cs="Calibri" w:eastAsia="Calibri"/>
          <w:sz w:val="16"/>
          <w:szCs w:val="16"/>
          <w:spacing w:val="-7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-3"/>
          <w:w w:val="124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-7"/>
          <w:w w:val="124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spacing w:val="-6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-3"/>
          <w:w w:val="124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-6"/>
          <w:w w:val="123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7"/>
          <w:w w:val="123"/>
          <w:i/>
        </w:rPr>
        <w:t>2</w:t>
      </w:r>
      <w:r>
        <w:rPr>
          <w:rFonts w:ascii="Calibri" w:hAnsi="Calibri" w:cs="Calibri" w:eastAsia="Calibri"/>
          <w:sz w:val="16"/>
          <w:szCs w:val="16"/>
          <w:spacing w:val="-5"/>
          <w:w w:val="123"/>
          <w:i/>
        </w:rPr>
        <w:t>.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</w:rPr>
        <w:t>1</w:t>
      </w:r>
      <w:r>
        <w:rPr>
          <w:rFonts w:ascii="Calibri" w:hAnsi="Calibri" w:cs="Calibri" w:eastAsia="Calibri"/>
          <w:sz w:val="16"/>
          <w:szCs w:val="16"/>
          <w:spacing w:val="11"/>
          <w:w w:val="123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9"/>
          <w:w w:val="123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-7"/>
          <w:w w:val="123"/>
          <w:i/>
        </w:rPr>
        <w:t>c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</w:rPr>
        <w:t>h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-4"/>
          <w:w w:val="123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4"/>
          <w:w w:val="123"/>
          <w:i/>
        </w:rPr>
        <w:t>v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2"/>
          <w:w w:val="123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3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7"/>
          <w:w w:val="124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-3"/>
          <w:w w:val="124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24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-3"/>
          <w:w w:val="124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5"/>
          <w:w w:val="124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-7"/>
          <w:w w:val="124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-6"/>
          <w:w w:val="124"/>
          <w:i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</w:rPr>
        <w:t>h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17" w:after="0" w:line="240" w:lineRule="auto"/>
        <w:ind w:right="-64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pict>
          <v:group style="position:absolute;margin-left:641.517090pt;margin-top:26.61343pt;width:.1pt;height:.1pt;mso-position-horizontal-relative:page;mso-position-vertical-relative:paragraph;z-index:-4310" coordorigin="12830,532" coordsize="2,2">
            <v:shape style="position:absolute;left:12830;top:532;width:2;height:2" coordorigin="12830,532" coordsize="0,0" path="m12830,532l12830,532e" filled="f" stroked="t" strokeweight="0pt" strokecolor="#DADCDD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6"/>
          <w:szCs w:val="16"/>
          <w:spacing w:val="6"/>
          <w:w w:val="124"/>
          <w:i/>
        </w:rPr>
        <w:t>p</w:t>
      </w:r>
      <w:r>
        <w:rPr>
          <w:rFonts w:ascii="Calibri" w:hAnsi="Calibri" w:cs="Calibri" w:eastAsia="Calibri"/>
          <w:sz w:val="16"/>
          <w:szCs w:val="16"/>
          <w:spacing w:val="-9"/>
          <w:w w:val="124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6"/>
          <w:w w:val="124"/>
          <w:i/>
        </w:rPr>
        <w:t>odu</w:t>
      </w:r>
      <w:r>
        <w:rPr>
          <w:rFonts w:ascii="Calibri" w:hAnsi="Calibri" w:cs="Calibri" w:eastAsia="Calibri"/>
          <w:sz w:val="16"/>
          <w:szCs w:val="16"/>
          <w:spacing w:val="-7"/>
          <w:w w:val="124"/>
          <w:i/>
        </w:rPr>
        <w:t>c</w:t>
      </w:r>
      <w:r>
        <w:rPr>
          <w:rFonts w:ascii="Calibri" w:hAnsi="Calibri" w:cs="Calibri" w:eastAsia="Calibri"/>
          <w:sz w:val="16"/>
          <w:szCs w:val="16"/>
          <w:spacing w:val="-6"/>
          <w:w w:val="124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4"/>
          <w:w w:val="124"/>
          <w:i/>
        </w:rPr>
        <w:t>v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-6"/>
          <w:w w:val="124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</w:rPr>
        <w:t>y</w:t>
      </w:r>
      <w:r>
        <w:rPr>
          <w:rFonts w:ascii="Calibri" w:hAnsi="Calibri" w:cs="Calibri" w:eastAsia="Calibri"/>
          <w:sz w:val="16"/>
          <w:szCs w:val="16"/>
          <w:spacing w:val="4"/>
          <w:w w:val="124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24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-7"/>
          <w:w w:val="124"/>
          <w:i/>
        </w:rPr>
        <w:t>c</w:t>
      </w:r>
      <w:r>
        <w:rPr>
          <w:rFonts w:ascii="Calibri" w:hAnsi="Calibri" w:cs="Calibri" w:eastAsia="Calibri"/>
          <w:sz w:val="16"/>
          <w:szCs w:val="16"/>
          <w:spacing w:val="6"/>
          <w:w w:val="124"/>
          <w:i/>
        </w:rPr>
        <w:t>o</w:t>
      </w:r>
      <w:r>
        <w:rPr>
          <w:rFonts w:ascii="Calibri" w:hAnsi="Calibri" w:cs="Calibri" w:eastAsia="Calibri"/>
          <w:sz w:val="16"/>
          <w:szCs w:val="16"/>
          <w:spacing w:val="-9"/>
          <w:w w:val="124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6"/>
          <w:w w:val="124"/>
          <w:i/>
        </w:rPr>
        <w:t>7</w:t>
      </w:r>
      <w:r>
        <w:rPr>
          <w:rFonts w:ascii="Calibri" w:hAnsi="Calibri" w:cs="Calibri" w:eastAsia="Calibri"/>
          <w:sz w:val="16"/>
          <w:szCs w:val="16"/>
          <w:spacing w:val="6"/>
          <w:w w:val="124"/>
          <w:i/>
        </w:rPr>
        <w:t>5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</w:rPr>
        <w:t>0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tabs>
          <w:tab w:pos="1640" w:val="left"/>
        </w:tabs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7"/>
          <w:w w:val="122"/>
          <w:b/>
          <w:bCs/>
        </w:rPr>
        <w:t>7</w:t>
      </w:r>
      <w:r>
        <w:rPr>
          <w:rFonts w:ascii="Calibri" w:hAnsi="Calibri" w:cs="Calibri" w:eastAsia="Calibri"/>
          <w:sz w:val="16"/>
          <w:szCs w:val="16"/>
          <w:spacing w:val="7"/>
          <w:w w:val="122"/>
          <w:b/>
          <w:bCs/>
        </w:rPr>
        <w:t>5</w:t>
      </w:r>
      <w:r>
        <w:rPr>
          <w:rFonts w:ascii="Calibri" w:hAnsi="Calibri" w:cs="Calibri" w:eastAsia="Calibri"/>
          <w:sz w:val="16"/>
          <w:szCs w:val="16"/>
          <w:spacing w:val="0"/>
          <w:w w:val="122"/>
          <w:b/>
          <w:bCs/>
        </w:rPr>
        <w:t>0</w:t>
      </w:r>
      <w:r>
        <w:rPr>
          <w:rFonts w:ascii="Calibri" w:hAnsi="Calibri" w:cs="Calibri" w:eastAsia="Calibri"/>
          <w:sz w:val="16"/>
          <w:szCs w:val="16"/>
          <w:spacing w:val="-42"/>
          <w:w w:val="122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</w:rPr>
        <w:t>1</w:t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</w:rPr>
        <w:t>9</w:t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</w:rPr>
        <w:t>9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2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4" w:equalWidth="0">
            <w:col w:w="3593" w:space="1215"/>
            <w:col w:w="1890" w:space="621"/>
            <w:col w:w="2000" w:space="419"/>
            <w:col w:w="4662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9"/>
          <w:w w:val="127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-1"/>
          <w:w w:val="127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-8"/>
          <w:w w:val="127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27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-1"/>
          <w:w w:val="127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27"/>
          <w:b/>
          <w:bCs/>
        </w:rPr>
        <w:t>3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0" w:lineRule="atLeast"/>
        <w:ind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-4"/>
          <w:w w:val="123"/>
          <w:b/>
          <w:bCs/>
        </w:rPr>
        <w:t>D</w:t>
      </w:r>
      <w:r>
        <w:rPr>
          <w:rFonts w:ascii="Calibri" w:hAnsi="Calibri" w:cs="Calibri" w:eastAsia="Calibri"/>
          <w:sz w:val="16"/>
          <w:szCs w:val="16"/>
          <w:spacing w:val="9"/>
          <w:w w:val="123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-2"/>
          <w:w w:val="123"/>
          <w:b/>
          <w:bCs/>
        </w:rPr>
        <w:t>v</w:t>
      </w:r>
      <w:r>
        <w:rPr>
          <w:rFonts w:ascii="Calibri" w:hAnsi="Calibri" w:cs="Calibri" w:eastAsia="Calibri"/>
          <w:sz w:val="16"/>
          <w:szCs w:val="16"/>
          <w:spacing w:val="9"/>
          <w:w w:val="123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-4"/>
          <w:w w:val="123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op</w:t>
      </w:r>
      <w:r>
        <w:rPr>
          <w:rFonts w:ascii="Calibri" w:hAnsi="Calibri" w:cs="Calibri" w:eastAsia="Calibri"/>
          <w:sz w:val="16"/>
          <w:szCs w:val="16"/>
          <w:spacing w:val="6"/>
          <w:w w:val="123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spacing w:val="-7"/>
          <w:w w:val="123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10"/>
          <w:w w:val="123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-4"/>
          <w:w w:val="123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on</w:t>
      </w:r>
      <w:r>
        <w:rPr>
          <w:rFonts w:ascii="Calibri" w:hAnsi="Calibri" w:cs="Calibri" w:eastAsia="Calibri"/>
          <w:sz w:val="16"/>
          <w:szCs w:val="16"/>
          <w:spacing w:val="-7"/>
          <w:w w:val="123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23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spacing w:val="6"/>
          <w:w w:val="123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hu</w:t>
      </w:r>
      <w:r>
        <w:rPr>
          <w:rFonts w:ascii="Calibri" w:hAnsi="Calibri" w:cs="Calibri" w:eastAsia="Calibri"/>
          <w:sz w:val="16"/>
          <w:szCs w:val="16"/>
          <w:spacing w:val="7"/>
          <w:w w:val="124"/>
          <w:b/>
          <w:bCs/>
        </w:rPr>
        <w:t>m</w:t>
      </w:r>
      <w:r>
        <w:rPr>
          <w:rFonts w:ascii="Calibri" w:hAnsi="Calibri" w:cs="Calibri" w:eastAsia="Calibri"/>
          <w:sz w:val="16"/>
          <w:szCs w:val="16"/>
          <w:spacing w:val="-6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-9"/>
          <w:w w:val="124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spacing w:val="-7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p</w:t>
      </w:r>
      <w:r>
        <w:rPr>
          <w:rFonts w:ascii="Calibri" w:hAnsi="Calibri" w:cs="Calibri" w:eastAsia="Calibri"/>
          <w:sz w:val="16"/>
          <w:szCs w:val="16"/>
          <w:spacing w:val="-7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-9"/>
          <w:w w:val="124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spacing w:val="-4"/>
          <w:w w:val="124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spacing w:val="10"/>
          <w:w w:val="124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y</w:t>
      </w:r>
      <w:r>
        <w:rPr>
          <w:rFonts w:ascii="Calibri" w:hAnsi="Calibri" w:cs="Calibri" w:eastAsia="Calibri"/>
          <w:sz w:val="16"/>
          <w:szCs w:val="16"/>
          <w:spacing w:val="3"/>
          <w:w w:val="124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-7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nd</w:t>
      </w:r>
      <w:r>
        <w:rPr>
          <w:rFonts w:ascii="Calibri" w:hAnsi="Calibri" w:cs="Calibri" w:eastAsia="Calibri"/>
          <w:sz w:val="16"/>
          <w:szCs w:val="16"/>
          <w:spacing w:val="3"/>
          <w:w w:val="124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7"/>
          <w:w w:val="124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spacing w:val="-3"/>
          <w:w w:val="124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u</w:t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8"/>
          <w:w w:val="124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-6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spacing w:val="-3"/>
          <w:w w:val="124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-2"/>
          <w:w w:val="124"/>
          <w:b/>
          <w:bCs/>
        </w:rPr>
        <w:t>f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o</w:t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7"/>
          <w:w w:val="124"/>
          <w:b/>
          <w:bCs/>
        </w:rPr>
        <w:t>m</w:t>
      </w:r>
      <w:r>
        <w:rPr>
          <w:rFonts w:ascii="Calibri" w:hAnsi="Calibri" w:cs="Calibri" w:eastAsia="Calibri"/>
          <w:sz w:val="16"/>
          <w:szCs w:val="16"/>
          <w:spacing w:val="-6"/>
          <w:w w:val="124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8"/>
          <w:w w:val="124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-3"/>
          <w:w w:val="124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</w:rPr>
        <w:t>on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29" w:after="0" w:line="169" w:lineRule="exact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spacing w:val="-6"/>
          <w:w w:val="124"/>
          <w:i/>
          <w:position w:val="-2"/>
        </w:rPr>
        <w:t>T</w:t>
      </w:r>
      <w:r>
        <w:rPr>
          <w:rFonts w:ascii="Calibri" w:hAnsi="Calibri" w:cs="Calibri" w:eastAsia="Calibri"/>
          <w:sz w:val="16"/>
          <w:szCs w:val="16"/>
          <w:spacing w:val="7"/>
          <w:w w:val="124"/>
          <w:i/>
          <w:position w:val="-2"/>
        </w:rPr>
        <w:t>3</w:t>
      </w:r>
      <w:r>
        <w:rPr>
          <w:rFonts w:ascii="Calibri" w:hAnsi="Calibri" w:cs="Calibri" w:eastAsia="Calibri"/>
          <w:sz w:val="16"/>
          <w:szCs w:val="16"/>
          <w:spacing w:val="-5"/>
          <w:w w:val="124"/>
          <w:i/>
          <w:position w:val="-2"/>
        </w:rPr>
        <w:t>.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  <w:position w:val="-2"/>
        </w:rPr>
        <w:t>1</w:t>
      </w:r>
      <w:r>
        <w:rPr>
          <w:rFonts w:ascii="Calibri" w:hAnsi="Calibri" w:cs="Calibri" w:eastAsia="Calibri"/>
          <w:sz w:val="16"/>
          <w:szCs w:val="16"/>
          <w:spacing w:val="8"/>
          <w:w w:val="124"/>
          <w:i/>
          <w:position w:val="-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  <w:position w:val="-2"/>
        </w:rPr>
        <w:t>Di</w:t>
      </w:r>
      <w:r>
        <w:rPr>
          <w:rFonts w:ascii="Calibri" w:hAnsi="Calibri" w:cs="Calibri" w:eastAsia="Calibri"/>
          <w:sz w:val="16"/>
          <w:szCs w:val="16"/>
          <w:spacing w:val="-9"/>
          <w:w w:val="124"/>
          <w:i/>
          <w:position w:val="-2"/>
        </w:rPr>
        <w:t>r</w:t>
      </w:r>
      <w:r>
        <w:rPr>
          <w:rFonts w:ascii="Calibri" w:hAnsi="Calibri" w:cs="Calibri" w:eastAsia="Calibri"/>
          <w:sz w:val="16"/>
          <w:szCs w:val="16"/>
          <w:spacing w:val="-4"/>
          <w:w w:val="124"/>
          <w:i/>
          <w:position w:val="-2"/>
        </w:rPr>
        <w:t>e</w:t>
      </w:r>
      <w:r>
        <w:rPr>
          <w:rFonts w:ascii="Calibri" w:hAnsi="Calibri" w:cs="Calibri" w:eastAsia="Calibri"/>
          <w:sz w:val="16"/>
          <w:szCs w:val="16"/>
          <w:spacing w:val="-7"/>
          <w:w w:val="124"/>
          <w:i/>
          <w:position w:val="-2"/>
        </w:rPr>
        <w:t>c</w:t>
      </w:r>
      <w:r>
        <w:rPr>
          <w:rFonts w:ascii="Calibri" w:hAnsi="Calibri" w:cs="Calibri" w:eastAsia="Calibri"/>
          <w:sz w:val="16"/>
          <w:szCs w:val="16"/>
          <w:spacing w:val="-6"/>
          <w:w w:val="124"/>
          <w:i/>
          <w:position w:val="-2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  <w:position w:val="-2"/>
        </w:rPr>
        <w:t>ly</w:t>
      </w:r>
      <w:r>
        <w:rPr>
          <w:rFonts w:ascii="Calibri" w:hAnsi="Calibri" w:cs="Calibri" w:eastAsia="Calibri"/>
          <w:sz w:val="16"/>
          <w:szCs w:val="16"/>
          <w:spacing w:val="9"/>
          <w:w w:val="124"/>
          <w:i/>
          <w:position w:val="-2"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24"/>
          <w:i/>
          <w:position w:val="-2"/>
        </w:rPr>
        <w:t>e</w:t>
      </w:r>
      <w:r>
        <w:rPr>
          <w:rFonts w:ascii="Calibri" w:hAnsi="Calibri" w:cs="Calibri" w:eastAsia="Calibri"/>
          <w:sz w:val="16"/>
          <w:szCs w:val="16"/>
          <w:spacing w:val="6"/>
          <w:w w:val="124"/>
          <w:i/>
          <w:position w:val="-2"/>
        </w:rPr>
        <w:t>ngag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  <w:position w:val="-2"/>
        </w:rPr>
        <w:t>e</w:t>
      </w:r>
      <w:r>
        <w:rPr>
          <w:rFonts w:ascii="Calibri" w:hAnsi="Calibri" w:cs="Calibri" w:eastAsia="Calibri"/>
          <w:sz w:val="16"/>
          <w:szCs w:val="16"/>
          <w:spacing w:val="-7"/>
          <w:w w:val="124"/>
          <w:i/>
          <w:position w:val="-2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  <w:position w:val="-2"/>
        </w:rPr>
        <w:t>8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0" w:after="0" w:line="239" w:lineRule="exact"/>
        <w:ind w:right="-20"/>
        <w:jc w:val="left"/>
        <w:tabs>
          <w:tab w:pos="2360" w:val="left"/>
          <w:tab w:pos="4020" w:val="left"/>
        </w:tabs>
        <w:rPr>
          <w:rFonts w:ascii="Calibri" w:hAnsi="Calibri" w:cs="Calibri" w:eastAsia="Calibri"/>
          <w:sz w:val="16"/>
          <w:szCs w:val="16"/>
        </w:rPr>
      </w:pPr>
      <w:rPr/>
      <w:r>
        <w:rPr/>
        <w:pict>
          <v:group style="position:absolute;margin-left:641.517090pt;margin-top:20.434975pt;width:.1pt;height:.1pt;mso-position-horizontal-relative:page;mso-position-vertical-relative:paragraph;z-index:-4309" coordorigin="12830,409" coordsize="2,2">
            <v:shape style="position:absolute;left:12830;top:409;width:2;height:2" coordorigin="12830,409" coordsize="0,0" path="m12830,409l12830,409e" filled="f" stroked="t" strokeweight="0pt" strokecolor="#DADCDD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6"/>
          <w:szCs w:val="16"/>
          <w:spacing w:val="7"/>
          <w:w w:val="122"/>
          <w:i/>
        </w:rPr>
        <w:t>0</w:t>
      </w:r>
      <w:r>
        <w:rPr>
          <w:rFonts w:ascii="Calibri" w:hAnsi="Calibri" w:cs="Calibri" w:eastAsia="Calibri"/>
          <w:sz w:val="16"/>
          <w:szCs w:val="16"/>
          <w:spacing w:val="7"/>
          <w:w w:val="122"/>
          <w:i/>
        </w:rPr>
        <w:t>0</w:t>
      </w:r>
      <w:r>
        <w:rPr>
          <w:rFonts w:ascii="Calibri" w:hAnsi="Calibri" w:cs="Calibri" w:eastAsia="Calibri"/>
          <w:sz w:val="16"/>
          <w:szCs w:val="16"/>
          <w:spacing w:val="0"/>
          <w:w w:val="122"/>
          <w:i/>
        </w:rPr>
        <w:t>0</w:t>
      </w:r>
      <w:r>
        <w:rPr>
          <w:rFonts w:ascii="Calibri" w:hAnsi="Calibri" w:cs="Calibri" w:eastAsia="Calibri"/>
          <w:sz w:val="16"/>
          <w:szCs w:val="16"/>
          <w:spacing w:val="10"/>
          <w:w w:val="122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4"/>
          <w:w w:val="122"/>
          <w:i/>
        </w:rPr>
        <w:t>y</w:t>
      </w:r>
      <w:r>
        <w:rPr>
          <w:rFonts w:ascii="Calibri" w:hAnsi="Calibri" w:cs="Calibri" w:eastAsia="Calibri"/>
          <w:sz w:val="16"/>
          <w:szCs w:val="16"/>
          <w:spacing w:val="6"/>
          <w:w w:val="122"/>
          <w:i/>
        </w:rPr>
        <w:t>oun</w:t>
      </w:r>
      <w:r>
        <w:rPr>
          <w:rFonts w:ascii="Calibri" w:hAnsi="Calibri" w:cs="Calibri" w:eastAsia="Calibri"/>
          <w:sz w:val="16"/>
          <w:szCs w:val="16"/>
          <w:spacing w:val="0"/>
          <w:w w:val="122"/>
          <w:i/>
        </w:rPr>
        <w:t>g</w:t>
      </w:r>
      <w:r>
        <w:rPr>
          <w:rFonts w:ascii="Calibri" w:hAnsi="Calibri" w:cs="Calibri" w:eastAsia="Calibri"/>
          <w:sz w:val="16"/>
          <w:szCs w:val="16"/>
          <w:spacing w:val="10"/>
          <w:w w:val="122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6"/>
          <w:w w:val="122"/>
          <w:i/>
        </w:rPr>
        <w:t>p</w:t>
      </w:r>
      <w:r>
        <w:rPr>
          <w:rFonts w:ascii="Calibri" w:hAnsi="Calibri" w:cs="Calibri" w:eastAsia="Calibri"/>
          <w:sz w:val="16"/>
          <w:szCs w:val="16"/>
          <w:spacing w:val="-4"/>
          <w:w w:val="122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6"/>
          <w:w w:val="122"/>
          <w:i/>
        </w:rPr>
        <w:t>op</w:t>
      </w:r>
      <w:r>
        <w:rPr>
          <w:rFonts w:ascii="Calibri" w:hAnsi="Calibri" w:cs="Calibri" w:eastAsia="Calibri"/>
          <w:sz w:val="16"/>
          <w:szCs w:val="16"/>
          <w:spacing w:val="0"/>
          <w:w w:val="122"/>
          <w:i/>
        </w:rPr>
        <w:t>le</w:t>
      </w:r>
      <w:r>
        <w:rPr>
          <w:rFonts w:ascii="Calibri" w:hAnsi="Calibri" w:cs="Calibri" w:eastAsia="Calibri"/>
          <w:sz w:val="16"/>
          <w:szCs w:val="16"/>
          <w:spacing w:val="-38"/>
          <w:w w:val="122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ab/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</w:r>
      <w:r>
        <w:rPr>
          <w:rFonts w:ascii="Calibri" w:hAnsi="Calibri" w:cs="Calibri" w:eastAsia="Calibri"/>
          <w:sz w:val="16"/>
          <w:szCs w:val="16"/>
          <w:spacing w:val="7"/>
          <w:w w:val="122"/>
          <w:b/>
          <w:bCs/>
          <w:position w:val="10"/>
        </w:rPr>
        <w:t>8</w:t>
      </w:r>
      <w:r>
        <w:rPr>
          <w:rFonts w:ascii="Calibri" w:hAnsi="Calibri" w:cs="Calibri" w:eastAsia="Calibri"/>
          <w:sz w:val="16"/>
          <w:szCs w:val="16"/>
          <w:spacing w:val="7"/>
          <w:w w:val="122"/>
          <w:b/>
          <w:bCs/>
          <w:position w:val="10"/>
        </w:rPr>
        <w:t>0</w:t>
      </w:r>
      <w:r>
        <w:rPr>
          <w:rFonts w:ascii="Calibri" w:hAnsi="Calibri" w:cs="Calibri" w:eastAsia="Calibri"/>
          <w:sz w:val="16"/>
          <w:szCs w:val="16"/>
          <w:spacing w:val="7"/>
          <w:w w:val="122"/>
          <w:b/>
          <w:bCs/>
          <w:position w:val="10"/>
        </w:rPr>
        <w:t>0</w:t>
      </w:r>
      <w:r>
        <w:rPr>
          <w:rFonts w:ascii="Calibri" w:hAnsi="Calibri" w:cs="Calibri" w:eastAsia="Calibri"/>
          <w:sz w:val="16"/>
          <w:szCs w:val="16"/>
          <w:spacing w:val="0"/>
          <w:w w:val="122"/>
          <w:b/>
          <w:bCs/>
          <w:position w:val="10"/>
        </w:rPr>
        <w:t>0</w:t>
      </w:r>
      <w:r>
        <w:rPr>
          <w:rFonts w:ascii="Calibri" w:hAnsi="Calibri" w:cs="Calibri" w:eastAsia="Calibri"/>
          <w:sz w:val="16"/>
          <w:szCs w:val="16"/>
          <w:spacing w:val="-42"/>
          <w:w w:val="122"/>
          <w:b/>
          <w:bCs/>
          <w:position w:val="10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10"/>
        </w:rPr>
        <w:tab/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  <w:position w:val="10"/>
        </w:rPr>
        <w:t>1</w:t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  <w:position w:val="10"/>
        </w:rPr>
        <w:t>8</w:t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  <w:position w:val="10"/>
        </w:rPr>
        <w:t>7</w:t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  <w:position w:val="10"/>
        </w:rPr>
        <w:t>6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  <w:position w:val="10"/>
        </w:rPr>
        <w:t>9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3" w:equalWidth="0">
            <w:col w:w="3593" w:space="1215"/>
            <w:col w:w="2036" w:space="474"/>
            <w:col w:w="7082"/>
          </w:cols>
        </w:sectPr>
      </w:pPr>
      <w:rPr/>
    </w:p>
    <w:p>
      <w:pPr>
        <w:spacing w:before="0" w:after="0" w:line="75" w:lineRule="exact"/>
        <w:ind w:right="-20"/>
        <w:jc w:val="righ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-6"/>
          <w:w w:val="123"/>
          <w:i/>
          <w:position w:val="3"/>
        </w:rPr>
        <w:t>T</w:t>
      </w:r>
      <w:r>
        <w:rPr>
          <w:rFonts w:ascii="Calibri" w:hAnsi="Calibri" w:cs="Calibri" w:eastAsia="Calibri"/>
          <w:sz w:val="16"/>
          <w:szCs w:val="16"/>
          <w:spacing w:val="7"/>
          <w:w w:val="123"/>
          <w:i/>
          <w:position w:val="3"/>
        </w:rPr>
        <w:t>3</w:t>
      </w:r>
      <w:r>
        <w:rPr>
          <w:rFonts w:ascii="Calibri" w:hAnsi="Calibri" w:cs="Calibri" w:eastAsia="Calibri"/>
          <w:sz w:val="16"/>
          <w:szCs w:val="16"/>
          <w:spacing w:val="-5"/>
          <w:w w:val="123"/>
          <w:i/>
          <w:position w:val="3"/>
        </w:rPr>
        <w:t>.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  <w:position w:val="3"/>
        </w:rPr>
        <w:t>2</w:t>
      </w:r>
      <w:r>
        <w:rPr>
          <w:rFonts w:ascii="Calibri" w:hAnsi="Calibri" w:cs="Calibri" w:eastAsia="Calibri"/>
          <w:sz w:val="16"/>
          <w:szCs w:val="16"/>
          <w:spacing w:val="11"/>
          <w:w w:val="123"/>
          <w:i/>
          <w:position w:val="3"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123"/>
          <w:i/>
          <w:position w:val="3"/>
        </w:rPr>
        <w:t>S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  <w:position w:val="3"/>
        </w:rPr>
        <w:t>u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  <w:position w:val="3"/>
        </w:rPr>
        <w:t>p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  <w:position w:val="3"/>
        </w:rPr>
        <w:t>p</w:t>
      </w:r>
      <w:r>
        <w:rPr>
          <w:rFonts w:ascii="Calibri" w:hAnsi="Calibri" w:cs="Calibri" w:eastAsia="Calibri"/>
          <w:sz w:val="16"/>
          <w:szCs w:val="16"/>
          <w:spacing w:val="6"/>
          <w:w w:val="123"/>
          <w:i/>
          <w:position w:val="3"/>
        </w:rPr>
        <w:t>o</w:t>
      </w:r>
      <w:r>
        <w:rPr>
          <w:rFonts w:ascii="Calibri" w:hAnsi="Calibri" w:cs="Calibri" w:eastAsia="Calibri"/>
          <w:sz w:val="16"/>
          <w:szCs w:val="16"/>
          <w:spacing w:val="-9"/>
          <w:w w:val="123"/>
          <w:i/>
          <w:position w:val="3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23"/>
          <w:i/>
          <w:position w:val="3"/>
        </w:rPr>
        <w:t>t</w:t>
      </w:r>
      <w:r>
        <w:rPr>
          <w:rFonts w:ascii="Calibri" w:hAnsi="Calibri" w:cs="Calibri" w:eastAsia="Calibri"/>
          <w:sz w:val="16"/>
          <w:szCs w:val="16"/>
          <w:spacing w:val="-3"/>
          <w:w w:val="123"/>
          <w:i/>
          <w:position w:val="3"/>
        </w:rPr>
        <w:t> </w:t>
      </w:r>
      <w:r>
        <w:rPr>
          <w:rFonts w:ascii="Calibri" w:hAnsi="Calibri" w:cs="Calibri" w:eastAsia="Calibri"/>
          <w:sz w:val="16"/>
          <w:szCs w:val="16"/>
          <w:spacing w:val="6"/>
          <w:w w:val="124"/>
          <w:i/>
          <w:position w:val="3"/>
        </w:rPr>
        <w:t>4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  <w:position w:val="3"/>
        </w:rPr>
        <w:t>0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17" w:after="0" w:line="193" w:lineRule="exact"/>
        <w:ind w:right="586"/>
        <w:jc w:val="right"/>
        <w:rPr>
          <w:rFonts w:ascii="Calibri" w:hAnsi="Calibri" w:cs="Calibri" w:eastAsia="Calibri"/>
          <w:sz w:val="16"/>
          <w:szCs w:val="16"/>
        </w:rPr>
      </w:pPr>
      <w:rPr/>
      <w:r>
        <w:rPr/>
        <w:pict>
          <v:group style="position:absolute;margin-left:641.517090pt;margin-top:20.982794pt;width:.1pt;height:.1pt;mso-position-horizontal-relative:page;mso-position-vertical-relative:paragraph;z-index:-4308" coordorigin="12830,420" coordsize="2,2">
            <v:shape style="position:absolute;left:12830;top:420;width:2;height:2" coordorigin="12830,420" coordsize="0,0" path="m12830,420l12830,420e" filled="f" stroked="t" strokeweight="0pt" strokecolor="#DADCDD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6"/>
          <w:szCs w:val="16"/>
          <w:spacing w:val="-1"/>
          <w:w w:val="124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-5"/>
          <w:w w:val="124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5"/>
          <w:w w:val="124"/>
          <w:i/>
        </w:rPr>
        <w:t>ud</w:t>
      </w:r>
      <w:r>
        <w:rPr>
          <w:rFonts w:ascii="Calibri" w:hAnsi="Calibri" w:cs="Calibri" w:eastAsia="Calibri"/>
          <w:sz w:val="16"/>
          <w:szCs w:val="16"/>
          <w:spacing w:val="-3"/>
          <w:w w:val="124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5"/>
          <w:w w:val="124"/>
          <w:i/>
        </w:rPr>
        <w:t>n</w:t>
      </w:r>
      <w:r>
        <w:rPr>
          <w:rFonts w:ascii="Calibri" w:hAnsi="Calibri" w:cs="Calibri" w:eastAsia="Calibri"/>
          <w:sz w:val="16"/>
          <w:szCs w:val="16"/>
          <w:spacing w:val="-5"/>
          <w:w w:val="124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24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0" w:after="0" w:line="175" w:lineRule="exact"/>
        <w:ind w:right="-20"/>
        <w:jc w:val="left"/>
        <w:tabs>
          <w:tab w:pos="1680" w:val="left"/>
        </w:tabs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spacing w:val="6"/>
          <w:w w:val="100"/>
          <w:b/>
          <w:bCs/>
          <w:position w:val="1"/>
        </w:rPr>
        <w:t>4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1"/>
        </w:rPr>
        <w:t>0</w:t>
      </w:r>
      <w:r>
        <w:rPr>
          <w:rFonts w:ascii="Calibri" w:hAnsi="Calibri" w:cs="Calibri" w:eastAsia="Calibri"/>
          <w:sz w:val="16"/>
          <w:szCs w:val="16"/>
          <w:spacing w:val="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1"/>
        </w:rPr>
        <w:tab/>
      </w:r>
      <w:r>
        <w:rPr>
          <w:rFonts w:ascii="Calibri" w:hAnsi="Calibri" w:cs="Calibri" w:eastAsia="Calibri"/>
          <w:sz w:val="16"/>
          <w:szCs w:val="16"/>
          <w:spacing w:val="6"/>
          <w:w w:val="124"/>
          <w:b/>
          <w:bCs/>
          <w:position w:val="1"/>
        </w:rPr>
        <w:t>5</w:t>
      </w:r>
      <w:r>
        <w:rPr>
          <w:rFonts w:ascii="Calibri" w:hAnsi="Calibri" w:cs="Calibri" w:eastAsia="Calibri"/>
          <w:sz w:val="16"/>
          <w:szCs w:val="16"/>
          <w:spacing w:val="0"/>
          <w:w w:val="124"/>
          <w:b/>
          <w:bCs/>
          <w:position w:val="1"/>
        </w:rPr>
        <w:t>3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8615" w:space="1185"/>
            <w:col w:w="4600"/>
          </w:cols>
        </w:sectPr>
      </w:pPr>
      <w:rPr/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7038" w:right="7021"/>
        <w:jc w:val="center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66.684608pt;margin-top:-37.01672pt;width:100.777713pt;height:49.778021pt;mso-position-horizontal-relative:page;mso-position-vertical-relative:paragraph;z-index:-4317" type="#_x0000_t75">
            <v:imagedata r:id="rId209" o:title=""/>
          </v:shape>
        </w:pict>
      </w:r>
      <w:r>
        <w:rPr/>
        <w:pict>
          <v:shape style="position:absolute;margin-left:17.9625pt;margin-top:-37.016731pt;width:39.092409pt;height:50.349951pt;mso-position-horizontal-relative:page;mso-position-vertical-relative:paragraph;z-index:-4316" type="#_x0000_t75">
            <v:imagedata r:id="rId210" o:title=""/>
          </v:shape>
        </w:pict>
      </w:r>
      <w:r>
        <w:rPr>
          <w:rFonts w:ascii="Calibri" w:hAnsi="Calibri" w:cs="Calibri" w:eastAsia="Calibri"/>
          <w:sz w:val="24"/>
          <w:szCs w:val="24"/>
          <w:color w:val="8A8A8A"/>
          <w:spacing w:val="1"/>
          <w:w w:val="99"/>
        </w:rPr>
        <w:t>23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NumType w:start="24"/>
          <w:pgMar w:header="4" w:footer="401" w:top="1960" w:bottom="600" w:left="0" w:right="0"/>
          <w:headerReference w:type="default" r:id="rId211"/>
          <w:footerReference w:type="default" r:id="rId212"/>
          <w:pgSz w:w="14400" w:h="10800" w:orient="landscape"/>
        </w:sectPr>
      </w:pPr>
      <w:rPr/>
    </w:p>
    <w:p>
      <w:pPr>
        <w:spacing w:before="32" w:after="0" w:line="280" w:lineRule="exact"/>
        <w:ind w:right="-20"/>
        <w:jc w:val="right"/>
        <w:tabs>
          <w:tab w:pos="3060" w:val="left"/>
        </w:tabs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1F497D"/>
          <w:w w:val="85"/>
          <w:b/>
          <w:bCs/>
          <w:position w:val="-3"/>
        </w:rPr>
        <w:t>K</w:t>
      </w:r>
      <w:r>
        <w:rPr>
          <w:rFonts w:ascii="Calibri" w:hAnsi="Calibri" w:cs="Calibri" w:eastAsia="Calibri"/>
          <w:sz w:val="16"/>
          <w:szCs w:val="16"/>
          <w:color w:val="1F497D"/>
          <w:spacing w:val="2"/>
          <w:w w:val="85"/>
          <w:b/>
          <w:bCs/>
          <w:position w:val="-3"/>
        </w:rPr>
        <w:t>P</w:t>
      </w:r>
      <w:r>
        <w:rPr>
          <w:rFonts w:ascii="Calibri" w:hAnsi="Calibri" w:cs="Calibri" w:eastAsia="Calibri"/>
          <w:sz w:val="16"/>
          <w:szCs w:val="16"/>
          <w:color w:val="1F497D"/>
          <w:spacing w:val="0"/>
          <w:w w:val="85"/>
          <w:b/>
          <w:bCs/>
          <w:position w:val="-3"/>
        </w:rPr>
        <w:t>I</w:t>
      </w:r>
      <w:r>
        <w:rPr>
          <w:rFonts w:ascii="Calibri" w:hAnsi="Calibri" w:cs="Calibri" w:eastAsia="Calibri"/>
          <w:sz w:val="16"/>
          <w:szCs w:val="16"/>
          <w:color w:val="1F497D"/>
          <w:spacing w:val="0"/>
          <w:w w:val="100"/>
          <w:b/>
          <w:bCs/>
          <w:position w:val="-3"/>
        </w:rPr>
        <w:tab/>
      </w:r>
      <w:r>
        <w:rPr>
          <w:rFonts w:ascii="Calibri" w:hAnsi="Calibri" w:cs="Calibri" w:eastAsia="Calibri"/>
          <w:sz w:val="16"/>
          <w:szCs w:val="16"/>
          <w:color w:val="1F497D"/>
          <w:spacing w:val="4"/>
          <w:w w:val="85"/>
          <w:b/>
          <w:bCs/>
          <w:position w:val="7"/>
        </w:rPr>
        <w:t>A</w:t>
      </w:r>
      <w:r>
        <w:rPr>
          <w:rFonts w:ascii="Calibri" w:hAnsi="Calibri" w:cs="Calibri" w:eastAsia="Calibri"/>
          <w:sz w:val="16"/>
          <w:szCs w:val="16"/>
          <w:color w:val="1F497D"/>
          <w:spacing w:val="1"/>
          <w:w w:val="85"/>
          <w:b/>
          <w:bCs/>
          <w:position w:val="7"/>
        </w:rPr>
        <w:t>n</w:t>
      </w:r>
      <w:r>
        <w:rPr>
          <w:rFonts w:ascii="Calibri" w:hAnsi="Calibri" w:cs="Calibri" w:eastAsia="Calibri"/>
          <w:sz w:val="16"/>
          <w:szCs w:val="16"/>
          <w:color w:val="1F497D"/>
          <w:spacing w:val="1"/>
          <w:w w:val="85"/>
          <w:b/>
          <w:bCs/>
          <w:position w:val="7"/>
        </w:rPr>
        <w:t>n</w:t>
      </w:r>
      <w:r>
        <w:rPr>
          <w:rFonts w:ascii="Calibri" w:hAnsi="Calibri" w:cs="Calibri" w:eastAsia="Calibri"/>
          <w:sz w:val="16"/>
          <w:szCs w:val="16"/>
          <w:color w:val="1F497D"/>
          <w:spacing w:val="1"/>
          <w:w w:val="85"/>
          <w:b/>
          <w:bCs/>
          <w:position w:val="7"/>
        </w:rPr>
        <w:t>u</w:t>
      </w:r>
      <w:r>
        <w:rPr>
          <w:rFonts w:ascii="Calibri" w:hAnsi="Calibri" w:cs="Calibri" w:eastAsia="Calibri"/>
          <w:sz w:val="16"/>
          <w:szCs w:val="16"/>
          <w:color w:val="1F497D"/>
          <w:spacing w:val="-5"/>
          <w:w w:val="85"/>
          <w:b/>
          <w:bCs/>
          <w:position w:val="7"/>
        </w:rPr>
        <w:t>a</w:t>
      </w:r>
      <w:r>
        <w:rPr>
          <w:rFonts w:ascii="Calibri" w:hAnsi="Calibri" w:cs="Calibri" w:eastAsia="Calibri"/>
          <w:sz w:val="16"/>
          <w:szCs w:val="16"/>
          <w:color w:val="1F497D"/>
          <w:spacing w:val="0"/>
          <w:w w:val="85"/>
          <w:b/>
          <w:bCs/>
          <w:position w:val="7"/>
        </w:rPr>
        <w:t>l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41" w:lineRule="exact"/>
        <w:ind w:right="16"/>
        <w:jc w:val="righ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1F497D"/>
          <w:spacing w:val="-6"/>
          <w:w w:val="85"/>
          <w:b/>
          <w:bCs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color w:val="1F497D"/>
          <w:spacing w:val="-5"/>
          <w:w w:val="85"/>
          <w:b/>
          <w:bCs/>
          <w:position w:val="1"/>
        </w:rPr>
        <w:t>a</w:t>
      </w:r>
      <w:r>
        <w:rPr>
          <w:rFonts w:ascii="Calibri" w:hAnsi="Calibri" w:cs="Calibri" w:eastAsia="Calibri"/>
          <w:sz w:val="16"/>
          <w:szCs w:val="16"/>
          <w:color w:val="1F497D"/>
          <w:spacing w:val="1"/>
          <w:w w:val="85"/>
          <w:b/>
          <w:bCs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color w:val="1F497D"/>
          <w:spacing w:val="-3"/>
          <w:w w:val="85"/>
          <w:b/>
          <w:bCs/>
          <w:position w:val="1"/>
        </w:rPr>
        <w:t>g</w:t>
      </w:r>
      <w:r>
        <w:rPr>
          <w:rFonts w:ascii="Calibri" w:hAnsi="Calibri" w:cs="Calibri" w:eastAsia="Calibri"/>
          <w:sz w:val="16"/>
          <w:szCs w:val="16"/>
          <w:color w:val="1F497D"/>
          <w:spacing w:val="6"/>
          <w:w w:val="85"/>
          <w:b/>
          <w:bCs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color w:val="1F497D"/>
          <w:spacing w:val="0"/>
          <w:w w:val="85"/>
          <w:b/>
          <w:bCs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1F497D"/>
          <w:spacing w:val="3"/>
          <w:w w:val="85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color w:val="1F497D"/>
          <w:spacing w:val="1"/>
          <w:w w:val="85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color w:val="1F497D"/>
          <w:spacing w:val="1"/>
          <w:w w:val="85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color w:val="1F497D"/>
          <w:spacing w:val="1"/>
          <w:w w:val="85"/>
          <w:b/>
          <w:bCs/>
        </w:rPr>
        <w:t>u</w:t>
      </w:r>
      <w:r>
        <w:rPr>
          <w:rFonts w:ascii="Calibri" w:hAnsi="Calibri" w:cs="Calibri" w:eastAsia="Calibri"/>
          <w:sz w:val="16"/>
          <w:szCs w:val="16"/>
          <w:color w:val="1F497D"/>
          <w:spacing w:val="-4"/>
          <w:w w:val="85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color w:val="1F497D"/>
          <w:spacing w:val="0"/>
          <w:w w:val="85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color w:val="1F497D"/>
          <w:spacing w:val="-1"/>
          <w:w w:val="85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1F497D"/>
          <w:spacing w:val="4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color w:val="1F497D"/>
          <w:spacing w:val="5"/>
          <w:w w:val="100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color w:val="1F497D"/>
          <w:spacing w:val="2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color w:val="1F497D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16"/>
          <w:szCs w:val="16"/>
          <w:color w:val="1F497D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color w:val="1F497D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10878" w:space="763"/>
            <w:col w:w="275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9" w:lineRule="exact"/>
        <w:ind w:left="4451" w:right="-6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84"/>
          <w:b/>
          <w:bCs/>
          <w:position w:val="-9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-9"/>
        </w:rPr>
        <w:t>nh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  <w:position w:val="-9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-9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  <w:position w:val="-9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-9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84"/>
          <w:b/>
          <w:bCs/>
          <w:position w:val="-9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-9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-9"/>
        </w:rPr>
        <w:t>he</w:t>
      </w:r>
      <w:r>
        <w:rPr>
          <w:rFonts w:ascii="Calibri" w:hAnsi="Calibri" w:cs="Calibri" w:eastAsia="Calibri"/>
          <w:sz w:val="19"/>
          <w:szCs w:val="19"/>
          <w:spacing w:val="10"/>
          <w:w w:val="84"/>
          <w:b/>
          <w:bCs/>
          <w:position w:val="-9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  <w:position w:val="-9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-9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84"/>
          <w:b/>
          <w:bCs/>
          <w:position w:val="-9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-9"/>
        </w:rPr>
        <w:t>p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-9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-9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84"/>
          <w:b/>
          <w:bCs/>
          <w:position w:val="-9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-9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84"/>
          <w:b/>
          <w:bCs/>
          <w:position w:val="-9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84"/>
          <w:b/>
          <w:bCs/>
          <w:position w:val="-9"/>
        </w:rPr>
        <w:t>v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-9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-9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-9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84"/>
          <w:b/>
          <w:bCs/>
          <w:position w:val="-9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-9"/>
        </w:rPr>
        <w:t>s</w:t>
      </w:r>
      <w:r>
        <w:rPr>
          <w:rFonts w:ascii="Calibri" w:hAnsi="Calibri" w:cs="Calibri" w:eastAsia="Calibri"/>
          <w:sz w:val="19"/>
          <w:szCs w:val="19"/>
          <w:spacing w:val="15"/>
          <w:w w:val="84"/>
          <w:b/>
          <w:bCs/>
          <w:position w:val="-9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-9"/>
        </w:rPr>
        <w:t>of</w:t>
      </w:r>
      <w:r>
        <w:rPr>
          <w:rFonts w:ascii="Calibri" w:hAnsi="Calibri" w:cs="Calibri" w:eastAsia="Calibri"/>
          <w:sz w:val="19"/>
          <w:szCs w:val="19"/>
          <w:spacing w:val="1"/>
          <w:w w:val="84"/>
          <w:b/>
          <w:bCs/>
          <w:position w:val="-9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-9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-9"/>
        </w:rPr>
        <w:t>he</w:t>
      </w:r>
      <w:r>
        <w:rPr>
          <w:rFonts w:ascii="Calibri" w:hAnsi="Calibri" w:cs="Calibri" w:eastAsia="Calibri"/>
          <w:sz w:val="19"/>
          <w:szCs w:val="19"/>
          <w:spacing w:val="10"/>
          <w:w w:val="84"/>
          <w:b/>
          <w:bCs/>
          <w:position w:val="-9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85"/>
          <w:b/>
          <w:bCs/>
          <w:position w:val="-9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85"/>
          <w:b/>
          <w:bCs/>
          <w:position w:val="-9"/>
        </w:rPr>
        <w:t>ou</w:t>
      </w:r>
      <w:r>
        <w:rPr>
          <w:rFonts w:ascii="Calibri" w:hAnsi="Calibri" w:cs="Calibri" w:eastAsia="Calibri"/>
          <w:sz w:val="19"/>
          <w:szCs w:val="19"/>
          <w:spacing w:val="6"/>
          <w:w w:val="85"/>
          <w:b/>
          <w:bCs/>
          <w:position w:val="-9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5"/>
          <w:b/>
          <w:bCs/>
          <w:position w:val="-9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65" w:lineRule="auto"/>
        <w:ind w:right="-55" w:firstLine="37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4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1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9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lli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pa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85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on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85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6"/>
          <w:w w:val="85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ng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8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ob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49" w:after="0" w:line="240" w:lineRule="auto"/>
        <w:ind w:right="-20"/>
        <w:jc w:val="left"/>
        <w:tabs>
          <w:tab w:pos="1380" w:val="left"/>
        </w:tabs>
        <w:rPr>
          <w:rFonts w:ascii="Calibri" w:hAnsi="Calibri" w:cs="Calibri" w:eastAsia="Calibri"/>
          <w:sz w:val="19"/>
          <w:szCs w:val="19"/>
        </w:rPr>
      </w:pPr>
      <w:rPr/>
      <w:r>
        <w:rPr/>
        <w:br w:type="column"/>
      </w:r>
      <w:r>
        <w:rPr>
          <w:rFonts w:ascii="Calibri" w:hAnsi="Calibri" w:cs="Calibri" w:eastAsia="Calibri"/>
          <w:sz w:val="19"/>
          <w:szCs w:val="19"/>
          <w:spacing w:val="-6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6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10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4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2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6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8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6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0" w:after="0" w:line="240" w:lineRule="auto"/>
        <w:ind w:left="50" w:right="-20"/>
        <w:jc w:val="left"/>
        <w:tabs>
          <w:tab w:pos="138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6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4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2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8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5" w:after="0" w:line="240" w:lineRule="auto"/>
        <w:ind w:left="75" w:right="-20"/>
        <w:jc w:val="left"/>
        <w:tabs>
          <w:tab w:pos="140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9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7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%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  <w:position w:val="2"/>
        </w:rPr>
        <w:t>9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  <w:position w:val="2"/>
        </w:rPr>
        <w:t>9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position w:val="2"/>
        </w:rPr>
        <w:t>.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  <w:position w:val="2"/>
        </w:rPr>
        <w:t>7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2"/>
        </w:rPr>
        <w:t>%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3" w:equalWidth="0">
            <w:col w:w="7330" w:space="74"/>
            <w:col w:w="2804" w:space="237"/>
            <w:col w:w="3955"/>
          </w:cols>
        </w:sectPr>
      </w:pPr>
      <w:rPr/>
    </w:p>
    <w:p>
      <w:pPr>
        <w:spacing w:before="0" w:after="0" w:line="267" w:lineRule="exact"/>
        <w:ind w:right="-20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5"/>
          <w:w w:val="84"/>
          <w:b/>
          <w:bCs/>
          <w:position w:val="1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84"/>
          <w:b/>
          <w:bCs/>
          <w:position w:val="1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84"/>
          <w:b/>
          <w:bCs/>
          <w:position w:val="1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84"/>
          <w:b/>
          <w:bCs/>
          <w:position w:val="1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84"/>
          <w:b/>
          <w:bCs/>
          <w:position w:val="1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84"/>
          <w:b/>
          <w:bCs/>
          <w:position w:val="1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6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84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84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84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84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84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</w:rPr>
        <w:t>p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84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85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85"/>
          <w:b/>
          <w:bCs/>
        </w:rPr>
        <w:t>ndu</w:t>
      </w:r>
      <w:r>
        <w:rPr>
          <w:rFonts w:ascii="Calibri" w:hAnsi="Calibri" w:cs="Calibri" w:eastAsia="Calibri"/>
          <w:sz w:val="19"/>
          <w:szCs w:val="19"/>
          <w:spacing w:val="-2"/>
          <w:w w:val="85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85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85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85"/>
          <w:b/>
          <w:bCs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198" w:lineRule="exact"/>
        <w:ind w:right="-69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br w:type="column"/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  <w:position w:val="1"/>
        </w:rPr>
        <w:t>4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.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  <w:position w:val="1"/>
        </w:rPr>
        <w:t>1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1"/>
        </w:rPr>
        <w:t>2</w:t>
      </w:r>
      <w:r>
        <w:rPr>
          <w:rFonts w:ascii="Calibri" w:hAnsi="Calibri" w:cs="Calibri" w:eastAsia="Calibri"/>
          <w:sz w:val="19"/>
          <w:szCs w:val="19"/>
          <w:spacing w:val="11"/>
          <w:w w:val="84"/>
          <w:i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1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1"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84"/>
          <w:i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1"/>
        </w:rPr>
        <w:t>i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1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  <w:position w:val="1"/>
        </w:rPr>
        <w:t>c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1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1"/>
        </w:rPr>
        <w:t>g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1"/>
        </w:rPr>
        <w:t>n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  <w:position w:val="1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1"/>
        </w:rPr>
        <w:t>d</w:t>
      </w:r>
      <w:r>
        <w:rPr>
          <w:rFonts w:ascii="Calibri" w:hAnsi="Calibri" w:cs="Calibri" w:eastAsia="Calibri"/>
          <w:sz w:val="19"/>
          <w:szCs w:val="19"/>
          <w:spacing w:val="12"/>
          <w:w w:val="84"/>
          <w:i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1"/>
        </w:rPr>
        <w:t>f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  <w:position w:val="1"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1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1"/>
        </w:rPr>
        <w:t>m</w:t>
      </w:r>
      <w:r>
        <w:rPr>
          <w:rFonts w:ascii="Calibri" w:hAnsi="Calibri" w:cs="Calibri" w:eastAsia="Calibri"/>
          <w:sz w:val="19"/>
          <w:szCs w:val="19"/>
          <w:spacing w:val="1"/>
          <w:w w:val="84"/>
          <w:i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85"/>
          <w:i/>
          <w:position w:val="1"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  <w:position w:val="1"/>
        </w:rPr>
        <w:t>pa</w:t>
      </w:r>
      <w:r>
        <w:rPr>
          <w:rFonts w:ascii="Calibri" w:hAnsi="Calibri" w:cs="Calibri" w:eastAsia="Calibri"/>
          <w:sz w:val="19"/>
          <w:szCs w:val="19"/>
          <w:spacing w:val="-5"/>
          <w:w w:val="85"/>
          <w:i/>
          <w:position w:val="1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25" w:after="0" w:line="240" w:lineRule="auto"/>
        <w:ind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3"/>
          <w:w w:val="85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85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85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85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85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85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3"/>
          <w:w w:val="85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85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85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3"/>
          <w:w w:val="100"/>
          <w:i/>
        </w:rPr>
        <w:t>v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4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3</w:t>
      </w:r>
      <w:r>
        <w:rPr>
          <w:rFonts w:ascii="Calibri" w:hAnsi="Calibri" w:cs="Calibri" w:eastAsia="Calibri"/>
          <w:sz w:val="19"/>
          <w:szCs w:val="19"/>
          <w:spacing w:val="1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oun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pa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op</w:t>
      </w:r>
      <w:r>
        <w:rPr>
          <w:rFonts w:ascii="Calibri" w:hAnsi="Calibri" w:cs="Calibri" w:eastAsia="Calibri"/>
          <w:sz w:val="19"/>
          <w:szCs w:val="19"/>
          <w:spacing w:val="-3"/>
          <w:w w:val="85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6"/>
          <w:w w:val="85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85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ons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198" w:lineRule="exact"/>
        <w:ind w:left="87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br w:type="column"/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  <w:position w:val="1"/>
        </w:rPr>
        <w:t>5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  <w:position w:val="1"/>
        </w:rPr>
        <w:t>8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  <w:position w:val="1"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1"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25" w:after="0" w:line="240" w:lineRule="auto"/>
        <w:ind w:left="5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5"/>
          <w:w w:val="85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-2"/>
          <w:w w:val="85"/>
          <w:b/>
          <w:bCs/>
        </w:rPr>
        <w:t>illi</w:t>
      </w:r>
      <w:r>
        <w:rPr>
          <w:rFonts w:ascii="Calibri" w:hAnsi="Calibri" w:cs="Calibri" w:eastAsia="Calibri"/>
          <w:sz w:val="19"/>
          <w:szCs w:val="19"/>
          <w:spacing w:val="0"/>
          <w:w w:val="85"/>
          <w:b/>
          <w:bCs/>
        </w:rPr>
        <w:t>on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70" w:lineRule="exact"/>
        <w:ind w:right="-69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4"/>
          <w:w w:val="85"/>
          <w:b/>
          <w:bCs/>
          <w:position w:val="-5"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85"/>
          <w:b/>
          <w:bCs/>
          <w:position w:val="-5"/>
        </w:rPr>
        <w:t>1</w:t>
      </w:r>
      <w:r>
        <w:rPr>
          <w:rFonts w:ascii="Calibri" w:hAnsi="Calibri" w:cs="Calibri" w:eastAsia="Calibri"/>
          <w:sz w:val="19"/>
          <w:szCs w:val="19"/>
          <w:spacing w:val="5"/>
          <w:w w:val="85"/>
          <w:b/>
          <w:bCs/>
          <w:position w:val="-5"/>
        </w:rPr>
        <w:t>0</w:t>
      </w:r>
      <w:r>
        <w:rPr>
          <w:rFonts w:ascii="Calibri" w:hAnsi="Calibri" w:cs="Calibri" w:eastAsia="Calibri"/>
          <w:sz w:val="19"/>
          <w:szCs w:val="19"/>
          <w:spacing w:val="-6"/>
          <w:w w:val="85"/>
          <w:b/>
          <w:bCs/>
          <w:position w:val="-5"/>
        </w:rPr>
        <w:t>.</w:t>
      </w:r>
      <w:r>
        <w:rPr>
          <w:rFonts w:ascii="Calibri" w:hAnsi="Calibri" w:cs="Calibri" w:eastAsia="Calibri"/>
          <w:sz w:val="19"/>
          <w:szCs w:val="19"/>
          <w:spacing w:val="5"/>
          <w:w w:val="85"/>
          <w:b/>
          <w:bCs/>
          <w:position w:val="-5"/>
        </w:rPr>
        <w:t>1</w:t>
      </w:r>
      <w:r>
        <w:rPr>
          <w:rFonts w:ascii="Calibri" w:hAnsi="Calibri" w:cs="Calibri" w:eastAsia="Calibri"/>
          <w:sz w:val="19"/>
          <w:szCs w:val="19"/>
          <w:spacing w:val="5"/>
          <w:w w:val="85"/>
          <w:b/>
          <w:bCs/>
          <w:position w:val="-5"/>
        </w:rPr>
        <w:t>7</w:t>
      </w:r>
      <w:r>
        <w:rPr>
          <w:rFonts w:ascii="Calibri" w:hAnsi="Calibri" w:cs="Calibri" w:eastAsia="Calibri"/>
          <w:sz w:val="19"/>
          <w:szCs w:val="19"/>
          <w:spacing w:val="0"/>
          <w:w w:val="85"/>
          <w:b/>
          <w:bCs/>
          <w:position w:val="-5"/>
        </w:rPr>
        <w:t>6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87" w:after="0" w:line="240" w:lineRule="auto"/>
        <w:ind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br w:type="column"/>
      </w:r>
      <w:r>
        <w:rPr>
          <w:rFonts w:ascii="Calibri" w:hAnsi="Calibri" w:cs="Calibri" w:eastAsia="Calibri"/>
          <w:sz w:val="19"/>
          <w:szCs w:val="19"/>
          <w:spacing w:val="-3"/>
          <w:w w:val="85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85"/>
          <w:b/>
          <w:bCs/>
        </w:rPr>
        <w:t>7</w:t>
      </w:r>
      <w:r>
        <w:rPr>
          <w:rFonts w:ascii="Calibri" w:hAnsi="Calibri" w:cs="Calibri" w:eastAsia="Calibri"/>
          <w:sz w:val="19"/>
          <w:szCs w:val="19"/>
          <w:spacing w:val="0"/>
          <w:w w:val="85"/>
          <w:b/>
          <w:bCs/>
        </w:rPr>
        <w:t>7</w:t>
      </w:r>
      <w:r>
        <w:rPr>
          <w:rFonts w:ascii="Calibri" w:hAnsi="Calibri" w:cs="Calibri" w:eastAsia="Calibri"/>
          <w:sz w:val="19"/>
          <w:szCs w:val="19"/>
          <w:spacing w:val="7"/>
          <w:w w:val="85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illi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5" w:equalWidth="0">
            <w:col w:w="3462" w:space="989"/>
            <w:col w:w="1523" w:space="1431"/>
            <w:col w:w="2769" w:space="209"/>
            <w:col w:w="556" w:space="727"/>
            <w:col w:w="2734"/>
          </w:cols>
        </w:sectPr>
      </w:pPr>
      <w:rPr/>
    </w:p>
    <w:p>
      <w:pPr>
        <w:spacing w:before="0" w:after="0" w:line="198" w:lineRule="exact"/>
        <w:ind w:right="-20"/>
        <w:jc w:val="righ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m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1"/>
        </w:rPr>
        <w:t>on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1"/>
        </w:rPr>
        <w:t>y</w:t>
      </w:r>
      <w:r>
        <w:rPr>
          <w:rFonts w:ascii="Calibri" w:hAnsi="Calibri" w:cs="Calibri" w:eastAsia="Calibri"/>
          <w:sz w:val="19"/>
          <w:szCs w:val="19"/>
          <w:spacing w:val="9"/>
          <w:w w:val="84"/>
          <w:i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1"/>
        </w:rPr>
        <w:t>i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1"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1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  <w:position w:val="1"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1"/>
        </w:rPr>
        <w:t>d</w:t>
      </w:r>
      <w:r>
        <w:rPr>
          <w:rFonts w:ascii="Calibri" w:hAnsi="Calibri" w:cs="Calibri" w:eastAsia="Calibri"/>
          <w:sz w:val="19"/>
          <w:szCs w:val="19"/>
          <w:spacing w:val="11"/>
          <w:w w:val="84"/>
          <w:i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1"/>
        </w:rPr>
        <w:t>in</w:t>
      </w:r>
      <w:r>
        <w:rPr>
          <w:rFonts w:ascii="Calibri" w:hAnsi="Calibri" w:cs="Calibri" w:eastAsia="Calibri"/>
          <w:sz w:val="19"/>
          <w:szCs w:val="19"/>
          <w:spacing w:val="6"/>
          <w:w w:val="84"/>
          <w:i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1"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1"/>
        </w:rPr>
        <w:t>h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1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1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1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85"/>
          <w:i/>
          <w:position w:val="1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85"/>
          <w:i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85"/>
          <w:i/>
          <w:position w:val="1"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85"/>
          <w:i/>
          <w:position w:val="1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  <w:position w:val="1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25" w:after="0" w:line="230" w:lineRule="exact"/>
        <w:ind w:right="1207"/>
        <w:jc w:val="righ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6"/>
          <w:w w:val="85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og</w:t>
      </w:r>
      <w:r>
        <w:rPr>
          <w:rFonts w:ascii="Calibri" w:hAnsi="Calibri" w:cs="Calibri" w:eastAsia="Calibri"/>
          <w:sz w:val="19"/>
          <w:szCs w:val="19"/>
          <w:spacing w:val="-6"/>
          <w:w w:val="85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85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4"/>
          <w:w w:val="85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85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318" w:lineRule="exact"/>
        <w:ind w:right="-20"/>
        <w:jc w:val="left"/>
        <w:tabs>
          <w:tab w:pos="1220" w:val="left"/>
        </w:tabs>
        <w:rPr>
          <w:rFonts w:ascii="Calibri" w:hAnsi="Calibri" w:cs="Calibri" w:eastAsia="Calibri"/>
          <w:sz w:val="19"/>
          <w:szCs w:val="19"/>
        </w:rPr>
      </w:pPr>
      <w:rPr/>
      <w:r>
        <w:rPr/>
        <w:br w:type="column"/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  <w:position w:val="-1"/>
        </w:rPr>
        <w:t>m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-1"/>
        </w:rPr>
        <w:t>illi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>on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-1"/>
        </w:rPr>
        <w:tab/>
      </w:r>
      <w:r>
        <w:rPr>
          <w:rFonts w:ascii="Calibri" w:hAnsi="Calibri" w:cs="Calibri" w:eastAsia="Calibri"/>
          <w:sz w:val="19"/>
          <w:szCs w:val="19"/>
          <w:spacing w:val="-3"/>
          <w:w w:val="85"/>
          <w:b/>
          <w:bCs/>
          <w:position w:val="11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85"/>
          <w:b/>
          <w:bCs/>
          <w:position w:val="11"/>
        </w:rPr>
        <w:t>2</w:t>
      </w:r>
      <w:r>
        <w:rPr>
          <w:rFonts w:ascii="Calibri" w:hAnsi="Calibri" w:cs="Calibri" w:eastAsia="Calibri"/>
          <w:sz w:val="19"/>
          <w:szCs w:val="19"/>
          <w:spacing w:val="0"/>
          <w:w w:val="85"/>
          <w:b/>
          <w:bCs/>
          <w:position w:val="11"/>
        </w:rPr>
        <w:t>0</w:t>
      </w:r>
      <w:r>
        <w:rPr>
          <w:rFonts w:ascii="Calibri" w:hAnsi="Calibri" w:cs="Calibri" w:eastAsia="Calibri"/>
          <w:sz w:val="19"/>
          <w:szCs w:val="19"/>
          <w:spacing w:val="7"/>
          <w:w w:val="85"/>
          <w:b/>
          <w:bCs/>
          <w:position w:val="11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  <w:position w:val="11"/>
        </w:rPr>
        <w:t>m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  <w:position w:val="11"/>
        </w:rPr>
        <w:t>illi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position w:val="11"/>
        </w:rPr>
        <w:t>on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9467" w:space="965"/>
            <w:col w:w="3968"/>
          </w:cols>
        </w:sectPr>
      </w:pPr>
      <w:rPr/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26" w:after="0" w:line="265" w:lineRule="auto"/>
        <w:ind w:left="7404" w:right="-55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4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2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1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nu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</w:rPr>
        <w:t>j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obs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uppo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3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x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na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lly</w:t>
      </w:r>
      <w:r>
        <w:rPr>
          <w:rFonts w:ascii="Calibri" w:hAnsi="Calibri" w:cs="Calibri" w:eastAsia="Calibri"/>
          <w:sz w:val="19"/>
          <w:szCs w:val="19"/>
          <w:spacing w:val="1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oug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12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85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85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85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85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og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7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on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ng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tabs>
          <w:tab w:pos="138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  <w:i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ab/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  <w:i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  <w:i/>
        </w:rPr>
        <w:t>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9816" w:space="754"/>
            <w:col w:w="3830"/>
          </w:cols>
        </w:sectPr>
      </w:pPr>
      <w:rPr/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26" w:after="0" w:line="223" w:lineRule="exact"/>
        <w:ind w:right="-20"/>
        <w:jc w:val="righ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4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2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2</w:t>
      </w:r>
      <w:r>
        <w:rPr>
          <w:rFonts w:ascii="Calibri" w:hAnsi="Calibri" w:cs="Calibri" w:eastAsia="Calibri"/>
          <w:sz w:val="19"/>
          <w:szCs w:val="19"/>
          <w:spacing w:val="1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og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7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85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6"/>
          <w:w w:val="85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-</w:t>
      </w:r>
      <w:r>
        <w:rPr>
          <w:rFonts w:ascii="Calibri" w:hAnsi="Calibri" w:cs="Calibri" w:eastAsia="Calibri"/>
          <w:sz w:val="19"/>
          <w:szCs w:val="19"/>
          <w:spacing w:val="2"/>
          <w:w w:val="85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85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93" w:lineRule="exact"/>
        <w:ind w:left="2968" w:right="-20"/>
        <w:jc w:val="left"/>
        <w:tabs>
          <w:tab w:pos="444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22"/>
          <w:szCs w:val="22"/>
          <w:spacing w:val="5"/>
          <w:w w:val="84"/>
          <w:b/>
          <w:bCs/>
          <w:position w:val="-4"/>
        </w:rPr>
        <w:t>G</w:t>
      </w:r>
      <w:r>
        <w:rPr>
          <w:rFonts w:ascii="Calibri" w:hAnsi="Calibri" w:cs="Calibri" w:eastAsia="Calibri"/>
          <w:sz w:val="22"/>
          <w:szCs w:val="22"/>
          <w:spacing w:val="-1"/>
          <w:w w:val="84"/>
          <w:b/>
          <w:bCs/>
          <w:position w:val="-4"/>
        </w:rPr>
        <w:t>o</w:t>
      </w:r>
      <w:r>
        <w:rPr>
          <w:rFonts w:ascii="Calibri" w:hAnsi="Calibri" w:cs="Calibri" w:eastAsia="Calibri"/>
          <w:sz w:val="22"/>
          <w:szCs w:val="22"/>
          <w:spacing w:val="-4"/>
          <w:w w:val="84"/>
          <w:b/>
          <w:bCs/>
          <w:position w:val="-4"/>
        </w:rPr>
        <w:t>a</w:t>
      </w:r>
      <w:r>
        <w:rPr>
          <w:rFonts w:ascii="Calibri" w:hAnsi="Calibri" w:cs="Calibri" w:eastAsia="Calibri"/>
          <w:sz w:val="22"/>
          <w:szCs w:val="22"/>
          <w:spacing w:val="0"/>
          <w:w w:val="84"/>
          <w:b/>
          <w:bCs/>
          <w:position w:val="-4"/>
        </w:rPr>
        <w:t>l</w:t>
      </w:r>
      <w:r>
        <w:rPr>
          <w:rFonts w:ascii="Calibri" w:hAnsi="Calibri" w:cs="Calibri" w:eastAsia="Calibri"/>
          <w:sz w:val="22"/>
          <w:szCs w:val="22"/>
          <w:spacing w:val="0"/>
          <w:w w:val="84"/>
          <w:b/>
          <w:bCs/>
          <w:position w:val="-4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-4"/>
        </w:rPr>
        <w:t>4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-4"/>
        </w:rPr>
        <w:tab/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  <w:position w:val="-4"/>
        </w:rPr>
      </w:r>
      <w:r>
        <w:rPr>
          <w:rFonts w:ascii="Calibri" w:hAnsi="Calibri" w:cs="Calibri" w:eastAsia="Calibri"/>
          <w:sz w:val="19"/>
          <w:szCs w:val="19"/>
          <w:spacing w:val="-3"/>
          <w:w w:val="84"/>
          <w:b/>
          <w:bCs/>
          <w:position w:val="1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10"/>
        </w:rPr>
        <w:t>nh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  <w:position w:val="10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10"/>
        </w:rPr>
        <w:t>n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  <w:position w:val="1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10"/>
        </w:rPr>
        <w:t>e</w:t>
      </w:r>
      <w:r>
        <w:rPr>
          <w:rFonts w:ascii="Calibri" w:hAnsi="Calibri" w:cs="Calibri" w:eastAsia="Calibri"/>
          <w:sz w:val="19"/>
          <w:szCs w:val="19"/>
          <w:spacing w:val="11"/>
          <w:w w:val="84"/>
          <w:b/>
          <w:bCs/>
          <w:position w:val="1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1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10"/>
        </w:rPr>
        <w:t>he</w:t>
      </w:r>
      <w:r>
        <w:rPr>
          <w:rFonts w:ascii="Calibri" w:hAnsi="Calibri" w:cs="Calibri" w:eastAsia="Calibri"/>
          <w:sz w:val="19"/>
          <w:szCs w:val="19"/>
          <w:spacing w:val="10"/>
          <w:w w:val="84"/>
          <w:b/>
          <w:bCs/>
          <w:position w:val="10"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  <w:position w:val="10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10"/>
        </w:rPr>
        <w:t>o</w:t>
      </w:r>
      <w:r>
        <w:rPr>
          <w:rFonts w:ascii="Calibri" w:hAnsi="Calibri" w:cs="Calibri" w:eastAsia="Calibri"/>
          <w:sz w:val="19"/>
          <w:szCs w:val="19"/>
          <w:spacing w:val="4"/>
          <w:w w:val="84"/>
          <w:b/>
          <w:bCs/>
          <w:position w:val="10"/>
        </w:rPr>
        <w:t>m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10"/>
        </w:rPr>
        <w:t>p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10"/>
        </w:rPr>
        <w:t>e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10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84"/>
          <w:b/>
          <w:bCs/>
          <w:position w:val="10"/>
        </w:rPr>
        <w:t>i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10"/>
        </w:rPr>
        <w:t>t</w:t>
      </w:r>
      <w:r>
        <w:rPr>
          <w:rFonts w:ascii="Calibri" w:hAnsi="Calibri" w:cs="Calibri" w:eastAsia="Calibri"/>
          <w:sz w:val="19"/>
          <w:szCs w:val="19"/>
          <w:spacing w:val="-2"/>
          <w:w w:val="84"/>
          <w:b/>
          <w:bCs/>
          <w:position w:val="10"/>
        </w:rPr>
        <w:t>i</w:t>
      </w:r>
      <w:r>
        <w:rPr>
          <w:rFonts w:ascii="Calibri" w:hAnsi="Calibri" w:cs="Calibri" w:eastAsia="Calibri"/>
          <w:sz w:val="19"/>
          <w:szCs w:val="19"/>
          <w:spacing w:val="-2"/>
          <w:w w:val="84"/>
          <w:b/>
          <w:bCs/>
          <w:position w:val="10"/>
        </w:rPr>
        <w:t>v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10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10"/>
        </w:rPr>
        <w:t>n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10"/>
        </w:rPr>
        <w:t>e</w:t>
      </w:r>
      <w:r>
        <w:rPr>
          <w:rFonts w:ascii="Calibri" w:hAnsi="Calibri" w:cs="Calibri" w:eastAsia="Calibri"/>
          <w:sz w:val="19"/>
          <w:szCs w:val="19"/>
          <w:spacing w:val="-2"/>
          <w:w w:val="84"/>
          <w:b/>
          <w:bCs/>
          <w:position w:val="1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10"/>
        </w:rPr>
        <w:t>s</w:t>
      </w:r>
      <w:r>
        <w:rPr>
          <w:rFonts w:ascii="Calibri" w:hAnsi="Calibri" w:cs="Calibri" w:eastAsia="Calibri"/>
          <w:sz w:val="19"/>
          <w:szCs w:val="19"/>
          <w:spacing w:val="15"/>
          <w:w w:val="84"/>
          <w:b/>
          <w:bCs/>
          <w:position w:val="1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10"/>
        </w:rPr>
        <w:t>of</w:t>
      </w:r>
      <w:r>
        <w:rPr>
          <w:rFonts w:ascii="Calibri" w:hAnsi="Calibri" w:cs="Calibri" w:eastAsia="Calibri"/>
          <w:sz w:val="19"/>
          <w:szCs w:val="19"/>
          <w:spacing w:val="1"/>
          <w:w w:val="84"/>
          <w:b/>
          <w:bCs/>
          <w:position w:val="10"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1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10"/>
        </w:rPr>
        <w:t>he</w:t>
      </w:r>
      <w:r>
        <w:rPr>
          <w:rFonts w:ascii="Calibri" w:hAnsi="Calibri" w:cs="Calibri" w:eastAsia="Calibri"/>
          <w:sz w:val="19"/>
          <w:szCs w:val="19"/>
          <w:spacing w:val="10"/>
          <w:w w:val="84"/>
          <w:b/>
          <w:bCs/>
          <w:position w:val="10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84"/>
          <w:b/>
          <w:bCs/>
          <w:position w:val="10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10"/>
        </w:rPr>
        <w:t>ou</w:t>
      </w:r>
      <w:r>
        <w:rPr>
          <w:rFonts w:ascii="Calibri" w:hAnsi="Calibri" w:cs="Calibri" w:eastAsia="Calibri"/>
          <w:sz w:val="19"/>
          <w:szCs w:val="19"/>
          <w:spacing w:val="5"/>
          <w:w w:val="84"/>
          <w:b/>
          <w:bCs/>
          <w:position w:val="1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10"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10"/>
        </w:rPr>
        <w:t> </w:t>
      </w:r>
      <w:r>
        <w:rPr>
          <w:rFonts w:ascii="Calibri" w:hAnsi="Calibri" w:cs="Calibri" w:eastAsia="Calibri"/>
          <w:sz w:val="19"/>
          <w:szCs w:val="19"/>
          <w:spacing w:val="8"/>
          <w:w w:val="84"/>
          <w:b/>
          <w:bCs/>
          <w:position w:val="10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2"/>
        </w:rPr>
        <w:t>d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2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2"/>
        </w:rPr>
        <w:t>v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2"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2"/>
        </w:rPr>
        <w:t>l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2"/>
        </w:rPr>
        <w:t>o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2"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2"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  <w:position w:val="2"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  <w:position w:val="2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  <w:position w:val="2"/>
        </w:rPr>
        <w:t>t</w:t>
      </w:r>
      <w:r>
        <w:rPr>
          <w:rFonts w:ascii="Calibri" w:hAnsi="Calibri" w:cs="Calibri" w:eastAsia="Calibri"/>
          <w:sz w:val="19"/>
          <w:szCs w:val="19"/>
          <w:spacing w:val="8"/>
          <w:w w:val="84"/>
          <w:i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  <w:position w:val="2"/>
        </w:rPr>
        <w:t>p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  <w:position w:val="2"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  <w:position w:val="2"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100"/>
          <w:i/>
          <w:position w:val="2"/>
        </w:rPr>
        <w:t>j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  <w:position w:val="2"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100"/>
          <w:i/>
          <w:position w:val="2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  <w:position w:val="2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0" w:after="0" w:line="152" w:lineRule="exact"/>
        <w:ind w:left="4416" w:right="4125"/>
        <w:jc w:val="center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84"/>
          <w:b/>
          <w:bCs/>
          <w:position w:val="2"/>
        </w:rPr>
        <w:t>A</w:t>
      </w:r>
      <w:r>
        <w:rPr>
          <w:rFonts w:ascii="Calibri" w:hAnsi="Calibri" w:cs="Calibri" w:eastAsia="Calibri"/>
          <w:sz w:val="19"/>
          <w:szCs w:val="19"/>
          <w:spacing w:val="-1"/>
          <w:w w:val="84"/>
          <w:b/>
          <w:bCs/>
          <w:position w:val="2"/>
        </w:rPr>
        <w:t>f</w:t>
      </w:r>
      <w:r>
        <w:rPr>
          <w:rFonts w:ascii="Calibri" w:hAnsi="Calibri" w:cs="Calibri" w:eastAsia="Calibri"/>
          <w:sz w:val="19"/>
          <w:szCs w:val="19"/>
          <w:spacing w:val="4"/>
          <w:w w:val="84"/>
          <w:b/>
          <w:bCs/>
          <w:position w:val="2"/>
        </w:rPr>
        <w:t>r</w:t>
      </w:r>
      <w:r>
        <w:rPr>
          <w:rFonts w:ascii="Calibri" w:hAnsi="Calibri" w:cs="Calibri" w:eastAsia="Calibri"/>
          <w:sz w:val="19"/>
          <w:szCs w:val="19"/>
          <w:spacing w:val="-2"/>
          <w:w w:val="84"/>
          <w:b/>
          <w:bCs/>
          <w:position w:val="2"/>
        </w:rPr>
        <w:t>i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  <w:position w:val="2"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  <w:position w:val="2"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2"/>
        </w:rPr>
        <w:t>n</w:t>
      </w:r>
      <w:r>
        <w:rPr>
          <w:rFonts w:ascii="Calibri" w:hAnsi="Calibri" w:cs="Calibri" w:eastAsia="Calibri"/>
          <w:sz w:val="19"/>
          <w:szCs w:val="19"/>
          <w:spacing w:val="7"/>
          <w:w w:val="84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2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2"/>
        </w:rPr>
        <w:t>p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  <w:position w:val="2"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84"/>
          <w:b/>
          <w:bCs/>
          <w:position w:val="2"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  <w:position w:val="2"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84"/>
          <w:b/>
          <w:bCs/>
          <w:position w:val="2"/>
        </w:rPr>
        <w:t> </w:t>
      </w:r>
      <w:r>
        <w:rPr>
          <w:rFonts w:ascii="Calibri" w:hAnsi="Calibri" w:cs="Calibri" w:eastAsia="Calibri"/>
          <w:sz w:val="19"/>
          <w:szCs w:val="19"/>
          <w:spacing w:val="-2"/>
          <w:w w:val="85"/>
          <w:b/>
          <w:bCs/>
          <w:position w:val="2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85"/>
          <w:b/>
          <w:bCs/>
          <w:position w:val="2"/>
        </w:rPr>
        <w:t>ndu</w:t>
      </w:r>
      <w:r>
        <w:rPr>
          <w:rFonts w:ascii="Calibri" w:hAnsi="Calibri" w:cs="Calibri" w:eastAsia="Calibri"/>
          <w:sz w:val="19"/>
          <w:szCs w:val="19"/>
          <w:spacing w:val="-2"/>
          <w:w w:val="85"/>
          <w:b/>
          <w:bCs/>
          <w:position w:val="2"/>
        </w:rPr>
        <w:t>s</w:t>
      </w:r>
      <w:r>
        <w:rPr>
          <w:rFonts w:ascii="Calibri" w:hAnsi="Calibri" w:cs="Calibri" w:eastAsia="Calibri"/>
          <w:sz w:val="19"/>
          <w:szCs w:val="19"/>
          <w:spacing w:val="6"/>
          <w:w w:val="85"/>
          <w:b/>
          <w:bCs/>
          <w:position w:val="2"/>
        </w:rPr>
        <w:t>t</w:t>
      </w:r>
      <w:r>
        <w:rPr>
          <w:rFonts w:ascii="Calibri" w:hAnsi="Calibri" w:cs="Calibri" w:eastAsia="Calibri"/>
          <w:sz w:val="19"/>
          <w:szCs w:val="19"/>
          <w:spacing w:val="5"/>
          <w:w w:val="85"/>
          <w:b/>
          <w:bCs/>
          <w:position w:val="2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85"/>
          <w:b/>
          <w:bCs/>
          <w:position w:val="2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tabs>
          <w:tab w:pos="138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2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%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2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%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10153" w:space="366"/>
            <w:col w:w="3881"/>
          </w:cols>
        </w:sectPr>
      </w:pPr>
      <w:rPr/>
    </w:p>
    <w:p>
      <w:pPr>
        <w:spacing w:before="57" w:after="0" w:line="240" w:lineRule="auto"/>
        <w:ind w:right="-20"/>
        <w:jc w:val="righ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4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2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3</w:t>
      </w:r>
      <w:r>
        <w:rPr>
          <w:rFonts w:ascii="Calibri" w:hAnsi="Calibri" w:cs="Calibri" w:eastAsia="Calibri"/>
          <w:sz w:val="19"/>
          <w:szCs w:val="19"/>
          <w:spacing w:val="1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on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x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85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5" w:after="0" w:line="230" w:lineRule="exact"/>
        <w:ind w:right="735"/>
        <w:jc w:val="righ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M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5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6"/>
          <w:w w:val="85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85"/>
          <w:i/>
        </w:rPr>
        <w:t>j</w:t>
      </w:r>
      <w:r>
        <w:rPr>
          <w:rFonts w:ascii="Calibri" w:hAnsi="Calibri" w:cs="Calibri" w:eastAsia="Calibri"/>
          <w:sz w:val="19"/>
          <w:szCs w:val="19"/>
          <w:spacing w:val="-3"/>
          <w:w w:val="85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85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85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57" w:after="0" w:line="265" w:lineRule="auto"/>
        <w:ind w:right="-55" w:firstLine="87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br w:type="column"/>
      </w:r>
      <w:r>
        <w:rPr>
          <w:rFonts w:ascii="Calibri" w:hAnsi="Calibri" w:cs="Calibri" w:eastAsia="Calibri"/>
          <w:sz w:val="19"/>
          <w:szCs w:val="19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2</w:t>
      </w:r>
      <w:r>
        <w:rPr>
          <w:rFonts w:ascii="Calibri" w:hAnsi="Calibri" w:cs="Calibri" w:eastAsia="Calibri"/>
          <w:sz w:val="19"/>
          <w:szCs w:val="19"/>
          <w:spacing w:val="-6"/>
          <w:w w:val="100"/>
          <w:b/>
          <w:bCs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illi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84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84"/>
          <w:b/>
          <w:bCs/>
        </w:rPr>
        <w:t>7</w:t>
      </w:r>
      <w:r>
        <w:rPr>
          <w:rFonts w:ascii="Calibri" w:hAnsi="Calibri" w:cs="Calibri" w:eastAsia="Calibri"/>
          <w:sz w:val="19"/>
          <w:szCs w:val="19"/>
          <w:spacing w:val="-5"/>
          <w:w w:val="84"/>
          <w:b/>
          <w:bCs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84"/>
          <w:b/>
          <w:bCs/>
        </w:rPr>
        <w:t>8</w:t>
      </w:r>
      <w:r>
        <w:rPr>
          <w:rFonts w:ascii="Calibri" w:hAnsi="Calibri" w:cs="Calibri" w:eastAsia="Calibri"/>
          <w:sz w:val="19"/>
          <w:szCs w:val="19"/>
          <w:spacing w:val="10"/>
          <w:w w:val="84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illi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3" w:equalWidth="0">
            <w:col w:w="10005" w:space="428"/>
            <w:col w:w="461" w:space="760"/>
            <w:col w:w="2746"/>
          </w:cols>
        </w:sectPr>
      </w:pPr>
      <w:rPr/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26" w:after="0" w:line="265" w:lineRule="auto"/>
        <w:ind w:left="7404" w:right="-55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pict>
          <v:shape style="position:absolute;margin-left:17.9625pt;margin-top:469.962494pt;width:39.092409pt;height:50.349951pt;mso-position-horizontal-relative:page;mso-position-vertical-relative:page;z-index:-4306" type="#_x0000_t75">
            <v:imagedata r:id="rId213" o:title=""/>
          </v:shape>
        </w:pict>
      </w:r>
      <w:r>
        <w:rPr/>
        <w:pict>
          <v:group style="position:absolute;margin-left:99.729996pt;margin-top:115.858574pt;width:553.182693pt;height:324.255642pt;mso-position-horizontal-relative:page;mso-position-vertical-relative:page;z-index:-4305" coordorigin="1995,2317" coordsize="11064,6485">
            <v:group style="position:absolute;left:4413;top:2778;width:2966;height:317" coordorigin="4413,2778" coordsize="2966,317">
              <v:shape style="position:absolute;left:4413;top:2778;width:2966;height:317" coordorigin="4413,2778" coordsize="2966,317" path="m4413,2778l7379,2778,7379,3095,4413,3095,4413,2778e" filled="t" fillcolor="#9BBB59" stroked="f">
                <v:path arrowok="t"/>
                <v:fill/>
              </v:shape>
            </v:group>
            <v:group style="position:absolute;left:4413;top:3080;width:2966;height:317" coordorigin="4413,3080" coordsize="2966,317">
              <v:shape style="position:absolute;left:4413;top:3080;width:2966;height:317" coordorigin="4413,3080" coordsize="2966,317" path="m4413,3080l7379,3080,7379,3398,4413,3398,4413,3080e" filled="t" fillcolor="#9BBB59" stroked="f">
                <v:path arrowok="t"/>
                <v:fill/>
              </v:shape>
            </v:group>
            <v:group style="position:absolute;left:4413;top:3383;width:2966;height:317" coordorigin="4413,3383" coordsize="2966,317">
              <v:shape style="position:absolute;left:4413;top:3383;width:2966;height:317" coordorigin="4413,3383" coordsize="2966,317" path="m4413,3383l7379,3383,7379,3700,4413,3700,4413,3383e" filled="t" fillcolor="#9BBB59" stroked="f">
                <v:path arrowok="t"/>
                <v:fill/>
              </v:shape>
            </v:group>
            <v:group style="position:absolute;left:4413;top:3685;width:2966;height:801" coordorigin="4413,3685" coordsize="2966,801">
              <v:shape style="position:absolute;left:4413;top:3685;width:2966;height:801" coordorigin="4413,3685" coordsize="2966,801" path="m4413,3685l7379,3685,7379,4486,4413,4486,4413,3685e" filled="t" fillcolor="#9BBB59" stroked="f">
                <v:path arrowok="t"/>
                <v:fill/>
              </v:shape>
            </v:group>
            <v:group style="position:absolute;left:4413;top:4471;width:2966;height:786" coordorigin="4413,4471" coordsize="2966,786">
              <v:shape style="position:absolute;left:4413;top:4471;width:2966;height:786" coordorigin="4413,4471" coordsize="2966,786" path="m4413,4471l7379,4471,7379,5257,4413,5257,4413,4471e" filled="t" fillcolor="#9BBB59" stroked="f">
                <v:path arrowok="t"/>
                <v:fill/>
              </v:shape>
            </v:group>
            <v:group style="position:absolute;left:4413;top:5242;width:2966;height:1330" coordorigin="4413,5242" coordsize="2966,1330">
              <v:shape style="position:absolute;left:4413;top:5242;width:2966;height:1330" coordorigin="4413,5242" coordsize="2966,1330" path="m4413,5242l7379,5242,7379,6572,4413,6572,4413,5242e" filled="t" fillcolor="#9BBB59" stroked="f">
                <v:path arrowok="t"/>
                <v:fill/>
              </v:shape>
            </v:group>
            <v:group style="position:absolute;left:4413;top:6557;width:2966;height:529" coordorigin="4413,6557" coordsize="2966,529">
              <v:shape style="position:absolute;left:4413;top:6557;width:2966;height:529" coordorigin="4413,6557" coordsize="2966,529" path="m4413,6557l7379,6557,7379,7086,4413,7086,4413,6557e" filled="t" fillcolor="#9BBB59" stroked="f">
                <v:path arrowok="t"/>
                <v:fill/>
              </v:shape>
            </v:group>
            <v:group style="position:absolute;left:4413;top:7071;width:2966;height:952" coordorigin="4413,7071" coordsize="2966,952">
              <v:shape style="position:absolute;left:4413;top:7071;width:2966;height:952" coordorigin="4413,7071" coordsize="2966,952" path="m4413,7071l7379,7071,7379,8024,4413,8024,4413,7071e" filled="t" fillcolor="#9BBB59" stroked="f">
                <v:path arrowok="t"/>
                <v:fill/>
              </v:shape>
            </v:group>
            <v:group style="position:absolute;left:4413;top:8009;width:2966;height:786" coordorigin="4413,8009" coordsize="2966,786">
              <v:shape style="position:absolute;left:4413;top:8009;width:2966;height:786" coordorigin="4413,8009" coordsize="2966,786" path="m4413,8009l7379,8009,7379,8795,4413,8795,4413,8009e" filled="t" fillcolor="#9BBB59" stroked="f">
                <v:path arrowok="t"/>
                <v:fill/>
              </v:shape>
            </v:group>
            <v:group style="position:absolute;left:10258;top:2778;width:2792;height:317" coordorigin="10258,2778" coordsize="2792,317">
              <v:shape style="position:absolute;left:10258;top:2778;width:2792;height:317" coordorigin="10258,2778" coordsize="2792,317" path="m10258,2778l13050,2778,13050,3095,10258,3095,10258,2778e" filled="t" fillcolor="#DDEBF7" stroked="f">
                <v:path arrowok="t"/>
                <v:fill/>
              </v:shape>
            </v:group>
            <v:group style="position:absolute;left:10258;top:3080;width:2792;height:317" coordorigin="10258,3080" coordsize="2792,317">
              <v:shape style="position:absolute;left:10258;top:3080;width:2792;height:317" coordorigin="10258,3080" coordsize="2792,317" path="m10258,3080l13050,3080,13050,3398,10258,3398,10258,3080e" filled="t" fillcolor="#DDEBF7" stroked="f">
                <v:path arrowok="t"/>
                <v:fill/>
              </v:shape>
            </v:group>
            <v:group style="position:absolute;left:10258;top:3383;width:2792;height:317" coordorigin="10258,3383" coordsize="2792,317">
              <v:shape style="position:absolute;left:10258;top:3383;width:2792;height:317" coordorigin="10258,3383" coordsize="2792,317" path="m10258,3383l13050,3383,13050,3700,10258,3700,10258,3383e" filled="t" fillcolor="#DDEBF7" stroked="f">
                <v:path arrowok="t"/>
                <v:fill/>
              </v:shape>
            </v:group>
            <v:group style="position:absolute;left:10258;top:3685;width:2792;height:801" coordorigin="10258,3685" coordsize="2792,801">
              <v:shape style="position:absolute;left:10258;top:3685;width:2792;height:801" coordorigin="10258,3685" coordsize="2792,801" path="m10258,3685l13050,3685,13050,4486,10258,4486,10258,3685e" filled="t" fillcolor="#DDEBF7" stroked="f">
                <v:path arrowok="t"/>
                <v:fill/>
              </v:shape>
            </v:group>
            <v:group style="position:absolute;left:10258;top:4471;width:2792;height:786" coordorigin="10258,4471" coordsize="2792,786">
              <v:shape style="position:absolute;left:10258;top:4471;width:2792;height:786" coordorigin="10258,4471" coordsize="2792,786" path="m10258,4471l13050,4471,13050,5257,10258,5257,10258,4471e" filled="t" fillcolor="#DDEBF7" stroked="f">
                <v:path arrowok="t"/>
                <v:fill/>
              </v:shape>
            </v:group>
            <v:group style="position:absolute;left:10258;top:5242;width:2792;height:1330" coordorigin="10258,5242" coordsize="2792,1330">
              <v:shape style="position:absolute;left:10258;top:5242;width:2792;height:1330" coordorigin="10258,5242" coordsize="2792,1330" path="m10258,5242l13050,5242,13050,6572,10258,6572,10258,5242e" filled="t" fillcolor="#DDEBF7" stroked="f">
                <v:path arrowok="t"/>
                <v:fill/>
              </v:shape>
            </v:group>
            <v:group style="position:absolute;left:10258;top:6557;width:2792;height:529" coordorigin="10258,6557" coordsize="2792,529">
              <v:shape style="position:absolute;left:10258;top:6557;width:2792;height:529" coordorigin="10258,6557" coordsize="2792,529" path="m10258,6557l13050,6557,13050,7086,10258,7086,10258,6557e" filled="t" fillcolor="#DDEBF7" stroked="f">
                <v:path arrowok="t"/>
                <v:fill/>
              </v:shape>
            </v:group>
            <v:group style="position:absolute;left:10258;top:7071;width:2792;height:952" coordorigin="10258,7071" coordsize="2792,952">
              <v:shape style="position:absolute;left:10258;top:7071;width:2792;height:952" coordorigin="10258,7071" coordsize="2792,952" path="m10258,7071l13050,7071,13050,8024,10258,8024,10258,7071e" filled="t" fillcolor="#DDEBF7" stroked="f">
                <v:path arrowok="t"/>
                <v:fill/>
              </v:shape>
            </v:group>
            <v:group style="position:absolute;left:10258;top:8009;width:2792;height:786" coordorigin="10258,8009" coordsize="2792,786">
              <v:shape style="position:absolute;left:10258;top:8009;width:2792;height:786" coordorigin="10258,8009" coordsize="2792,786" path="m10258,8009l13050,8009,13050,8795,10258,8795,10258,8009e" filled="t" fillcolor="#DDEBF7" stroked="f">
                <v:path arrowok="t"/>
                <v:fill/>
              </v:shape>
            </v:group>
            <v:group style="position:absolute;left:2008;top:8787;width:11042;height:2" coordorigin="2008,8787" coordsize="11042,2">
              <v:shape style="position:absolute;left:2008;top:8787;width:11042;height:2" coordorigin="2008,8787" coordsize="11042,0" path="m2008,8787l13050,8787e" filled="f" stroked="t" strokeweight=".855886pt" strokecolor="#FFFFFF">
                <v:path arrowok="t"/>
              </v:shape>
            </v:group>
            <v:group style="position:absolute;left:10271;top:3383;width:2779;height:2" coordorigin="10271,3383" coordsize="2779,2">
              <v:shape style="position:absolute;left:10271;top:3383;width:2779;height:2" coordorigin="10271,3383" coordsize="2779,0" path="m10271,3383l13050,3383e" filled="f" stroked="t" strokeweight="0pt" strokecolor="#000000">
                <v:path arrowok="t"/>
              </v:shape>
            </v:group>
            <v:group style="position:absolute;left:10271;top:3390;width:2779;height:2" coordorigin="10271,3390" coordsize="2779,2">
              <v:shape style="position:absolute;left:10271;top:3390;width:2779;height:2" coordorigin="10271,3390" coordsize="2779,0" path="m10271,3390l13050,3390e" filled="f" stroked="t" strokeweight=".855886pt" strokecolor="#000000">
                <v:path arrowok="t"/>
              </v:shape>
            </v:group>
            <v:group style="position:absolute;left:7379;top:3685;width:5670;height:2" coordorigin="7379,3685" coordsize="5670,2">
              <v:shape style="position:absolute;left:7379;top:3685;width:5670;height:2" coordorigin="7379,3685" coordsize="5670,0" path="m7379,3685l13050,3685e" filled="f" stroked="t" strokeweight="0pt" strokecolor="#000000">
                <v:path arrowok="t"/>
              </v:shape>
            </v:group>
            <v:group style="position:absolute;left:7379;top:3693;width:5670;height:2" coordorigin="7379,3693" coordsize="5670,2">
              <v:shape style="position:absolute;left:7379;top:3693;width:5670;height:2" coordorigin="7379,3693" coordsize="5670,0" path="m7379,3693l13050,3693e" filled="f" stroked="t" strokeweight=".855886pt" strokecolor="#000000">
                <v:path arrowok="t"/>
              </v:shape>
            </v:group>
            <v:group style="position:absolute;left:7379;top:4471;width:5670;height:2" coordorigin="7379,4471" coordsize="5670,2">
              <v:shape style="position:absolute;left:7379;top:4471;width:5670;height:2" coordorigin="7379,4471" coordsize="5670,0" path="m7379,4471l13050,4471e" filled="f" stroked="t" strokeweight="0pt" strokecolor="#000000">
                <v:path arrowok="t"/>
              </v:shape>
            </v:group>
            <v:group style="position:absolute;left:7379;top:4479;width:5670;height:2" coordorigin="7379,4479" coordsize="5670,2">
              <v:shape style="position:absolute;left:7379;top:4479;width:5670;height:2" coordorigin="7379,4479" coordsize="5670,0" path="m7379,4479l13050,4479e" filled="f" stroked="t" strokeweight=".855886pt" strokecolor="#000000">
                <v:path arrowok="t"/>
              </v:shape>
            </v:group>
            <v:group style="position:absolute;left:2008;top:5242;width:2418;height:2" coordorigin="2008,5242" coordsize="2418,2">
              <v:shape style="position:absolute;left:2008;top:5242;width:2418;height:2" coordorigin="2008,5242" coordsize="2418,0" path="m2008,5242l4426,5242e" filled="f" stroked="t" strokeweight="0pt" strokecolor="#000000">
                <v:path arrowok="t"/>
              </v:shape>
            </v:group>
            <v:group style="position:absolute;left:2008;top:5250;width:2418;height:2" coordorigin="2008,5250" coordsize="2418,2">
              <v:shape style="position:absolute;left:2008;top:5250;width:2418;height:2" coordorigin="2008,5250" coordsize="2418,0" path="m2008,5250l4426,5250e" filled="f" stroked="t" strokeweight=".855886pt" strokecolor="#000000">
                <v:path arrowok="t"/>
              </v:shape>
            </v:group>
            <v:group style="position:absolute;left:7379;top:5242;width:5670;height:2" coordorigin="7379,5242" coordsize="5670,2">
              <v:shape style="position:absolute;left:7379;top:5242;width:5670;height:2" coordorigin="7379,5242" coordsize="5670,0" path="m7379,5242l13050,5242e" filled="f" stroked="t" strokeweight="0pt" strokecolor="#000000">
                <v:path arrowok="t"/>
              </v:shape>
            </v:group>
            <v:group style="position:absolute;left:7379;top:5250;width:5670;height:2" coordorigin="7379,5250" coordsize="5670,2">
              <v:shape style="position:absolute;left:7379;top:5250;width:5670;height:2" coordorigin="7379,5250" coordsize="5670,0" path="m7379,5250l13050,5250e" filled="f" stroked="t" strokeweight=".855886pt" strokecolor="#000000">
                <v:path arrowok="t"/>
              </v:shape>
            </v:group>
            <v:group style="position:absolute;left:7379;top:6557;width:5670;height:2" coordorigin="7379,6557" coordsize="5670,2">
              <v:shape style="position:absolute;left:7379;top:6557;width:5670;height:2" coordorigin="7379,6557" coordsize="5670,0" path="m7379,6557l13050,6557e" filled="f" stroked="t" strokeweight="0pt" strokecolor="#000000">
                <v:path arrowok="t"/>
              </v:shape>
            </v:group>
            <v:group style="position:absolute;left:7379;top:6565;width:5670;height:2" coordorigin="7379,6565" coordsize="5670,2">
              <v:shape style="position:absolute;left:7379;top:6565;width:5670;height:2" coordorigin="7379,6565" coordsize="5670,0" path="m7379,6565l13050,6565e" filled="f" stroked="t" strokeweight=".855886pt" strokecolor="#000000">
                <v:path arrowok="t"/>
              </v:shape>
            </v:group>
            <v:group style="position:absolute;left:7379;top:7071;width:5670;height:2" coordorigin="7379,7071" coordsize="5670,2">
              <v:shape style="position:absolute;left:7379;top:7071;width:5670;height:2" coordorigin="7379,7071" coordsize="5670,0" path="m7379,7071l13050,7071e" filled="f" stroked="t" strokeweight="0pt" strokecolor="#000000">
                <v:path arrowok="t"/>
              </v:shape>
            </v:group>
            <v:group style="position:absolute;left:7379;top:7079;width:5670;height:2" coordorigin="7379,7079" coordsize="5670,2">
              <v:shape style="position:absolute;left:7379;top:7079;width:5670;height:2" coordorigin="7379,7079" coordsize="5670,0" path="m7379,7079l13050,7079e" filled="f" stroked="t" strokeweight=".855886pt" strokecolor="#000000">
                <v:path arrowok="t"/>
              </v:shape>
            </v:group>
            <v:group style="position:absolute;left:7379;top:8009;width:5670;height:2" coordorigin="7379,8009" coordsize="5670,2">
              <v:shape style="position:absolute;left:7379;top:8009;width:5670;height:2" coordorigin="7379,8009" coordsize="5670,0" path="m7379,8009l13050,8009e" filled="f" stroked="t" strokeweight="0pt" strokecolor="#000000">
                <v:path arrowok="t"/>
              </v:shape>
            </v:group>
            <v:group style="position:absolute;left:7379;top:8016;width:5670;height:2" coordorigin="7379,8016" coordsize="5670,2">
              <v:shape style="position:absolute;left:7379;top:8016;width:5670;height:2" coordorigin="7379,8016" coordsize="5670,0" path="m7379,8016l13050,8016e" filled="f" stroked="t" strokeweight=".855886pt" strokecolor="#000000">
                <v:path arrowok="t"/>
              </v:shape>
            </v:group>
            <v:group style="position:absolute;left:2008;top:8780;width:11042;height:2" coordorigin="2008,8780" coordsize="11042,2">
              <v:shape style="position:absolute;left:2008;top:8780;width:11042;height:2" coordorigin="2008,8780" coordsize="11042,0" path="m2008,8780l13050,8780e" filled="f" stroked="t" strokeweight="0pt" strokecolor="#000000">
                <v:path arrowok="t"/>
              </v:shape>
            </v:group>
            <v:group style="position:absolute;left:2008;top:8787;width:11042;height:2" coordorigin="2008,8787" coordsize="11042,2">
              <v:shape style="position:absolute;left:2008;top:8787;width:11042;height:2" coordorigin="2008,8787" coordsize="11042,0" path="m2008,8787l13050,8787e" filled="f" stroked="t" strokeweight=".855886pt" strokecolor="#000000">
                <v:path arrowok="t"/>
              </v:shape>
            </v:group>
            <v:group style="position:absolute;left:2008;top:2324;width:11042;height:2" coordorigin="2008,2324" coordsize="11042,2">
              <v:shape style="position:absolute;left:2008;top:2324;width:11042;height:2" coordorigin="2008,2324" coordsize="11042,0" path="m2008,2324l13050,2324e" filled="f" stroked="t" strokeweight="0pt" strokecolor="#000000">
                <v:path arrowok="t"/>
              </v:shape>
            </v:group>
            <v:group style="position:absolute;left:2008;top:2332;width:11042;height:2" coordorigin="2008,2332" coordsize="11042,2">
              <v:shape style="position:absolute;left:2008;top:2332;width:11042;height:2" coordorigin="2008,2332" coordsize="11042,0" path="m2008,2332l13050,2332e" filled="f" stroked="t" strokeweight=".855886pt" strokecolor="#000000">
                <v:path arrowok="t"/>
              </v:shape>
            </v:group>
            <v:group style="position:absolute;left:4413;top:2324;width:2;height:15" coordorigin="4413,2324" coordsize="2,15">
              <v:shape style="position:absolute;left:4413;top:2324;width:2;height:15" coordorigin="4413,2324" coordsize="0,15" path="m4413,2324l4413,2340e" filled="f" stroked="t" strokeweight="0pt" strokecolor="#000000">
                <v:path arrowok="t"/>
              </v:shape>
            </v:group>
            <v:group style="position:absolute;left:1996;top:2324;width:2;height:6470" coordorigin="1996,2324" coordsize="2,6470">
              <v:shape style="position:absolute;left:1996;top:2324;width:2;height:6470" coordorigin="1996,2324" coordsize="0,6470" path="m1996,2324l1996,8795e" filled="f" stroked="t" strokeweight="0pt" strokecolor="#000000">
                <v:path arrowok="t"/>
              </v:shape>
            </v:group>
            <v:group style="position:absolute;left:2002;top:2324;width:2;height:6470" coordorigin="2002,2324" coordsize="2,6470">
              <v:shape style="position:absolute;left:2002;top:2324;width:2;height:6470" coordorigin="2002,2324" coordsize="0,6470" path="m2002,8795l2002,2324e" filled="f" stroked="t" strokeweight=".723116pt" strokecolor="#000000">
                <v:path arrowok="t"/>
              </v:shape>
            </v:group>
            <v:group style="position:absolute;left:4413;top:2793;width:2;height:6002" coordorigin="4413,2793" coordsize="2,6002">
              <v:shape style="position:absolute;left:4413;top:2793;width:2;height:6002" coordorigin="4413,2793" coordsize="0,6002" path="m4413,2793l4413,8795e" filled="f" stroked="t" strokeweight="0pt" strokecolor="#000000">
                <v:path arrowok="t"/>
              </v:shape>
            </v:group>
            <v:group style="position:absolute;left:4420;top:2793;width:2;height:6002" coordorigin="4420,2793" coordsize="2,6002">
              <v:shape style="position:absolute;left:4420;top:2793;width:2;height:6002" coordorigin="4420,2793" coordsize="0,6002" path="m4420,8795l4420,2793e" filled="f" stroked="t" strokeweight=".723116pt" strokecolor="#000000">
                <v:path arrowok="t"/>
              </v:shape>
            </v:group>
            <v:group style="position:absolute;left:7367;top:2324;width:2;height:6470" coordorigin="7367,2324" coordsize="2,6470">
              <v:shape style="position:absolute;left:7367;top:2324;width:2;height:6470" coordorigin="7367,2324" coordsize="0,6470" path="m7367,2324l7367,8795e" filled="f" stroked="t" strokeweight="0pt" strokecolor="#000000">
                <v:path arrowok="t"/>
              </v:shape>
            </v:group>
            <v:group style="position:absolute;left:7373;top:2324;width:2;height:6470" coordorigin="7373,2324" coordsize="2,6470">
              <v:shape style="position:absolute;left:7373;top:2324;width:2;height:6470" coordorigin="7373,2324" coordsize="0,6470" path="m7373,8795l7373,2324e" filled="f" stroked="t" strokeweight=".723116pt" strokecolor="#000000">
                <v:path arrowok="t"/>
              </v:shape>
            </v:group>
            <v:group style="position:absolute;left:10258;top:2324;width:2;height:6470" coordorigin="10258,2324" coordsize="2,6470">
              <v:shape style="position:absolute;left:10258;top:2324;width:2;height:6470" coordorigin="10258,2324" coordsize="0,6470" path="m10258,2324l10258,8795e" filled="f" stroked="t" strokeweight="0pt" strokecolor="#000000">
                <v:path arrowok="t"/>
              </v:shape>
            </v:group>
            <v:group style="position:absolute;left:10264;top:2324;width:2;height:6470" coordorigin="10264,2324" coordsize="2,6470">
              <v:shape style="position:absolute;left:10264;top:2324;width:2;height:6470" coordorigin="10264,2324" coordsize="0,6470" path="m10264,8795l10264,2324e" filled="f" stroked="t" strokeweight=".723116pt" strokecolor="#000000">
                <v:path arrowok="t"/>
              </v:shape>
            </v:group>
            <v:group style="position:absolute;left:11056;top:2324;width:2;height:6470" coordorigin="11056,2324" coordsize="2,6470">
              <v:shape style="position:absolute;left:11056;top:2324;width:2;height:6470" coordorigin="11056,2324" coordsize="0,6470" path="m11056,2324l11056,8795e" filled="f" stroked="t" strokeweight="0pt" strokecolor="#000000">
                <v:path arrowok="t"/>
              </v:shape>
            </v:group>
            <v:group style="position:absolute;left:11062;top:2324;width:2;height:6470" coordorigin="11062,2324" coordsize="2,6470">
              <v:shape style="position:absolute;left:11062;top:2324;width:2;height:6470" coordorigin="11062,2324" coordsize="0,6470" path="m11062,8795l11062,2324e" filled="f" stroked="t" strokeweight=".723116pt" strokecolor="#000000">
                <v:path arrowok="t"/>
              </v:shape>
            </v:group>
            <v:group style="position:absolute;left:13037;top:2324;width:2;height:6470" coordorigin="13037,2324" coordsize="2,6470">
              <v:shape style="position:absolute;left:13037;top:2324;width:2;height:6470" coordorigin="13037,2324" coordsize="0,6470" path="m13037,2324l13037,8795e" filled="f" stroked="t" strokeweight="0pt" strokecolor="#000000">
                <v:path arrowok="t"/>
              </v:shape>
            </v:group>
            <v:group style="position:absolute;left:13043;top:2324;width:2;height:6470" coordorigin="13043,2324" coordsize="2,6470">
              <v:shape style="position:absolute;left:13043;top:2324;width:2;height:6470" coordorigin="13043,2324" coordsize="0,6470" path="m13043,8795l13043,2324e" filled="f" stroked="t" strokeweight=".722493pt" strokecolor="#000000">
                <v:path arrowok="t"/>
              </v:shape>
            </v:group>
            <v:group style="position:absolute;left:2008;top:2778;width:11042;height:2" coordorigin="2008,2778" coordsize="11042,2">
              <v:shape style="position:absolute;left:2008;top:2778;width:11042;height:2" coordorigin="2008,2778" coordsize="11042,0" path="m2008,2778l13050,2778e" filled="f" stroked="t" strokeweight="0pt" strokecolor="#000000">
                <v:path arrowok="t"/>
              </v:shape>
            </v:group>
            <v:group style="position:absolute;left:2008;top:2786;width:11042;height:2" coordorigin="2008,2786" coordsize="11042,2">
              <v:shape style="position:absolute;left:2008;top:2786;width:11042;height:2" coordorigin="2008,2786" coordsize="11042,0" path="m2008,2786l13050,2786e" filled="f" stroked="t" strokeweight=".856642pt" strokecolor="#000000">
                <v:path arrowok="t"/>
              </v:shape>
            </v:group>
            <v:group style="position:absolute;left:10271;top:3080;width:2779;height:2" coordorigin="10271,3080" coordsize="2779,2">
              <v:shape style="position:absolute;left:10271;top:3080;width:2779;height:2" coordorigin="10271,3080" coordsize="2779,0" path="m10271,3080l13050,3080e" filled="f" stroked="t" strokeweight="0pt" strokecolor="#000000">
                <v:path arrowok="t"/>
              </v:shape>
            </v:group>
            <v:group style="position:absolute;left:10271;top:3088;width:2779;height:2" coordorigin="10271,3088" coordsize="2779,2">
              <v:shape style="position:absolute;left:10271;top:3088;width:2779;height:2" coordorigin="10271,3088" coordsize="2779,0" path="m10271,3088l13050,3088e" filled="f" stroked="t" strokeweight=".85588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5.979980pt;margin-top:461.927246pt;width:158.374711pt;height:67.624762pt;mso-position-horizontal-relative:page;mso-position-vertical-relative:page;z-index:-4304" type="#_x0000_t75">
            <v:imagedata r:id="rId214" o:title=""/>
          </v:shape>
        </w:pic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4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2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.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4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:</w:t>
      </w:r>
      <w:r>
        <w:rPr>
          <w:rFonts w:ascii="Calibri" w:hAnsi="Calibri" w:cs="Calibri" w:eastAsia="Calibri"/>
          <w:sz w:val="19"/>
          <w:szCs w:val="19"/>
          <w:spacing w:val="2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6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on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x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nd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u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9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ou</w:t>
      </w:r>
      <w:r>
        <w:rPr>
          <w:rFonts w:ascii="Calibri" w:hAnsi="Calibri" w:cs="Calibri" w:eastAsia="Calibri"/>
          <w:sz w:val="19"/>
          <w:szCs w:val="19"/>
          <w:spacing w:val="-4"/>
          <w:w w:val="85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-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ou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7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h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b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oa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10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pa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6"/>
          <w:w w:val="100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9"/>
          <w:szCs w:val="19"/>
          <w:spacing w:val="4"/>
          <w:w w:val="100"/>
          <w:i/>
        </w:rPr>
        <w:t>a</w:t>
      </w:r>
      <w:r>
        <w:rPr>
          <w:rFonts w:ascii="Calibri" w:hAnsi="Calibri" w:cs="Calibri" w:eastAsia="Calibri"/>
          <w:sz w:val="19"/>
          <w:szCs w:val="19"/>
          <w:spacing w:val="-4"/>
          <w:w w:val="100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40" w:lineRule="auto"/>
        <w:ind w:right="727"/>
        <w:jc w:val="right"/>
        <w:rPr>
          <w:rFonts w:ascii="Calibri" w:hAnsi="Calibri" w:cs="Calibri" w:eastAsia="Calibri"/>
          <w:sz w:val="19"/>
          <w:szCs w:val="19"/>
        </w:rPr>
      </w:pPr>
      <w:rPr/>
      <w:r>
        <w:rPr/>
        <w:pict>
          <v:shape style="position:absolute;margin-left:66.684608pt;margin-top:42.285789pt;width:100.777713pt;height:49.778021pt;mso-position-horizontal-relative:page;mso-position-vertical-relative:paragraph;z-index:-4307" type="#_x0000_t75">
            <v:imagedata r:id="rId215" o:title=""/>
          </v:shape>
        </w:pic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i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ndu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-3"/>
          <w:w w:val="84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y</w:t>
      </w:r>
      <w:r>
        <w:rPr>
          <w:rFonts w:ascii="Calibri" w:hAnsi="Calibri" w:cs="Calibri" w:eastAsia="Calibri"/>
          <w:sz w:val="19"/>
          <w:szCs w:val="19"/>
          <w:spacing w:val="10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f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5"/>
          <w:w w:val="84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84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3"/>
          <w:w w:val="84"/>
          <w:i/>
        </w:rPr>
        <w:t>pa</w:t>
      </w:r>
      <w:r>
        <w:rPr>
          <w:rFonts w:ascii="Calibri" w:hAnsi="Calibri" w:cs="Calibri" w:eastAsia="Calibri"/>
          <w:sz w:val="19"/>
          <w:szCs w:val="19"/>
          <w:spacing w:val="-4"/>
          <w:w w:val="84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84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4"/>
          <w:w w:val="84"/>
          <w:i/>
        </w:rPr>
        <w:t> 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p</w:t>
      </w:r>
      <w:r>
        <w:rPr>
          <w:rFonts w:ascii="Calibri" w:hAnsi="Calibri" w:cs="Calibri" w:eastAsia="Calibri"/>
          <w:sz w:val="19"/>
          <w:szCs w:val="19"/>
          <w:spacing w:val="-6"/>
          <w:w w:val="85"/>
          <w:i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85"/>
          <w:i/>
        </w:rPr>
        <w:t>o</w:t>
      </w:r>
      <w:r>
        <w:rPr>
          <w:rFonts w:ascii="Calibri" w:hAnsi="Calibri" w:cs="Calibri" w:eastAsia="Calibri"/>
          <w:sz w:val="19"/>
          <w:szCs w:val="19"/>
          <w:spacing w:val="-1"/>
          <w:w w:val="85"/>
          <w:i/>
        </w:rPr>
        <w:t>j</w:t>
      </w:r>
      <w:r>
        <w:rPr>
          <w:rFonts w:ascii="Calibri" w:hAnsi="Calibri" w:cs="Calibri" w:eastAsia="Calibri"/>
          <w:sz w:val="19"/>
          <w:szCs w:val="19"/>
          <w:spacing w:val="-3"/>
          <w:w w:val="85"/>
          <w:i/>
        </w:rPr>
        <w:t>e</w:t>
      </w:r>
      <w:r>
        <w:rPr>
          <w:rFonts w:ascii="Calibri" w:hAnsi="Calibri" w:cs="Calibri" w:eastAsia="Calibri"/>
          <w:sz w:val="19"/>
          <w:szCs w:val="19"/>
          <w:spacing w:val="-5"/>
          <w:w w:val="85"/>
          <w:i/>
        </w:rPr>
        <w:t>c</w:t>
      </w:r>
      <w:r>
        <w:rPr>
          <w:rFonts w:ascii="Calibri" w:hAnsi="Calibri" w:cs="Calibri" w:eastAsia="Calibri"/>
          <w:sz w:val="19"/>
          <w:szCs w:val="19"/>
          <w:spacing w:val="-4"/>
          <w:w w:val="85"/>
          <w:i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85"/>
          <w:i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tabs>
          <w:tab w:pos="132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-3"/>
          <w:w w:val="85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85"/>
          <w:b/>
          <w:bCs/>
        </w:rPr>
        <w:t>5</w:t>
      </w:r>
      <w:r>
        <w:rPr>
          <w:rFonts w:ascii="Calibri" w:hAnsi="Calibri" w:cs="Calibri" w:eastAsia="Calibri"/>
          <w:sz w:val="19"/>
          <w:szCs w:val="19"/>
          <w:spacing w:val="0"/>
          <w:w w:val="85"/>
          <w:b/>
          <w:bCs/>
        </w:rPr>
        <w:t>0</w:t>
      </w:r>
      <w:r>
        <w:rPr>
          <w:rFonts w:ascii="Calibri" w:hAnsi="Calibri" w:cs="Calibri" w:eastAsia="Calibri"/>
          <w:sz w:val="19"/>
          <w:szCs w:val="19"/>
          <w:spacing w:val="7"/>
          <w:w w:val="85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illi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9"/>
          <w:szCs w:val="19"/>
          <w:spacing w:val="-3"/>
          <w:w w:val="85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4"/>
          <w:w w:val="85"/>
          <w:b/>
          <w:bCs/>
        </w:rPr>
        <w:t>9</w:t>
      </w:r>
      <w:r>
        <w:rPr>
          <w:rFonts w:ascii="Calibri" w:hAnsi="Calibri" w:cs="Calibri" w:eastAsia="Calibri"/>
          <w:sz w:val="19"/>
          <w:szCs w:val="19"/>
          <w:spacing w:val="4"/>
          <w:w w:val="85"/>
          <w:b/>
          <w:bCs/>
        </w:rPr>
        <w:t>8</w:t>
      </w:r>
      <w:r>
        <w:rPr>
          <w:rFonts w:ascii="Calibri" w:hAnsi="Calibri" w:cs="Calibri" w:eastAsia="Calibri"/>
          <w:sz w:val="19"/>
          <w:szCs w:val="19"/>
          <w:spacing w:val="-5"/>
          <w:w w:val="85"/>
          <w:b/>
          <w:bCs/>
        </w:rPr>
        <w:t>.</w:t>
      </w:r>
      <w:r>
        <w:rPr>
          <w:rFonts w:ascii="Calibri" w:hAnsi="Calibri" w:cs="Calibri" w:eastAsia="Calibri"/>
          <w:sz w:val="19"/>
          <w:szCs w:val="19"/>
          <w:spacing w:val="0"/>
          <w:w w:val="85"/>
          <w:b/>
          <w:bCs/>
        </w:rPr>
        <w:t>1</w:t>
      </w:r>
      <w:r>
        <w:rPr>
          <w:rFonts w:ascii="Calibri" w:hAnsi="Calibri" w:cs="Calibri" w:eastAsia="Calibri"/>
          <w:sz w:val="19"/>
          <w:szCs w:val="19"/>
          <w:spacing w:val="6"/>
          <w:w w:val="85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5"/>
          <w:w w:val="100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-2"/>
          <w:w w:val="100"/>
          <w:b/>
          <w:bCs/>
        </w:rPr>
        <w:t>illi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10183" w:space="100"/>
            <w:col w:w="4117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Mar w:header="4" w:footer="401" w:top="1960" w:bottom="600" w:left="0" w:right="0"/>
          <w:headerReference w:type="default" r:id="rId216"/>
          <w:pgSz w:w="14400" w:h="10800" w:orient="landscape"/>
        </w:sectPr>
      </w:pPr>
      <w:rPr/>
    </w:p>
    <w:p>
      <w:pPr>
        <w:spacing w:before="38" w:after="0" w:line="228" w:lineRule="exact"/>
        <w:ind w:right="-20"/>
        <w:jc w:val="right"/>
        <w:tabs>
          <w:tab w:pos="3120" w:val="left"/>
        </w:tabs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color w:val="1F497D"/>
          <w:w w:val="107"/>
          <w:b/>
          <w:bCs/>
          <w:position w:val="-3"/>
        </w:rPr>
        <w:t>K</w:t>
      </w:r>
      <w:r>
        <w:rPr>
          <w:rFonts w:ascii="Calibri" w:hAnsi="Calibri" w:cs="Calibri" w:eastAsia="Calibri"/>
          <w:sz w:val="13"/>
          <w:szCs w:val="13"/>
          <w:color w:val="1F497D"/>
          <w:spacing w:val="2"/>
          <w:w w:val="107"/>
          <w:b/>
          <w:bCs/>
          <w:position w:val="-3"/>
        </w:rPr>
        <w:t>P</w:t>
      </w:r>
      <w:r>
        <w:rPr>
          <w:rFonts w:ascii="Calibri" w:hAnsi="Calibri" w:cs="Calibri" w:eastAsia="Calibri"/>
          <w:sz w:val="13"/>
          <w:szCs w:val="13"/>
          <w:color w:val="1F497D"/>
          <w:spacing w:val="0"/>
          <w:w w:val="107"/>
          <w:b/>
          <w:bCs/>
          <w:position w:val="-3"/>
        </w:rPr>
        <w:t>I</w:t>
      </w:r>
      <w:r>
        <w:rPr>
          <w:rFonts w:ascii="Calibri" w:hAnsi="Calibri" w:cs="Calibri" w:eastAsia="Calibri"/>
          <w:sz w:val="13"/>
          <w:szCs w:val="13"/>
          <w:color w:val="1F497D"/>
          <w:spacing w:val="0"/>
          <w:w w:val="100"/>
          <w:b/>
          <w:bCs/>
          <w:position w:val="-3"/>
        </w:rPr>
        <w:tab/>
      </w:r>
      <w:r>
        <w:rPr>
          <w:rFonts w:ascii="Calibri" w:hAnsi="Calibri" w:cs="Calibri" w:eastAsia="Calibri"/>
          <w:sz w:val="13"/>
          <w:szCs w:val="13"/>
          <w:color w:val="1F497D"/>
          <w:spacing w:val="4"/>
          <w:w w:val="107"/>
          <w:b/>
          <w:bCs/>
          <w:position w:val="6"/>
        </w:rPr>
        <w:t>A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07"/>
          <w:b/>
          <w:bCs/>
          <w:position w:val="6"/>
        </w:rPr>
        <w:t>n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07"/>
          <w:b/>
          <w:bCs/>
          <w:position w:val="6"/>
        </w:rPr>
        <w:t>n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07"/>
          <w:b/>
          <w:bCs/>
          <w:position w:val="6"/>
        </w:rPr>
        <w:t>u</w:t>
      </w:r>
      <w:r>
        <w:rPr>
          <w:rFonts w:ascii="Calibri" w:hAnsi="Calibri" w:cs="Calibri" w:eastAsia="Calibri"/>
          <w:sz w:val="13"/>
          <w:szCs w:val="13"/>
          <w:color w:val="1F497D"/>
          <w:spacing w:val="-5"/>
          <w:w w:val="107"/>
          <w:b/>
          <w:bCs/>
          <w:position w:val="6"/>
        </w:rPr>
        <w:t>a</w:t>
      </w:r>
      <w:r>
        <w:rPr>
          <w:rFonts w:ascii="Calibri" w:hAnsi="Calibri" w:cs="Calibri" w:eastAsia="Calibri"/>
          <w:sz w:val="13"/>
          <w:szCs w:val="13"/>
          <w:color w:val="1F497D"/>
          <w:spacing w:val="0"/>
          <w:w w:val="107"/>
          <w:b/>
          <w:bCs/>
          <w:position w:val="6"/>
        </w:rPr>
        <w:t>l</w:t>
      </w:r>
      <w:r>
        <w:rPr>
          <w:rFonts w:ascii="Calibri" w:hAnsi="Calibri" w:cs="Calibri" w:eastAsia="Calibri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15" w:lineRule="exact"/>
        <w:ind w:right="17"/>
        <w:jc w:val="right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color w:val="1F497D"/>
          <w:spacing w:val="-6"/>
          <w:w w:val="107"/>
          <w:b/>
          <w:bCs/>
          <w:position w:val="1"/>
        </w:rPr>
        <w:t>T</w:t>
      </w:r>
      <w:r>
        <w:rPr>
          <w:rFonts w:ascii="Calibri" w:hAnsi="Calibri" w:cs="Calibri" w:eastAsia="Calibri"/>
          <w:sz w:val="13"/>
          <w:szCs w:val="13"/>
          <w:color w:val="1F497D"/>
          <w:spacing w:val="-5"/>
          <w:w w:val="107"/>
          <w:b/>
          <w:bCs/>
          <w:position w:val="1"/>
        </w:rPr>
        <w:t>a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07"/>
          <w:b/>
          <w:bCs/>
          <w:position w:val="1"/>
        </w:rPr>
        <w:t>r</w:t>
      </w:r>
      <w:r>
        <w:rPr>
          <w:rFonts w:ascii="Calibri" w:hAnsi="Calibri" w:cs="Calibri" w:eastAsia="Calibri"/>
          <w:sz w:val="13"/>
          <w:szCs w:val="13"/>
          <w:color w:val="1F497D"/>
          <w:spacing w:val="-3"/>
          <w:w w:val="107"/>
          <w:b/>
          <w:bCs/>
          <w:position w:val="1"/>
        </w:rPr>
        <w:t>g</w:t>
      </w:r>
      <w:r>
        <w:rPr>
          <w:rFonts w:ascii="Calibri" w:hAnsi="Calibri" w:cs="Calibri" w:eastAsia="Calibri"/>
          <w:sz w:val="13"/>
          <w:szCs w:val="13"/>
          <w:color w:val="1F497D"/>
          <w:spacing w:val="6"/>
          <w:w w:val="107"/>
          <w:b/>
          <w:bCs/>
          <w:position w:val="1"/>
        </w:rPr>
        <w:t>e</w:t>
      </w:r>
      <w:r>
        <w:rPr>
          <w:rFonts w:ascii="Calibri" w:hAnsi="Calibri" w:cs="Calibri" w:eastAsia="Calibri"/>
          <w:sz w:val="13"/>
          <w:szCs w:val="13"/>
          <w:color w:val="1F497D"/>
          <w:spacing w:val="0"/>
          <w:w w:val="107"/>
          <w:b/>
          <w:bCs/>
          <w:position w:val="1"/>
        </w:rPr>
        <w:t>t</w:t>
      </w:r>
      <w:r>
        <w:rPr>
          <w:rFonts w:ascii="Calibri" w:hAnsi="Calibri" w:cs="Calibri" w:eastAsia="Calibri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3"/>
          <w:szCs w:val="13"/>
        </w:rPr>
      </w:pPr>
      <w:rPr/>
      <w:r>
        <w:rPr>
          <w:rFonts w:ascii="Calibri" w:hAnsi="Calibri" w:cs="Calibri" w:eastAsia="Calibri"/>
          <w:sz w:val="13"/>
          <w:szCs w:val="13"/>
          <w:color w:val="1F497D"/>
          <w:spacing w:val="4"/>
          <w:w w:val="100"/>
          <w:b/>
          <w:bCs/>
        </w:rPr>
        <w:t>A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13"/>
          <w:szCs w:val="13"/>
          <w:color w:val="1F497D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13"/>
          <w:szCs w:val="13"/>
          <w:color w:val="1F497D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3"/>
          <w:szCs w:val="13"/>
          <w:color w:val="1F497D"/>
          <w:spacing w:val="27"/>
          <w:w w:val="100"/>
          <w:b/>
          <w:bCs/>
        </w:rPr>
        <w:t> </w:t>
      </w:r>
      <w:r>
        <w:rPr>
          <w:rFonts w:ascii="Calibri" w:hAnsi="Calibri" w:cs="Calibri" w:eastAsia="Calibri"/>
          <w:sz w:val="13"/>
          <w:szCs w:val="13"/>
          <w:color w:val="1F497D"/>
          <w:spacing w:val="4"/>
          <w:w w:val="107"/>
          <w:b/>
          <w:bCs/>
        </w:rPr>
        <w:t>A</w:t>
      </w:r>
      <w:r>
        <w:rPr>
          <w:rFonts w:ascii="Calibri" w:hAnsi="Calibri" w:cs="Calibri" w:eastAsia="Calibri"/>
          <w:sz w:val="13"/>
          <w:szCs w:val="13"/>
          <w:color w:val="1F497D"/>
          <w:spacing w:val="5"/>
          <w:w w:val="107"/>
          <w:b/>
          <w:bCs/>
        </w:rPr>
        <w:t>c</w:t>
      </w:r>
      <w:r>
        <w:rPr>
          <w:rFonts w:ascii="Calibri" w:hAnsi="Calibri" w:cs="Calibri" w:eastAsia="Calibri"/>
          <w:sz w:val="13"/>
          <w:szCs w:val="13"/>
          <w:color w:val="1F497D"/>
          <w:spacing w:val="2"/>
          <w:w w:val="107"/>
          <w:b/>
          <w:bCs/>
        </w:rPr>
        <w:t>t</w:t>
      </w:r>
      <w:r>
        <w:rPr>
          <w:rFonts w:ascii="Calibri" w:hAnsi="Calibri" w:cs="Calibri" w:eastAsia="Calibri"/>
          <w:sz w:val="13"/>
          <w:szCs w:val="13"/>
          <w:color w:val="1F497D"/>
          <w:spacing w:val="1"/>
          <w:w w:val="107"/>
          <w:b/>
          <w:bCs/>
        </w:rPr>
        <w:t>u</w:t>
      </w:r>
      <w:r>
        <w:rPr>
          <w:rFonts w:ascii="Calibri" w:hAnsi="Calibri" w:cs="Calibri" w:eastAsia="Calibri"/>
          <w:sz w:val="13"/>
          <w:szCs w:val="13"/>
          <w:color w:val="1F497D"/>
          <w:spacing w:val="-5"/>
          <w:w w:val="107"/>
          <w:b/>
          <w:bCs/>
        </w:rPr>
        <w:t>a</w:t>
      </w:r>
      <w:r>
        <w:rPr>
          <w:rFonts w:ascii="Calibri" w:hAnsi="Calibri" w:cs="Calibri" w:eastAsia="Calibri"/>
          <w:sz w:val="13"/>
          <w:szCs w:val="13"/>
          <w:color w:val="1F497D"/>
          <w:spacing w:val="0"/>
          <w:w w:val="107"/>
          <w:b/>
          <w:bCs/>
        </w:rPr>
        <w:t>l</w:t>
      </w:r>
      <w:r>
        <w:rPr>
          <w:rFonts w:ascii="Calibri" w:hAnsi="Calibri" w:cs="Calibri" w:eastAsia="Calibri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11044" w:space="781"/>
            <w:col w:w="2575"/>
          </w:cols>
        </w:sectPr>
      </w:pPr>
      <w:rPr/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56" w:right="-68"/>
        <w:jc w:val="left"/>
        <w:tabs>
          <w:tab w:pos="4460" w:val="left"/>
        </w:tabs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8"/>
          <w:szCs w:val="18"/>
          <w:spacing w:val="6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23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5</w:t>
      </w:r>
      <w:r>
        <w:rPr>
          <w:rFonts w:ascii="Calibri" w:hAnsi="Calibri" w:cs="Calibri" w:eastAsia="Calibri"/>
          <w:sz w:val="18"/>
          <w:szCs w:val="18"/>
          <w:spacing w:val="-35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16"/>
          <w:szCs w:val="16"/>
          <w:spacing w:val="6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  <w:position w:val="1"/>
        </w:rPr>
        <w:t>v</w:t>
      </w:r>
      <w:r>
        <w:rPr>
          <w:rFonts w:ascii="Calibri" w:hAnsi="Calibri" w:cs="Calibri" w:eastAsia="Calibri"/>
          <w:sz w:val="16"/>
          <w:szCs w:val="16"/>
          <w:spacing w:val="6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1"/>
        </w:rPr>
        <w:t>op</w:t>
      </w:r>
      <w:r>
        <w:rPr>
          <w:rFonts w:ascii="Calibri" w:hAnsi="Calibri" w:cs="Calibri" w:eastAsia="Calibri"/>
          <w:sz w:val="16"/>
          <w:szCs w:val="16"/>
          <w:spacing w:val="1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-5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16"/>
          <w:szCs w:val="16"/>
          <w:spacing w:val="-6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16"/>
          <w:szCs w:val="16"/>
          <w:spacing w:val="6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  <w:position w:val="1"/>
        </w:rPr>
        <w:t>iv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2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  <w:position w:val="1"/>
        </w:rPr>
        <w:t>gl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1"/>
        </w:rPr>
        <w:t>ob</w:t>
      </w:r>
      <w:r>
        <w:rPr>
          <w:rFonts w:ascii="Calibri" w:hAnsi="Calibri" w:cs="Calibri" w:eastAsia="Calibri"/>
          <w:sz w:val="16"/>
          <w:szCs w:val="16"/>
          <w:spacing w:val="-5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16"/>
          <w:szCs w:val="16"/>
          <w:spacing w:val="1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  <w:position w:val="1"/>
        </w:rPr>
        <w:t>p</w:t>
      </w:r>
      <w:r>
        <w:rPr>
          <w:rFonts w:ascii="Calibri" w:hAnsi="Calibri" w:cs="Calibri" w:eastAsia="Calibri"/>
          <w:sz w:val="16"/>
          <w:szCs w:val="16"/>
          <w:spacing w:val="-5"/>
          <w:w w:val="103"/>
          <w:b/>
          <w:bCs/>
          <w:position w:val="1"/>
        </w:rPr>
        <w:t>a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spacing w:val="6"/>
          <w:w w:val="103"/>
          <w:b/>
          <w:bCs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  <w:position w:val="1"/>
        </w:rPr>
        <w:t>n</w:t>
      </w:r>
      <w:r>
        <w:rPr>
          <w:rFonts w:ascii="Calibri" w:hAnsi="Calibri" w:cs="Calibri" w:eastAsia="Calibri"/>
          <w:sz w:val="16"/>
          <w:szCs w:val="16"/>
          <w:spacing w:val="6"/>
          <w:w w:val="103"/>
          <w:b/>
          <w:bCs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spacing w:val="-2"/>
          <w:w w:val="103"/>
          <w:b/>
          <w:bCs/>
          <w:position w:val="1"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  <w:position w:val="1"/>
        </w:rPr>
        <w:t>h</w:t>
      </w:r>
      <w:r>
        <w:rPr>
          <w:rFonts w:ascii="Calibri" w:hAnsi="Calibri" w:cs="Calibri" w:eastAsia="Calibri"/>
          <w:sz w:val="16"/>
          <w:szCs w:val="16"/>
          <w:spacing w:val="-2"/>
          <w:w w:val="103"/>
          <w:b/>
          <w:bCs/>
          <w:position w:val="1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  <w:position w:val="1"/>
        </w:rPr>
        <w:t>ps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8" w:lineRule="auto"/>
        <w:ind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4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.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1</w:t>
      </w:r>
      <w:r>
        <w:rPr>
          <w:rFonts w:ascii="Calibri" w:hAnsi="Calibri" w:cs="Calibri" w:eastAsia="Calibri"/>
          <w:sz w:val="16"/>
          <w:szCs w:val="16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G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oba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pa</w:t>
      </w:r>
      <w:r>
        <w:rPr>
          <w:rFonts w:ascii="Calibri" w:hAnsi="Calibri" w:cs="Calibri" w:eastAsia="Calibri"/>
          <w:sz w:val="16"/>
          <w:szCs w:val="16"/>
          <w:spacing w:val="-6"/>
          <w:w w:val="100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-6"/>
          <w:w w:val="100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h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p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2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c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on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-6"/>
          <w:w w:val="100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bu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4"/>
          <w:w w:val="103"/>
          <w:i/>
        </w:rPr>
        <w:t>an</w:t>
      </w:r>
      <w:r>
        <w:rPr>
          <w:rFonts w:ascii="Calibri" w:hAnsi="Calibri" w:cs="Calibri" w:eastAsia="Calibri"/>
          <w:sz w:val="16"/>
          <w:szCs w:val="16"/>
          <w:spacing w:val="4"/>
          <w:w w:val="103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qu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3"/>
          <w:w w:val="100"/>
          <w:i/>
        </w:rPr>
        <w:t>v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18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6"/>
          <w:szCs w:val="16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5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%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h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pa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4"/>
          <w:w w:val="103"/>
          <w:i/>
        </w:rPr>
        <w:t>p</w:t>
      </w:r>
      <w:r>
        <w:rPr>
          <w:rFonts w:ascii="Calibri" w:hAnsi="Calibri" w:cs="Calibri" w:eastAsia="Calibri"/>
          <w:sz w:val="16"/>
          <w:szCs w:val="16"/>
          <w:spacing w:val="-6"/>
          <w:w w:val="103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4"/>
          <w:w w:val="103"/>
          <w:i/>
        </w:rPr>
        <w:t>og</w:t>
      </w:r>
      <w:r>
        <w:rPr>
          <w:rFonts w:ascii="Calibri" w:hAnsi="Calibri" w:cs="Calibri" w:eastAsia="Calibri"/>
          <w:sz w:val="16"/>
          <w:szCs w:val="16"/>
          <w:spacing w:val="-6"/>
          <w:w w:val="103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4"/>
          <w:w w:val="103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-4"/>
          <w:w w:val="103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-4"/>
          <w:w w:val="103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6"/>
          <w:w w:val="103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-3"/>
          <w:w w:val="103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3"/>
          <w:w w:val="103"/>
          <w:i/>
        </w:rPr>
        <w:t>v</w:t>
      </w:r>
      <w:r>
        <w:rPr>
          <w:rFonts w:ascii="Calibri" w:hAnsi="Calibri" w:cs="Calibri" w:eastAsia="Calibri"/>
          <w:sz w:val="16"/>
          <w:szCs w:val="16"/>
          <w:spacing w:val="-3"/>
          <w:w w:val="103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4"/>
          <w:w w:val="103"/>
          <w:i/>
        </w:rPr>
        <w:t>n</w:t>
      </w:r>
      <w:r>
        <w:rPr>
          <w:rFonts w:ascii="Calibri" w:hAnsi="Calibri" w:cs="Calibri" w:eastAsia="Calibri"/>
          <w:sz w:val="16"/>
          <w:szCs w:val="16"/>
          <w:spacing w:val="4"/>
          <w:w w:val="103"/>
          <w:i/>
        </w:rPr>
        <w:t>u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28" w:after="0" w:line="240" w:lineRule="auto"/>
        <w:ind w:right="-20"/>
        <w:jc w:val="left"/>
        <w:tabs>
          <w:tab w:pos="1100" w:val="left"/>
        </w:tabs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spacing w:val="2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-6"/>
          <w:w w:val="100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spacing w:val="6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16"/>
          <w:szCs w:val="16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spacing w:val="-23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16"/>
          <w:szCs w:val="16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2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4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16"/>
          <w:szCs w:val="16"/>
          <w:spacing w:val="14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7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0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4</w:t>
      </w:r>
      <w:r>
        <w:rPr>
          <w:rFonts w:ascii="Calibri" w:hAnsi="Calibri" w:cs="Calibri" w:eastAsia="Calibri"/>
          <w:sz w:val="16"/>
          <w:szCs w:val="16"/>
          <w:spacing w:val="-6"/>
          <w:w w:val="103"/>
          <w:b/>
          <w:bCs/>
        </w:rPr>
        <w:t>.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8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1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52" w:after="0" w:line="240" w:lineRule="auto"/>
        <w:ind w:left="38" w:right="-20"/>
        <w:jc w:val="left"/>
        <w:tabs>
          <w:tab w:pos="1060" w:val="left"/>
        </w:tabs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6"/>
          <w:szCs w:val="16"/>
          <w:spacing w:val="6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spacing w:val="-26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16"/>
          <w:szCs w:val="16"/>
          <w:spacing w:val="9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0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0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16"/>
          <w:szCs w:val="16"/>
          <w:spacing w:val="14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7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4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6</w:t>
      </w:r>
      <w:r>
        <w:rPr>
          <w:rFonts w:ascii="Calibri" w:hAnsi="Calibri" w:cs="Calibri" w:eastAsia="Calibri"/>
          <w:sz w:val="16"/>
          <w:szCs w:val="16"/>
          <w:spacing w:val="14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2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7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2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3" w:lineRule="exact"/>
        <w:ind w:left="115" w:right="-20"/>
        <w:jc w:val="left"/>
        <w:tabs>
          <w:tab w:pos="1520" w:val="left"/>
        </w:tabs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5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%</w:t>
      </w:r>
      <w:r>
        <w:rPr>
          <w:rFonts w:ascii="Calibri" w:hAnsi="Calibri" w:cs="Calibri" w:eastAsia="Calibri"/>
          <w:sz w:val="16"/>
          <w:szCs w:val="16"/>
          <w:spacing w:val="-3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2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%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3" w:equalWidth="0">
            <w:col w:w="6858" w:space="634"/>
            <w:col w:w="2819" w:space="303"/>
            <w:col w:w="3786"/>
          </w:cols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99" w:after="0" w:line="171" w:lineRule="auto"/>
        <w:ind w:left="10589" w:right="-59" w:firstLine="-3097"/>
        <w:jc w:val="left"/>
        <w:tabs>
          <w:tab w:pos="10640" w:val="left"/>
        </w:tabs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6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.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1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.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1</w:t>
      </w:r>
      <w:r>
        <w:rPr>
          <w:rFonts w:ascii="Calibri" w:hAnsi="Calibri" w:cs="Calibri" w:eastAsia="Calibri"/>
          <w:sz w:val="16"/>
          <w:szCs w:val="16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spacing w:val="12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6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spacing w:val="2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21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c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-22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ab/>
        <w:tab/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</w:r>
      <w:r>
        <w:rPr>
          <w:rFonts w:ascii="Calibri" w:hAnsi="Calibri" w:cs="Calibri" w:eastAsia="Calibri"/>
          <w:sz w:val="16"/>
          <w:szCs w:val="16"/>
          <w:spacing w:val="-4"/>
          <w:w w:val="103"/>
          <w:b/>
          <w:bCs/>
          <w:position w:val="10"/>
        </w:rPr>
        <w:t>R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  <w:position w:val="10"/>
        </w:rPr>
        <w:t>2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  <w:position w:val="10"/>
        </w:rPr>
        <w:t>2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  <w:position w:val="10"/>
        </w:rPr>
        <w:t>3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  <w:position w:val="10"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  <w:position w:val="0"/>
        </w:rPr>
        <w:t>m</w:t>
      </w:r>
      <w:r>
        <w:rPr>
          <w:rFonts w:ascii="Calibri" w:hAnsi="Calibri" w:cs="Calibri" w:eastAsia="Calibri"/>
          <w:sz w:val="16"/>
          <w:szCs w:val="16"/>
          <w:spacing w:val="-2"/>
          <w:w w:val="103"/>
          <w:b/>
          <w:bCs/>
          <w:position w:val="0"/>
        </w:rPr>
        <w:t>illi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  <w:position w:val="0"/>
        </w:rPr>
        <w:t>on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2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3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8</w:t>
      </w:r>
      <w:r>
        <w:rPr>
          <w:rFonts w:ascii="Calibri" w:hAnsi="Calibri" w:cs="Calibri" w:eastAsia="Calibri"/>
          <w:sz w:val="16"/>
          <w:szCs w:val="16"/>
          <w:spacing w:val="17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m</w:t>
      </w:r>
      <w:r>
        <w:rPr>
          <w:rFonts w:ascii="Calibri" w:hAnsi="Calibri" w:cs="Calibri" w:eastAsia="Calibri"/>
          <w:sz w:val="16"/>
          <w:szCs w:val="16"/>
          <w:spacing w:val="-2"/>
          <w:w w:val="103"/>
          <w:b/>
          <w:bCs/>
        </w:rPr>
        <w:t>illi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on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11061" w:space="752"/>
            <w:col w:w="2587"/>
          </w:cols>
        </w:sectPr>
      </w:pPr>
      <w:rPr/>
    </w:p>
    <w:p>
      <w:pPr>
        <w:spacing w:before="27" w:after="0" w:line="258" w:lineRule="auto"/>
        <w:ind w:left="7492" w:right="-49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6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.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1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.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2</w:t>
      </w:r>
      <w:r>
        <w:rPr>
          <w:rFonts w:ascii="Calibri" w:hAnsi="Calibri" w:cs="Calibri" w:eastAsia="Calibri"/>
          <w:sz w:val="16"/>
          <w:szCs w:val="16"/>
          <w:spacing w:val="19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d</w:t>
      </w:r>
      <w:r>
        <w:rPr>
          <w:rFonts w:ascii="Calibri" w:hAnsi="Calibri" w:cs="Calibri" w:eastAsia="Calibri"/>
          <w:sz w:val="16"/>
          <w:szCs w:val="16"/>
          <w:spacing w:val="26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annua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03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4"/>
          <w:w w:val="103"/>
          <w:i/>
        </w:rPr>
        <w:t>on</w:t>
      </w:r>
      <w:r>
        <w:rPr>
          <w:rFonts w:ascii="Calibri" w:hAnsi="Calibri" w:cs="Calibri" w:eastAsia="Calibri"/>
          <w:sz w:val="16"/>
          <w:szCs w:val="16"/>
          <w:spacing w:val="-3"/>
          <w:w w:val="103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-5"/>
          <w:w w:val="103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-1"/>
          <w:w w:val="103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-3"/>
          <w:w w:val="103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</w:rPr>
        <w:t>d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-4"/>
          <w:w w:val="103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4"/>
          <w:w w:val="103"/>
          <w:i/>
        </w:rPr>
        <w:t>pa</w:t>
      </w:r>
      <w:r>
        <w:rPr>
          <w:rFonts w:ascii="Calibri" w:hAnsi="Calibri" w:cs="Calibri" w:eastAsia="Calibri"/>
          <w:sz w:val="16"/>
          <w:szCs w:val="16"/>
          <w:spacing w:val="-5"/>
          <w:w w:val="103"/>
          <w:i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27" w:after="0" w:line="258" w:lineRule="auto"/>
        <w:ind w:right="-49" w:firstLine="64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spacing w:val="-4"/>
          <w:w w:val="103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1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0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5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m</w:t>
      </w:r>
      <w:r>
        <w:rPr>
          <w:rFonts w:ascii="Calibri" w:hAnsi="Calibri" w:cs="Calibri" w:eastAsia="Calibri"/>
          <w:sz w:val="16"/>
          <w:szCs w:val="16"/>
          <w:spacing w:val="-2"/>
          <w:w w:val="103"/>
          <w:b/>
          <w:bCs/>
        </w:rPr>
        <w:t>illi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on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2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9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9</w:t>
      </w:r>
      <w:r>
        <w:rPr>
          <w:rFonts w:ascii="Calibri" w:hAnsi="Calibri" w:cs="Calibri" w:eastAsia="Calibri"/>
          <w:sz w:val="16"/>
          <w:szCs w:val="16"/>
          <w:spacing w:val="-6"/>
          <w:w w:val="100"/>
          <w:b/>
          <w:bCs/>
        </w:rPr>
        <w:t>.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6</w:t>
      </w:r>
      <w:r>
        <w:rPr>
          <w:rFonts w:ascii="Calibri" w:hAnsi="Calibri" w:cs="Calibri" w:eastAsia="Calibri"/>
          <w:sz w:val="16"/>
          <w:szCs w:val="16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m</w:t>
      </w:r>
      <w:r>
        <w:rPr>
          <w:rFonts w:ascii="Calibri" w:hAnsi="Calibri" w:cs="Calibri" w:eastAsia="Calibri"/>
          <w:sz w:val="16"/>
          <w:szCs w:val="16"/>
          <w:spacing w:val="-2"/>
          <w:w w:val="103"/>
          <w:b/>
          <w:bCs/>
        </w:rPr>
        <w:t>illi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on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3" w:equalWidth="0">
            <w:col w:w="9871" w:space="718"/>
            <w:col w:w="472" w:space="688"/>
            <w:col w:w="2651"/>
          </w:cols>
        </w:sectPr>
      </w:pPr>
      <w:rPr/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spacing w:val="6"/>
          <w:w w:val="100"/>
          <w:b/>
          <w:bCs/>
        </w:rPr>
        <w:t>G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18"/>
          <w:szCs w:val="18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18"/>
          <w:szCs w:val="18"/>
          <w:spacing w:val="23"/>
          <w:w w:val="100"/>
          <w:b/>
          <w:bCs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6"/>
          <w:b/>
          <w:bCs/>
        </w:rPr>
        <w:t>6</w:t>
      </w:r>
      <w:r>
        <w:rPr>
          <w:rFonts w:ascii="Calibri" w:hAnsi="Calibri" w:cs="Calibri" w:eastAsia="Calibri"/>
          <w:sz w:val="18"/>
          <w:szCs w:val="18"/>
          <w:spacing w:val="0"/>
          <w:w w:val="100"/>
        </w:rPr>
      </w:r>
    </w:p>
    <w:p>
      <w:pPr>
        <w:spacing w:before="24" w:after="0" w:line="240" w:lineRule="auto"/>
        <w:ind w:right="-69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spacing w:val="-4"/>
          <w:w w:val="100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spacing w:val="22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6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he</w:t>
      </w:r>
      <w:r>
        <w:rPr>
          <w:rFonts w:ascii="Calibri" w:hAnsi="Calibri" w:cs="Calibri" w:eastAsia="Calibri"/>
          <w:sz w:val="16"/>
          <w:szCs w:val="16"/>
          <w:spacing w:val="15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</w:rPr>
        <w:t>g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16"/>
          <w:szCs w:val="16"/>
          <w:spacing w:val="4"/>
          <w:w w:val="100"/>
          <w:b/>
          <w:bCs/>
        </w:rPr>
        <w:t>w</w:t>
      </w:r>
      <w:r>
        <w:rPr>
          <w:rFonts w:ascii="Calibri" w:hAnsi="Calibri" w:cs="Calibri" w:eastAsia="Calibri"/>
          <w:sz w:val="16"/>
          <w:szCs w:val="16"/>
          <w:spacing w:val="6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16"/>
          <w:szCs w:val="16"/>
          <w:spacing w:val="16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nd</w:t>
      </w:r>
      <w:r>
        <w:rPr>
          <w:rFonts w:ascii="Calibri" w:hAnsi="Calibri" w:cs="Calibri" w:eastAsia="Calibri"/>
          <w:sz w:val="16"/>
          <w:szCs w:val="16"/>
          <w:spacing w:val="1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6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spacing w:val="6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16"/>
          <w:szCs w:val="16"/>
          <w:spacing w:val="27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of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15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-2"/>
          <w:w w:val="103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spacing w:val="2"/>
          <w:w w:val="103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spacing w:val="6"/>
          <w:w w:val="103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spacing w:val="-2"/>
          <w:w w:val="103"/>
          <w:b/>
          <w:bCs/>
        </w:rPr>
        <w:t>SA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tabs>
          <w:tab w:pos="3180" w:val="left"/>
          <w:tab w:pos="4600" w:val="left"/>
        </w:tabs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6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.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1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.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3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21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2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6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spacing w:val="2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6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’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17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pub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lic</w:t>
      </w:r>
      <w:r>
        <w:rPr>
          <w:rFonts w:ascii="Calibri" w:hAnsi="Calibri" w:cs="Calibri" w:eastAsia="Calibri"/>
          <w:sz w:val="16"/>
          <w:szCs w:val="16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3"/>
          <w:w w:val="100"/>
          <w:i/>
        </w:rPr>
        <w:t>v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u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9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w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-6"/>
          <w:w w:val="100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-1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ab/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5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0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%</w:t>
      </w:r>
      <w:r>
        <w:rPr>
          <w:rFonts w:ascii="Calibri" w:hAnsi="Calibri" w:cs="Calibri" w:eastAsia="Calibri"/>
          <w:sz w:val="16"/>
          <w:szCs w:val="16"/>
          <w:spacing w:val="-28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9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3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%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tabs>
          <w:tab w:pos="3180" w:val="left"/>
          <w:tab w:pos="4600" w:val="left"/>
        </w:tabs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6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.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2</w:t>
      </w:r>
      <w:r>
        <w:rPr>
          <w:rFonts w:ascii="Calibri" w:hAnsi="Calibri" w:cs="Calibri" w:eastAsia="Calibri"/>
          <w:sz w:val="16"/>
          <w:szCs w:val="16"/>
          <w:spacing w:val="1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spacing w:val="2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P</w:t>
      </w:r>
      <w:r>
        <w:rPr>
          <w:rFonts w:ascii="Calibri" w:hAnsi="Calibri" w:cs="Calibri" w:eastAsia="Calibri"/>
          <w:sz w:val="16"/>
          <w:szCs w:val="16"/>
          <w:spacing w:val="14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p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l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a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u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f</w:t>
      </w:r>
      <w:r>
        <w:rPr>
          <w:rFonts w:ascii="Calibri" w:hAnsi="Calibri" w:cs="Calibri" w:eastAsia="Calibri"/>
          <w:sz w:val="16"/>
          <w:szCs w:val="16"/>
          <w:spacing w:val="7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3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0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%</w:t>
      </w:r>
      <w:r>
        <w:rPr>
          <w:rFonts w:ascii="Calibri" w:hAnsi="Calibri" w:cs="Calibri" w:eastAsia="Calibri"/>
          <w:sz w:val="16"/>
          <w:szCs w:val="16"/>
          <w:spacing w:val="-28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ab/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3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</w:rPr>
        <w:t>0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>%</w:t>
      </w:r>
      <w:r>
        <w:rPr>
          <w:rFonts w:ascii="Calibri" w:hAnsi="Calibri" w:cs="Calibri" w:eastAsia="Calibri"/>
          <w:sz w:val="16"/>
          <w:szCs w:val="16"/>
          <w:spacing w:val="-28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5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2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%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56" w:lineRule="exact"/>
        <w:ind w:right="-20"/>
        <w:jc w:val="left"/>
        <w:tabs>
          <w:tab w:pos="186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1"/>
          <w:w w:val="100"/>
          <w:i/>
          <w:position w:val="-3"/>
        </w:rPr>
        <w:t>T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3"/>
        </w:rPr>
        <w:t>7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  <w:position w:val="-3"/>
        </w:rPr>
        <w:t>.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3"/>
        </w:rPr>
        <w:t>1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  <w:position w:val="-3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-3"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11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  <w:position w:val="-3"/>
        </w:rPr>
        <w:t>F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3"/>
        </w:rPr>
        <w:t>ou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-3"/>
        </w:rPr>
        <w:t>r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6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  <w:position w:val="-3"/>
        </w:rPr>
        <w:t>i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3"/>
        </w:rPr>
        <w:t>n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  <w:position w:val="-3"/>
        </w:rPr>
        <w:t>i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  <w:position w:val="-3"/>
        </w:rPr>
        <w:t>t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  <w:position w:val="-3"/>
        </w:rPr>
        <w:t>i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3"/>
        </w:rPr>
        <w:t>a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  <w:position w:val="-3"/>
        </w:rPr>
        <w:t>t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  <w:position w:val="-3"/>
        </w:rPr>
        <w:t>i</w:t>
      </w:r>
      <w:r>
        <w:rPr>
          <w:rFonts w:ascii="Arial" w:hAnsi="Arial" w:cs="Arial" w:eastAsia="Arial"/>
          <w:sz w:val="16"/>
          <w:szCs w:val="16"/>
          <w:spacing w:val="-6"/>
          <w:w w:val="100"/>
          <w:i/>
          <w:position w:val="-3"/>
        </w:rPr>
        <w:t>v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3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-3"/>
        </w:rPr>
        <w:t>s</w:t>
      </w:r>
      <w:r>
        <w:rPr>
          <w:rFonts w:ascii="Arial" w:hAnsi="Arial" w:cs="Arial" w:eastAsia="Arial"/>
          <w:sz w:val="16"/>
          <w:szCs w:val="16"/>
          <w:spacing w:val="-25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-3"/>
        </w:rPr>
        <w:tab/>
      </w:r>
      <w:r>
        <w:rPr>
          <w:rFonts w:ascii="Arial" w:hAnsi="Arial" w:cs="Arial" w:eastAsia="Arial"/>
          <w:sz w:val="16"/>
          <w:szCs w:val="16"/>
          <w:spacing w:val="5"/>
          <w:w w:val="100"/>
          <w:i/>
          <w:position w:val="-3"/>
        </w:rPr>
        <w:t>t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3"/>
        </w:rPr>
        <w:t>ha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-3"/>
        </w:rPr>
        <w:t>t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13"/>
          <w:w w:val="100"/>
          <w:i/>
          <w:position w:val="-3"/>
        </w:rPr>
        <w:t> </w:t>
      </w:r>
      <w:r>
        <w:rPr>
          <w:rFonts w:ascii="Arial" w:hAnsi="Arial" w:cs="Arial" w:eastAsia="Arial"/>
          <w:sz w:val="16"/>
          <w:szCs w:val="16"/>
          <w:spacing w:val="-3"/>
          <w:w w:val="103"/>
          <w:i/>
          <w:position w:val="-3"/>
        </w:rPr>
        <w:t>enhan</w:t>
      </w:r>
      <w:r>
        <w:rPr>
          <w:rFonts w:ascii="Arial" w:hAnsi="Arial" w:cs="Arial" w:eastAsia="Arial"/>
          <w:sz w:val="16"/>
          <w:szCs w:val="16"/>
          <w:spacing w:val="6"/>
          <w:w w:val="103"/>
          <w:i/>
          <w:position w:val="-3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03"/>
          <w:i/>
          <w:position w:val="-3"/>
        </w:rPr>
        <w:t>e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0" w:after="0" w:line="235" w:lineRule="exact"/>
        <w:ind w:right="-20"/>
        <w:jc w:val="left"/>
        <w:tabs>
          <w:tab w:pos="3280" w:val="left"/>
          <w:tab w:pos="4700" w:val="left"/>
        </w:tabs>
        <w:rPr>
          <w:rFonts w:ascii="Calibri" w:hAnsi="Calibri" w:cs="Calibri" w:eastAsia="Calibri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2"/>
        </w:rPr>
        <w:t>o</w:t>
      </w:r>
      <w:r>
        <w:rPr>
          <w:rFonts w:ascii="Arial" w:hAnsi="Arial" w:cs="Arial" w:eastAsia="Arial"/>
          <w:sz w:val="16"/>
          <w:szCs w:val="16"/>
          <w:spacing w:val="-4"/>
          <w:w w:val="100"/>
          <w:i/>
          <w:position w:val="-2"/>
        </w:rPr>
        <w:t>r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2"/>
        </w:rPr>
        <w:t>gan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  <w:position w:val="-2"/>
        </w:rPr>
        <w:t>i</w:t>
      </w:r>
      <w:r>
        <w:rPr>
          <w:rFonts w:ascii="Arial" w:hAnsi="Arial" w:cs="Arial" w:eastAsia="Arial"/>
          <w:sz w:val="16"/>
          <w:szCs w:val="16"/>
          <w:spacing w:val="6"/>
          <w:w w:val="100"/>
          <w:i/>
          <w:position w:val="-2"/>
        </w:rPr>
        <w:t>s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2"/>
        </w:rPr>
        <w:t>a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  <w:position w:val="-2"/>
        </w:rPr>
        <w:t>t</w:t>
      </w:r>
      <w:r>
        <w:rPr>
          <w:rFonts w:ascii="Arial" w:hAnsi="Arial" w:cs="Arial" w:eastAsia="Arial"/>
          <w:sz w:val="16"/>
          <w:szCs w:val="16"/>
          <w:spacing w:val="1"/>
          <w:w w:val="100"/>
          <w:i/>
          <w:position w:val="-2"/>
        </w:rPr>
        <w:t>i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2"/>
        </w:rPr>
        <w:t>ona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-2"/>
        </w:rPr>
        <w:t>l</w:t>
      </w:r>
      <w:r>
        <w:rPr>
          <w:rFonts w:ascii="Arial" w:hAnsi="Arial" w:cs="Arial" w:eastAsia="Arial"/>
          <w:sz w:val="16"/>
          <w:szCs w:val="16"/>
          <w:spacing w:val="38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2"/>
        </w:rPr>
        <w:t>pe</w:t>
      </w:r>
      <w:r>
        <w:rPr>
          <w:rFonts w:ascii="Arial" w:hAnsi="Arial" w:cs="Arial" w:eastAsia="Arial"/>
          <w:sz w:val="16"/>
          <w:szCs w:val="16"/>
          <w:spacing w:val="-4"/>
          <w:w w:val="100"/>
          <w:i/>
          <w:position w:val="-2"/>
        </w:rPr>
        <w:t>r</w:t>
      </w:r>
      <w:r>
        <w:rPr>
          <w:rFonts w:ascii="Arial" w:hAnsi="Arial" w:cs="Arial" w:eastAsia="Arial"/>
          <w:sz w:val="16"/>
          <w:szCs w:val="16"/>
          <w:spacing w:val="5"/>
          <w:w w:val="100"/>
          <w:i/>
          <w:position w:val="-2"/>
        </w:rPr>
        <w:t>f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2"/>
        </w:rPr>
        <w:t>o</w:t>
      </w:r>
      <w:r>
        <w:rPr>
          <w:rFonts w:ascii="Arial" w:hAnsi="Arial" w:cs="Arial" w:eastAsia="Arial"/>
          <w:sz w:val="16"/>
          <w:szCs w:val="16"/>
          <w:spacing w:val="-4"/>
          <w:w w:val="100"/>
          <w:i/>
          <w:position w:val="-2"/>
        </w:rPr>
        <w:t>r</w:t>
      </w:r>
      <w:r>
        <w:rPr>
          <w:rFonts w:ascii="Arial" w:hAnsi="Arial" w:cs="Arial" w:eastAsia="Arial"/>
          <w:sz w:val="16"/>
          <w:szCs w:val="16"/>
          <w:spacing w:val="2"/>
          <w:w w:val="100"/>
          <w:i/>
          <w:position w:val="-2"/>
        </w:rPr>
        <w:t>m</w:t>
      </w:r>
      <w:r>
        <w:rPr>
          <w:rFonts w:ascii="Arial" w:hAnsi="Arial" w:cs="Arial" w:eastAsia="Arial"/>
          <w:sz w:val="16"/>
          <w:szCs w:val="16"/>
          <w:spacing w:val="-3"/>
          <w:w w:val="100"/>
          <w:i/>
          <w:position w:val="-2"/>
        </w:rPr>
        <w:t>an</w:t>
      </w:r>
      <w:r>
        <w:rPr>
          <w:rFonts w:ascii="Arial" w:hAnsi="Arial" w:cs="Arial" w:eastAsia="Arial"/>
          <w:sz w:val="16"/>
          <w:szCs w:val="16"/>
          <w:spacing w:val="6"/>
          <w:w w:val="100"/>
          <w:i/>
          <w:position w:val="-2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-2"/>
        </w:rPr>
        <w:t>e</w:t>
      </w:r>
      <w:r>
        <w:rPr>
          <w:rFonts w:ascii="Arial" w:hAnsi="Arial" w:cs="Arial" w:eastAsia="Arial"/>
          <w:sz w:val="16"/>
          <w:szCs w:val="16"/>
          <w:spacing w:val="-18"/>
          <w:w w:val="100"/>
          <w:i/>
          <w:position w:val="-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-2"/>
        </w:rPr>
        <w:tab/>
      </w:r>
      <w:r>
        <w:rPr>
          <w:rFonts w:ascii="Arial" w:hAnsi="Arial" w:cs="Arial" w:eastAsia="Arial"/>
          <w:sz w:val="16"/>
          <w:szCs w:val="16"/>
          <w:spacing w:val="0"/>
          <w:w w:val="100"/>
          <w:i/>
          <w:position w:val="-2"/>
        </w:rPr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9"/>
        </w:rPr>
        <w:t>4</w:t>
      </w:r>
      <w:r>
        <w:rPr>
          <w:rFonts w:ascii="Calibri" w:hAnsi="Calibri" w:cs="Calibri" w:eastAsia="Calibri"/>
          <w:sz w:val="16"/>
          <w:szCs w:val="16"/>
          <w:spacing w:val="-34"/>
          <w:w w:val="100"/>
          <w:b/>
          <w:bCs/>
          <w:position w:val="9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9"/>
        </w:rPr>
        <w:tab/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  <w:position w:val="9"/>
        </w:rPr>
        <w:t>4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3" w:equalWidth="0">
            <w:col w:w="3461" w:space="1011"/>
            <w:col w:w="2716" w:space="304"/>
            <w:col w:w="6908"/>
          </w:cols>
        </w:sectPr>
      </w:pPr>
      <w:rPr/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exact"/>
        <w:ind w:left="2956" w:right="-82"/>
        <w:jc w:val="left"/>
        <w:tabs>
          <w:tab w:pos="4460" w:val="left"/>
        </w:tabs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8"/>
          <w:szCs w:val="18"/>
          <w:spacing w:val="6"/>
          <w:w w:val="100"/>
          <w:b/>
          <w:bCs/>
          <w:position w:val="-7"/>
        </w:rPr>
        <w:t>G</w:t>
      </w:r>
      <w:r>
        <w:rPr>
          <w:rFonts w:ascii="Calibri" w:hAnsi="Calibri" w:cs="Calibri" w:eastAsia="Calibri"/>
          <w:sz w:val="18"/>
          <w:szCs w:val="18"/>
          <w:spacing w:val="-1"/>
          <w:w w:val="100"/>
          <w:b/>
          <w:bCs/>
          <w:position w:val="-7"/>
        </w:rPr>
        <w:t>o</w:t>
      </w:r>
      <w:r>
        <w:rPr>
          <w:rFonts w:ascii="Calibri" w:hAnsi="Calibri" w:cs="Calibri" w:eastAsia="Calibri"/>
          <w:sz w:val="18"/>
          <w:szCs w:val="18"/>
          <w:spacing w:val="-5"/>
          <w:w w:val="100"/>
          <w:b/>
          <w:bCs/>
          <w:position w:val="-7"/>
        </w:rPr>
        <w:t>a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  <w:position w:val="-7"/>
        </w:rPr>
        <w:t>l</w:t>
      </w:r>
      <w:r>
        <w:rPr>
          <w:rFonts w:ascii="Calibri" w:hAnsi="Calibri" w:cs="Calibri" w:eastAsia="Calibri"/>
          <w:sz w:val="18"/>
          <w:szCs w:val="18"/>
          <w:spacing w:val="23"/>
          <w:w w:val="100"/>
          <w:b/>
          <w:bCs/>
          <w:position w:val="-7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  <w:position w:val="-7"/>
        </w:rPr>
        <w:t>7</w:t>
      </w:r>
      <w:r>
        <w:rPr>
          <w:rFonts w:ascii="Calibri" w:hAnsi="Calibri" w:cs="Calibri" w:eastAsia="Calibri"/>
          <w:sz w:val="18"/>
          <w:szCs w:val="18"/>
          <w:spacing w:val="-35"/>
          <w:w w:val="100"/>
          <w:b/>
          <w:bCs/>
          <w:position w:val="-7"/>
        </w:rPr>
        <w:t> 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  <w:position w:val="-7"/>
        </w:rPr>
        <w:tab/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  <w:position w:val="-7"/>
        </w:rPr>
      </w:r>
      <w:r>
        <w:rPr>
          <w:rFonts w:ascii="Calibri" w:hAnsi="Calibri" w:cs="Calibri" w:eastAsia="Calibri"/>
          <w:sz w:val="16"/>
          <w:szCs w:val="16"/>
          <w:spacing w:val="-6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16"/>
          <w:szCs w:val="16"/>
          <w:spacing w:val="-5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  <w:position w:val="4"/>
        </w:rPr>
        <w:t>s</w:t>
      </w:r>
      <w:r>
        <w:rPr>
          <w:rFonts w:ascii="Calibri" w:hAnsi="Calibri" w:cs="Calibri" w:eastAsia="Calibri"/>
          <w:sz w:val="16"/>
          <w:szCs w:val="16"/>
          <w:spacing w:val="-1"/>
          <w:w w:val="100"/>
          <w:b/>
          <w:bCs/>
          <w:position w:val="4"/>
        </w:rPr>
        <w:t>f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o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m</w:t>
      </w:r>
      <w:r>
        <w:rPr>
          <w:rFonts w:ascii="Calibri" w:hAnsi="Calibri" w:cs="Calibri" w:eastAsia="Calibri"/>
          <w:sz w:val="16"/>
          <w:szCs w:val="16"/>
          <w:spacing w:val="29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  <w:position w:val="4"/>
        </w:rPr>
        <w:t>S</w:t>
      </w:r>
      <w:r>
        <w:rPr>
          <w:rFonts w:ascii="Calibri" w:hAnsi="Calibri" w:cs="Calibri" w:eastAsia="Calibri"/>
          <w:sz w:val="16"/>
          <w:szCs w:val="16"/>
          <w:spacing w:val="2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16"/>
          <w:szCs w:val="16"/>
          <w:spacing w:val="6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  <w:position w:val="4"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16"/>
          <w:szCs w:val="16"/>
          <w:spacing w:val="18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  <w:position w:val="4"/>
        </w:rPr>
        <w:t>i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16"/>
          <w:szCs w:val="16"/>
          <w:spacing w:val="6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o</w:t>
      </w:r>
      <w:r>
        <w:rPr>
          <w:rFonts w:ascii="Calibri" w:hAnsi="Calibri" w:cs="Calibri" w:eastAsia="Calibri"/>
          <w:sz w:val="16"/>
          <w:szCs w:val="16"/>
          <w:spacing w:val="1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16"/>
          <w:szCs w:val="16"/>
          <w:spacing w:val="-1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h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  <w:position w:val="4"/>
        </w:rPr>
        <w:t>i</w:t>
      </w:r>
      <w:r>
        <w:rPr>
          <w:rFonts w:ascii="Calibri" w:hAnsi="Calibri" w:cs="Calibri" w:eastAsia="Calibri"/>
          <w:sz w:val="16"/>
          <w:szCs w:val="16"/>
          <w:spacing w:val="-2"/>
          <w:w w:val="100"/>
          <w:b/>
          <w:bCs/>
          <w:position w:val="4"/>
        </w:rPr>
        <w:t>g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h</w:t>
      </w:r>
      <w:r>
        <w:rPr>
          <w:rFonts w:ascii="Calibri" w:hAnsi="Calibri" w:cs="Calibri" w:eastAsia="Calibri"/>
          <w:sz w:val="16"/>
          <w:szCs w:val="16"/>
          <w:spacing w:val="11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p</w:t>
      </w:r>
      <w:r>
        <w:rPr>
          <w:rFonts w:ascii="Calibri" w:hAnsi="Calibri" w:cs="Calibri" w:eastAsia="Calibri"/>
          <w:sz w:val="16"/>
          <w:szCs w:val="16"/>
          <w:spacing w:val="6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b/>
          <w:bCs/>
          <w:position w:val="4"/>
        </w:rPr>
        <w:t>f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o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16"/>
          <w:szCs w:val="16"/>
          <w:spacing w:val="5"/>
          <w:w w:val="100"/>
          <w:b/>
          <w:bCs/>
          <w:position w:val="4"/>
        </w:rPr>
        <w:t>m</w:t>
      </w:r>
      <w:r>
        <w:rPr>
          <w:rFonts w:ascii="Calibri" w:hAnsi="Calibri" w:cs="Calibri" w:eastAsia="Calibri"/>
          <w:sz w:val="16"/>
          <w:szCs w:val="16"/>
          <w:spacing w:val="-5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n</w:t>
      </w:r>
      <w:r>
        <w:rPr>
          <w:rFonts w:ascii="Calibri" w:hAnsi="Calibri" w:cs="Calibri" w:eastAsia="Calibri"/>
          <w:sz w:val="16"/>
          <w:szCs w:val="16"/>
          <w:spacing w:val="-6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b/>
          <w:bCs/>
          <w:position w:val="4"/>
        </w:rPr>
        <w:t>  </w:t>
      </w:r>
      <w:r>
        <w:rPr>
          <w:rFonts w:ascii="Calibri" w:hAnsi="Calibri" w:cs="Calibri" w:eastAsia="Calibri"/>
          <w:sz w:val="16"/>
          <w:szCs w:val="16"/>
          <w:spacing w:val="12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  <w:position w:val="4"/>
        </w:rPr>
        <w:t>T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  <w:position w:val="4"/>
        </w:rPr>
        <w:t>7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  <w:position w:val="4"/>
        </w:rPr>
        <w:t>.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  <w:position w:val="4"/>
        </w:rPr>
        <w:t>1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  <w:position w:val="4"/>
        </w:rPr>
        <w:t>.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  <w:position w:val="4"/>
        </w:rPr>
        <w:t>2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4"/>
        </w:rPr>
        <w:t>.</w:t>
      </w:r>
      <w:r>
        <w:rPr>
          <w:rFonts w:ascii="Calibri" w:hAnsi="Calibri" w:cs="Calibri" w:eastAsia="Calibri"/>
          <w:sz w:val="16"/>
          <w:szCs w:val="16"/>
          <w:spacing w:val="12"/>
          <w:w w:val="100"/>
          <w:i/>
          <w:position w:val="4"/>
        </w:rPr>
        <w:t> 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4"/>
        </w:rPr>
        <w:t>P</w:t>
      </w:r>
      <w:r>
        <w:rPr>
          <w:rFonts w:ascii="Calibri" w:hAnsi="Calibri" w:cs="Calibri" w:eastAsia="Calibri"/>
          <w:sz w:val="16"/>
          <w:szCs w:val="16"/>
          <w:spacing w:val="-6"/>
          <w:w w:val="100"/>
          <w:i/>
          <w:position w:val="4"/>
        </w:rPr>
        <w:t>r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4"/>
        </w:rPr>
        <w:t>opo</w:t>
      </w:r>
      <w:r>
        <w:rPr>
          <w:rFonts w:ascii="Calibri" w:hAnsi="Calibri" w:cs="Calibri" w:eastAsia="Calibri"/>
          <w:sz w:val="16"/>
          <w:szCs w:val="16"/>
          <w:spacing w:val="-6"/>
          <w:w w:val="100"/>
          <w:i/>
          <w:position w:val="4"/>
        </w:rPr>
        <w:t>r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  <w:position w:val="4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4"/>
        </w:rPr>
        <w:t>i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4"/>
        </w:rPr>
        <w:t>ona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4"/>
        </w:rPr>
        <w:t>l</w:t>
      </w:r>
      <w:r>
        <w:rPr>
          <w:rFonts w:ascii="Calibri" w:hAnsi="Calibri" w:cs="Calibri" w:eastAsia="Calibri"/>
          <w:sz w:val="16"/>
          <w:szCs w:val="16"/>
          <w:spacing w:val="26"/>
          <w:w w:val="100"/>
          <w:i/>
          <w:position w:val="4"/>
        </w:rPr>
        <w:t> </w:t>
      </w:r>
      <w:r>
        <w:rPr>
          <w:rFonts w:ascii="Calibri" w:hAnsi="Calibri" w:cs="Calibri" w:eastAsia="Calibri"/>
          <w:sz w:val="16"/>
          <w:szCs w:val="16"/>
          <w:spacing w:val="1"/>
          <w:w w:val="100"/>
          <w:i/>
          <w:position w:val="4"/>
        </w:rPr>
        <w:t>(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  <w:position w:val="4"/>
        </w:rPr>
        <w:t>%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4"/>
        </w:rPr>
        <w:t>)</w:t>
      </w:r>
      <w:r>
        <w:rPr>
          <w:rFonts w:ascii="Calibri" w:hAnsi="Calibri" w:cs="Calibri" w:eastAsia="Calibri"/>
          <w:sz w:val="16"/>
          <w:szCs w:val="16"/>
          <w:spacing w:val="9"/>
          <w:w w:val="100"/>
          <w:i/>
          <w:position w:val="4"/>
        </w:rPr>
        <w:t> </w:t>
      </w:r>
      <w:r>
        <w:rPr>
          <w:rFonts w:ascii="Calibri" w:hAnsi="Calibri" w:cs="Calibri" w:eastAsia="Calibri"/>
          <w:sz w:val="16"/>
          <w:szCs w:val="16"/>
          <w:spacing w:val="-6"/>
          <w:w w:val="100"/>
          <w:i/>
          <w:position w:val="4"/>
        </w:rPr>
        <w:t>r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  <w:position w:val="4"/>
        </w:rPr>
        <w:t>e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4"/>
        </w:rPr>
        <w:t>p</w:t>
      </w:r>
      <w:r>
        <w:rPr>
          <w:rFonts w:ascii="Calibri" w:hAnsi="Calibri" w:cs="Calibri" w:eastAsia="Calibri"/>
          <w:sz w:val="16"/>
          <w:szCs w:val="16"/>
          <w:spacing w:val="-6"/>
          <w:w w:val="100"/>
          <w:i/>
          <w:position w:val="4"/>
        </w:rPr>
        <w:t>r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  <w:position w:val="4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4"/>
        </w:rPr>
        <w:t>s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  <w:position w:val="4"/>
        </w:rPr>
        <w:t>e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4"/>
        </w:rPr>
        <w:t>n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  <w:position w:val="4"/>
        </w:rPr>
        <w:t>t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4"/>
        </w:rPr>
        <w:t>a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  <w:position w:val="4"/>
        </w:rPr>
        <w:t>t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4"/>
        </w:rPr>
        <w:t>i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4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4"/>
        </w:rPr>
        <w:t>n</w:t>
      </w:r>
      <w:r>
        <w:rPr>
          <w:rFonts w:ascii="Calibri" w:hAnsi="Calibri" w:cs="Calibri" w:eastAsia="Calibri"/>
          <w:sz w:val="16"/>
          <w:szCs w:val="16"/>
          <w:spacing w:val="35"/>
          <w:w w:val="100"/>
          <w:i/>
          <w:position w:val="4"/>
        </w:rPr>
        <w:t> </w:t>
      </w:r>
      <w:r>
        <w:rPr>
          <w:rFonts w:ascii="Calibri" w:hAnsi="Calibri" w:cs="Calibri" w:eastAsia="Calibri"/>
          <w:sz w:val="16"/>
          <w:szCs w:val="16"/>
          <w:spacing w:val="4"/>
          <w:w w:val="103"/>
          <w:i/>
          <w:position w:val="4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  <w:position w:val="4"/>
        </w:rPr>
        <w:t>f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28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1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3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2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10295" w:space="2664"/>
            <w:col w:w="1441"/>
          </w:cols>
        </w:sectPr>
      </w:pPr>
      <w:rPr/>
    </w:p>
    <w:p>
      <w:pPr>
        <w:spacing w:before="0" w:after="0" w:line="164" w:lineRule="exact"/>
        <w:ind w:right="-20"/>
        <w:jc w:val="right"/>
        <w:rPr>
          <w:rFonts w:ascii="Calibri" w:hAnsi="Calibri" w:cs="Calibri" w:eastAsia="Calibri"/>
          <w:sz w:val="16"/>
          <w:szCs w:val="16"/>
        </w:rPr>
      </w:pPr>
      <w:rPr/>
      <w:r>
        <w:rPr/>
        <w:pict>
          <v:shape style="position:absolute;margin-left:17.9625pt;margin-top:469.962494pt;width:39.092409pt;height:50.349951pt;mso-position-horizontal-relative:page;mso-position-vertical-relative:page;z-index:-4302" type="#_x0000_t75">
            <v:imagedata r:id="rId217" o:title=""/>
          </v:shape>
        </w:pict>
      </w:r>
      <w:r>
        <w:rPr/>
        <w:pict>
          <v:group style="position:absolute;margin-left:97.719559pt;margin-top:108.483047pt;width:565.881437pt;height:334.893035pt;mso-position-horizontal-relative:page;mso-position-vertical-relative:page;z-index:-4301" coordorigin="1954,2170" coordsize="11318,6698">
            <v:group style="position:absolute;left:4434;top:2548;width:3033;height:260" coordorigin="4434,2548" coordsize="3033,260">
              <v:shape style="position:absolute;left:4434;top:2548;width:3033;height:260" coordorigin="4434,2548" coordsize="3033,260" path="m4434,2548l7467,2548,7467,2808,4434,2808,4434,2548e" filled="t" fillcolor="#9BBB59" stroked="f">
                <v:path arrowok="t"/>
                <v:fill/>
              </v:shape>
            </v:group>
            <v:group style="position:absolute;left:4434;top:2796;width:3033;height:260" coordorigin="4434,2796" coordsize="3033,260">
              <v:shape style="position:absolute;left:4434;top:2796;width:3033;height:260" coordorigin="4434,2796" coordsize="3033,260" path="m4434,2796l7467,2796,7467,3056,4434,3056,4434,2796e" filled="t" fillcolor="#9BBB59" stroked="f">
                <v:path arrowok="t"/>
                <v:fill/>
              </v:shape>
            </v:group>
            <v:group style="position:absolute;left:4434;top:3043;width:3033;height:260" coordorigin="4434,3043" coordsize="3033,260">
              <v:shape style="position:absolute;left:4434;top:3043;width:3033;height:260" coordorigin="4434,3043" coordsize="3033,260" path="m4434,3043l7467,3043,7467,3303,4434,3303,4434,3043e" filled="t" fillcolor="#9BBB59" stroked="f">
                <v:path arrowok="t"/>
                <v:fill/>
              </v:shape>
            </v:group>
            <v:group style="position:absolute;left:4434;top:3291;width:3033;height:916" coordorigin="4434,3291" coordsize="3033,916">
              <v:shape style="position:absolute;left:4434;top:3291;width:3033;height:916" coordorigin="4434,3291" coordsize="3033,916" path="m4434,3291l7467,3291,7467,4207,4434,4207,4434,3291e" filled="t" fillcolor="#9BBB59" stroked="f">
                <v:path arrowok="t"/>
                <v:fill/>
              </v:shape>
            </v:group>
            <v:group style="position:absolute;left:4434;top:4194;width:3033;height:433" coordorigin="4434,4194" coordsize="3033,433">
              <v:shape style="position:absolute;left:4434;top:4194;width:3033;height:433" coordorigin="4434,4194" coordsize="3033,433" path="m4434,4194l7467,4194,7467,4628,4434,4628,4434,4194e" filled="t" fillcolor="#9BBB59" stroked="f">
                <v:path arrowok="t"/>
                <v:fill/>
              </v:shape>
            </v:group>
            <v:group style="position:absolute;left:4434;top:4615;width:3033;height:433" coordorigin="4434,4615" coordsize="3033,433">
              <v:shape style="position:absolute;left:4434;top:4615;width:3033;height:433" coordorigin="4434,4615" coordsize="3033,433" path="m4434,4615l7467,4615,7467,5048,4434,5048,4434,4615e" filled="t" fillcolor="#9BBB59" stroked="f">
                <v:path arrowok="t"/>
                <v:fill/>
              </v:shape>
            </v:group>
            <v:group style="position:absolute;left:4434;top:5036;width:3033;height:260" coordorigin="4434,5036" coordsize="3033,260">
              <v:shape style="position:absolute;left:4434;top:5036;width:3033;height:260" coordorigin="4434,5036" coordsize="3033,260" path="m4434,5036l7467,5036,7467,5296,4434,5296,4434,5036e" filled="t" fillcolor="#9BBB59" stroked="f">
                <v:path arrowok="t"/>
                <v:fill/>
              </v:shape>
            </v:group>
            <v:group style="position:absolute;left:4434;top:5284;width:3033;height:1102" coordorigin="4434,5284" coordsize="3033,1102">
              <v:shape style="position:absolute;left:4434;top:5284;width:3033;height:1102" coordorigin="4434,5284" coordsize="3033,1102" path="m4434,5284l7467,5284,7467,6385,4434,6385,4434,5284e" filled="t" fillcolor="#9BBB59" stroked="f">
                <v:path arrowok="t"/>
                <v:fill/>
              </v:shape>
            </v:group>
            <v:group style="position:absolute;left:1974;top:6373;width:2472;height:2475" coordorigin="1974,6373" coordsize="2472,2475">
              <v:shape style="position:absolute;left:1974;top:6373;width:2472;height:2475" coordorigin="1974,6373" coordsize="2472,2475" path="m1974,6373l4446,6373,4446,8848,1974,8848,1974,6373e" filled="t" fillcolor="#FFFFFF" stroked="f">
                <v:path arrowok="t"/>
                <v:fill/>
              </v:shape>
            </v:group>
            <v:group style="position:absolute;left:4434;top:6373;width:3033;height:2475" coordorigin="4434,6373" coordsize="3033,2475">
              <v:shape style="position:absolute;left:4434;top:6373;width:3033;height:2475" coordorigin="4434,6373" coordsize="3033,2475" path="m4434,6373l7467,6373,7467,8848,4434,8848,4434,6373e" filled="t" fillcolor="#9BBB59" stroked="f">
                <v:path arrowok="t"/>
                <v:fill/>
              </v:shape>
            </v:group>
            <v:group style="position:absolute;left:10410;top:2548;width:2854;height:260" coordorigin="10410,2548" coordsize="2854,260">
              <v:shape style="position:absolute;left:10410;top:2548;width:2854;height:260" coordorigin="10410,2548" coordsize="2854,260" path="m10410,2548l13265,2548,13265,2808,10410,2808,10410,2548e" filled="t" fillcolor="#DDEBF7" stroked="f">
                <v:path arrowok="t"/>
                <v:fill/>
              </v:shape>
            </v:group>
            <v:group style="position:absolute;left:10410;top:2796;width:2854;height:260" coordorigin="10410,2796" coordsize="2854,260">
              <v:shape style="position:absolute;left:10410;top:2796;width:2854;height:260" coordorigin="10410,2796" coordsize="2854,260" path="m10410,2796l13265,2796,13265,3056,10410,3056,10410,2796e" filled="t" fillcolor="#DDEBF7" stroked="f">
                <v:path arrowok="t"/>
                <v:fill/>
              </v:shape>
            </v:group>
            <v:group style="position:absolute;left:10410;top:3043;width:2854;height:260" coordorigin="10410,3043" coordsize="2854,260">
              <v:shape style="position:absolute;left:10410;top:3043;width:2854;height:260" coordorigin="10410,3043" coordsize="2854,260" path="m10410,3043l13265,3043,13265,3303,10410,3303,10410,3043e" filled="t" fillcolor="#DDEBF7" stroked="f">
                <v:path arrowok="t"/>
                <v:fill/>
              </v:shape>
            </v:group>
            <v:group style="position:absolute;left:10410;top:3291;width:2854;height:916" coordorigin="10410,3291" coordsize="2854,916">
              <v:shape style="position:absolute;left:10410;top:3291;width:2854;height:916" coordorigin="10410,3291" coordsize="2854,916" path="m10410,3291l13265,3291,13265,4207,10410,4207,10410,3291e" filled="t" fillcolor="#DDEBF7" stroked="f">
                <v:path arrowok="t"/>
                <v:fill/>
              </v:shape>
            </v:group>
            <v:group style="position:absolute;left:10410;top:4194;width:2854;height:433" coordorigin="10410,4194" coordsize="2854,433">
              <v:shape style="position:absolute;left:10410;top:4194;width:2854;height:433" coordorigin="10410,4194" coordsize="2854,433" path="m10410,4194l13265,4194,13265,4628,10410,4628,10410,4194e" filled="t" fillcolor="#DDEBF7" stroked="f">
                <v:path arrowok="t"/>
                <v:fill/>
              </v:shape>
            </v:group>
            <v:group style="position:absolute;left:10410;top:4615;width:2854;height:433" coordorigin="10410,4615" coordsize="2854,433">
              <v:shape style="position:absolute;left:10410;top:4615;width:2854;height:433" coordorigin="10410,4615" coordsize="2854,433" path="m10410,4615l13265,4615,13265,5048,10410,5048,10410,4615e" filled="t" fillcolor="#DDEBF7" stroked="f">
                <v:path arrowok="t"/>
                <v:fill/>
              </v:shape>
            </v:group>
            <v:group style="position:absolute;left:10410;top:5036;width:2854;height:260" coordorigin="10410,5036" coordsize="2854,260">
              <v:shape style="position:absolute;left:10410;top:5036;width:2854;height:260" coordorigin="10410,5036" coordsize="2854,260" path="m10410,5036l13265,5036,13265,5296,10410,5296,10410,5036e" filled="t" fillcolor="#DDEBF7" stroked="f">
                <v:path arrowok="t"/>
                <v:fill/>
              </v:shape>
            </v:group>
            <v:group style="position:absolute;left:10410;top:5284;width:2854;height:1102" coordorigin="10410,5284" coordsize="2854,1102">
              <v:shape style="position:absolute;left:10410;top:5284;width:2854;height:1102" coordorigin="10410,5284" coordsize="2854,1102" path="m10410,5284l13265,5284,13265,6385,10410,6385,10410,5284e" filled="t" fillcolor="#DDEBF7" stroked="f">
                <v:path arrowok="t"/>
                <v:fill/>
              </v:shape>
            </v:group>
            <v:group style="position:absolute;left:7454;top:6373;width:2969;height:2475" coordorigin="7454,6373" coordsize="2969,2475">
              <v:shape style="position:absolute;left:7454;top:6373;width:2969;height:2475" coordorigin="7454,6373" coordsize="2969,2475" path="m7454,6373l10423,6373,10423,8848,7454,8848,7454,6373e" filled="t" fillcolor="#FFFFFF" stroked="f">
                <v:path arrowok="t"/>
                <v:fill/>
              </v:shape>
            </v:group>
            <v:group style="position:absolute;left:10410;top:6373;width:2854;height:2475" coordorigin="10410,6373" coordsize="2854,2475">
              <v:shape style="position:absolute;left:10410;top:6373;width:2854;height:2475" coordorigin="10410,6373" coordsize="2854,2475" path="m10410,6373l13265,6373,13265,8848,10410,8848,10410,6373e" filled="t" fillcolor="#DDEBF7" stroked="f">
                <v:path arrowok="t"/>
                <v:fill/>
              </v:shape>
            </v:group>
            <v:group style="position:absolute;left:1974;top:2548;width:11291;height:2" coordorigin="1974,2548" coordsize="11291,2">
              <v:shape style="position:absolute;left:1974;top:2548;width:11291;height:2" coordorigin="1974,2548" coordsize="11291,0" path="m1974,2548l13265,2548e" filled="f" stroked="t" strokeweight="0pt" strokecolor="#000000">
                <v:path arrowok="t"/>
              </v:shape>
            </v:group>
            <v:group style="position:absolute;left:1974;top:2554;width:11291;height:2" coordorigin="1974,2554" coordsize="11291,2">
              <v:shape style="position:absolute;left:1974;top:2554;width:11291;height:2" coordorigin="1974,2554" coordsize="11291,0" path="m1974,2554l13265,2554e" filled="f" stroked="t" strokeweight=".718823pt" strokecolor="#000000">
                <v:path arrowok="t"/>
              </v:shape>
            </v:group>
            <v:group style="position:absolute;left:1974;top:2796;width:11291;height:2" coordorigin="1974,2796" coordsize="11291,2">
              <v:shape style="position:absolute;left:1974;top:2796;width:11291;height:2" coordorigin="1974,2796" coordsize="11291,0" path="m1974,2796l13265,2796e" filled="f" stroked="t" strokeweight="0pt" strokecolor="#000000">
                <v:path arrowok="t"/>
              </v:shape>
            </v:group>
            <v:group style="position:absolute;left:1974;top:2802;width:11291;height:2" coordorigin="1974,2802" coordsize="11291,2">
              <v:shape style="position:absolute;left:1974;top:2802;width:11291;height:2" coordorigin="1974,2802" coordsize="11291,0" path="m1974,2802l13265,2802e" filled="f" stroked="t" strokeweight=".719442pt" strokecolor="#000000">
                <v:path arrowok="t"/>
              </v:shape>
            </v:group>
            <v:group style="position:absolute;left:10423;top:3043;width:2842;height:2" coordorigin="10423,3043" coordsize="2842,2">
              <v:shape style="position:absolute;left:10423;top:3043;width:2842;height:2" coordorigin="10423,3043" coordsize="2842,0" path="m10423,3043l13265,3043e" filled="f" stroked="t" strokeweight="0pt" strokecolor="#000000">
                <v:path arrowok="t"/>
              </v:shape>
            </v:group>
            <v:group style="position:absolute;left:10423;top:3050;width:2842;height:2" coordorigin="10423,3050" coordsize="2842,2">
              <v:shape style="position:absolute;left:10423;top:3050;width:2842;height:2" coordorigin="10423,3050" coordsize="2842,0" path="m10423,3050l13265,3050e" filled="f" stroked="t" strokeweight=".718823pt" strokecolor="#000000">
                <v:path arrowok="t"/>
              </v:shape>
            </v:group>
            <v:group style="position:absolute;left:10423;top:3291;width:2842;height:2" coordorigin="10423,3291" coordsize="2842,2">
              <v:shape style="position:absolute;left:10423;top:3291;width:2842;height:2" coordorigin="10423,3291" coordsize="2842,0" path="m10423,3291l13265,3291e" filled="f" stroked="t" strokeweight="0pt" strokecolor="#000000">
                <v:path arrowok="t"/>
              </v:shape>
            </v:group>
            <v:group style="position:absolute;left:10423;top:3297;width:2842;height:2" coordorigin="10423,3297" coordsize="2842,2">
              <v:shape style="position:absolute;left:10423;top:3297;width:2842;height:2" coordorigin="10423,3297" coordsize="2842,0" path="m10423,3297l13265,3297e" filled="f" stroked="t" strokeweight=".718823pt" strokecolor="#000000">
                <v:path arrowok="t"/>
              </v:shape>
            </v:group>
            <v:group style="position:absolute;left:1974;top:4194;width:11291;height:2" coordorigin="1974,4194" coordsize="11291,2">
              <v:shape style="position:absolute;left:1974;top:4194;width:11291;height:2" coordorigin="1974,4194" coordsize="11291,0" path="m1974,4194l13265,4194e" filled="f" stroked="t" strokeweight="0pt" strokecolor="#000000">
                <v:path arrowok="t"/>
              </v:shape>
            </v:group>
            <v:group style="position:absolute;left:1974;top:4201;width:11291;height:2" coordorigin="1974,4201" coordsize="11291,2">
              <v:shape style="position:absolute;left:1974;top:4201;width:11291;height:2" coordorigin="1974,4201" coordsize="11291,0" path="m1974,4201l13265,4201e" filled="f" stroked="t" strokeweight=".718823pt" strokecolor="#000000">
                <v:path arrowok="t"/>
              </v:shape>
            </v:group>
            <v:group style="position:absolute;left:7467;top:4615;width:5798;height:2" coordorigin="7467,4615" coordsize="5798,2">
              <v:shape style="position:absolute;left:7467;top:4615;width:5798;height:2" coordorigin="7467,4615" coordsize="5798,0" path="m7467,4615l13265,4615e" filled="f" stroked="t" strokeweight="0pt" strokecolor="#000000">
                <v:path arrowok="t"/>
              </v:shape>
            </v:group>
            <v:group style="position:absolute;left:7467;top:4621;width:5798;height:2" coordorigin="7467,4621" coordsize="5798,2">
              <v:shape style="position:absolute;left:7467;top:4621;width:5798;height:2" coordorigin="7467,4621" coordsize="5798,0" path="m7467,4621l13265,4621e" filled="f" stroked="t" strokeweight=".718823pt" strokecolor="#000000">
                <v:path arrowok="t"/>
              </v:shape>
            </v:group>
            <v:group style="position:absolute;left:7467;top:5036;width:5798;height:2" coordorigin="7467,5036" coordsize="5798,2">
              <v:shape style="position:absolute;left:7467;top:5036;width:5798;height:2" coordorigin="7467,5036" coordsize="5798,0" path="m7467,5036l13265,5036e" filled="f" stroked="t" strokeweight="0pt" strokecolor="#000000">
                <v:path arrowok="t"/>
              </v:shape>
            </v:group>
            <v:group style="position:absolute;left:7467;top:5042;width:5798;height:2" coordorigin="7467,5042" coordsize="5798,2">
              <v:shape style="position:absolute;left:7467;top:5042;width:5798;height:2" coordorigin="7467,5042" coordsize="5798,0" path="m7467,5042l13265,5042e" filled="f" stroked="t" strokeweight=".718823pt" strokecolor="#000000">
                <v:path arrowok="t"/>
              </v:shape>
            </v:group>
            <v:group style="position:absolute;left:7467;top:5284;width:5798;height:2" coordorigin="7467,5284" coordsize="5798,2">
              <v:shape style="position:absolute;left:7467;top:5284;width:5798;height:2" coordorigin="7467,5284" coordsize="5798,0" path="m7467,5284l13265,5284e" filled="f" stroked="t" strokeweight="0pt" strokecolor="#000000">
                <v:path arrowok="t"/>
              </v:shape>
            </v:group>
            <v:group style="position:absolute;left:7467;top:5290;width:5798;height:2" coordorigin="7467,5290" coordsize="5798,2">
              <v:shape style="position:absolute;left:7467;top:5290;width:5798;height:2" coordorigin="7467,5290" coordsize="5798,0" path="m7467,5290l13265,5290e" filled="f" stroked="t" strokeweight=".718823pt" strokecolor="#000000">
                <v:path arrowok="t"/>
              </v:shape>
            </v:group>
            <v:group style="position:absolute;left:1974;top:6373;width:11291;height:2" coordorigin="1974,6373" coordsize="11291,2">
              <v:shape style="position:absolute;left:1974;top:6373;width:11291;height:2" coordorigin="1974,6373" coordsize="11291,0" path="m1974,6373l13265,6373e" filled="f" stroked="t" strokeweight="0pt" strokecolor="#000000">
                <v:path arrowok="t"/>
              </v:shape>
            </v:group>
            <v:group style="position:absolute;left:1974;top:6379;width:11291;height:2" coordorigin="1974,6379" coordsize="11291,2">
              <v:shape style="position:absolute;left:1974;top:6379;width:11291;height:2" coordorigin="1974,6379" coordsize="11291,0" path="m1974,6379l13265,6379e" filled="f" stroked="t" strokeweight=".718823pt" strokecolor="#000000">
                <v:path arrowok="t"/>
              </v:shape>
            </v:group>
            <v:group style="position:absolute;left:7467;top:6793;width:5798;height:2" coordorigin="7467,6793" coordsize="5798,2">
              <v:shape style="position:absolute;left:7467;top:6793;width:5798;height:2" coordorigin="7467,6793" coordsize="5798,0" path="m7467,6793l13265,6793e" filled="f" stroked="t" strokeweight="0pt" strokecolor="#000000">
                <v:path arrowok="t"/>
              </v:shape>
            </v:group>
            <v:group style="position:absolute;left:7467;top:6800;width:5798;height:2" coordorigin="7467,6800" coordsize="5798,2">
              <v:shape style="position:absolute;left:7467;top:6800;width:5798;height:2" coordorigin="7467,6800" coordsize="5798,0" path="m7467,6800l13265,6800e" filled="f" stroked="t" strokeweight=".718823pt" strokecolor="#000000">
                <v:path arrowok="t"/>
              </v:shape>
            </v:group>
            <v:group style="position:absolute;left:11239;top:7437;width:2026;height:2" coordorigin="11239,7437" coordsize="2026,2">
              <v:shape style="position:absolute;left:11239;top:7437;width:2026;height:2" coordorigin="11239,7437" coordsize="2026,0" path="m11239,7437l13265,7437e" filled="f" stroked="t" strokeweight="0pt" strokecolor="#000000">
                <v:path arrowok="t"/>
              </v:shape>
            </v:group>
            <v:group style="position:absolute;left:11239;top:7443;width:2026;height:2" coordorigin="11239,7443" coordsize="2026,2">
              <v:shape style="position:absolute;left:11239;top:7443;width:2026;height:2" coordorigin="11239,7443" coordsize="2026,0" path="m11239,7443l13265,7443e" filled="f" stroked="t" strokeweight=".718823pt" strokecolor="#000000">
                <v:path arrowok="t"/>
              </v:shape>
            </v:group>
            <v:group style="position:absolute;left:11239;top:8105;width:2026;height:2" coordorigin="11239,8105" coordsize="2026,2">
              <v:shape style="position:absolute;left:11239;top:8105;width:2026;height:2" coordorigin="11239,8105" coordsize="2026,0" path="m11239,8105l13265,8105e" filled="f" stroked="t" strokeweight="0pt" strokecolor="#000000">
                <v:path arrowok="t"/>
              </v:shape>
            </v:group>
            <v:group style="position:absolute;left:11239;top:8112;width:2026;height:2" coordorigin="11239,8112" coordsize="2026,2">
              <v:shape style="position:absolute;left:11239;top:8112;width:2026;height:2" coordorigin="11239,8112" coordsize="2026,0" path="m11239,8112l13265,8112e" filled="f" stroked="t" strokeweight=".718823pt" strokecolor="#000000">
                <v:path arrowok="t"/>
              </v:shape>
            </v:group>
            <v:group style="position:absolute;left:1974;top:2177;width:11291;height:2" coordorigin="1974,2177" coordsize="11291,2">
              <v:shape style="position:absolute;left:1974;top:2177;width:11291;height:2" coordorigin="1974,2177" coordsize="11291,0" path="m1974,2177l13265,2177e" filled="f" stroked="t" strokeweight="0pt" strokecolor="#000000">
                <v:path arrowok="t"/>
              </v:shape>
            </v:group>
            <v:group style="position:absolute;left:1974;top:2183;width:11291;height:2" coordorigin="1974,2183" coordsize="11291,2">
              <v:shape style="position:absolute;left:1974;top:2183;width:11291;height:2" coordorigin="1974,2183" coordsize="11291,0" path="m1974,2183l13265,2183e" filled="f" stroked="t" strokeweight=".718875pt" strokecolor="#000000">
                <v:path arrowok="t"/>
              </v:shape>
            </v:group>
            <v:group style="position:absolute;left:4434;top:2177;width:2;height:12" coordorigin="4434,2177" coordsize="2,12">
              <v:shape style="position:absolute;left:4434;top:2177;width:2;height:12" coordorigin="4434,2177" coordsize="0,12" path="m4434,2177l4434,2189e" filled="f" stroked="t" strokeweight="0pt" strokecolor="#000000">
                <v:path arrowok="t"/>
              </v:shape>
            </v:group>
            <v:group style="position:absolute;left:1962;top:2177;width:2;height:6671" coordorigin="1962,2177" coordsize="2,6671">
              <v:shape style="position:absolute;left:1962;top:2177;width:2;height:6671" coordorigin="1962,2177" coordsize="0,6671" path="m1962,2177l1962,8848e" filled="f" stroked="t" strokeweight="0pt" strokecolor="#000000">
                <v:path arrowok="t"/>
              </v:shape>
            </v:group>
            <v:group style="position:absolute;left:1968;top:2177;width:2;height:6671" coordorigin="1968,2177" coordsize="2,6671">
              <v:shape style="position:absolute;left:1968;top:2177;width:2;height:6671" coordorigin="1968,2177" coordsize="0,6671" path="m1968,8848l1968,2177e" filled="f" stroked="t" strokeweight=".737162pt" strokecolor="#000000">
                <v:path arrowok="t"/>
              </v:shape>
            </v:group>
            <v:group style="position:absolute;left:4434;top:2561;width:2;height:6287" coordorigin="4434,2561" coordsize="2,6287">
              <v:shape style="position:absolute;left:4434;top:2561;width:2;height:6287" coordorigin="4434,2561" coordsize="0,6287" path="m4434,2561l4434,8848e" filled="f" stroked="t" strokeweight="0pt" strokecolor="#000000">
                <v:path arrowok="t"/>
              </v:shape>
            </v:group>
            <v:group style="position:absolute;left:4440;top:2561;width:2;height:6287" coordorigin="4440,2561" coordsize="2,6287">
              <v:shape style="position:absolute;left:4440;top:2561;width:2;height:6287" coordorigin="4440,2561" coordsize="0,6287" path="m4440,8848l4440,2561e" filled="f" stroked="t" strokeweight=".737162pt" strokecolor="#000000">
                <v:path arrowok="t"/>
              </v:shape>
            </v:group>
            <v:group style="position:absolute;left:7454;top:2177;width:2;height:6671" coordorigin="7454,2177" coordsize="2,6671">
              <v:shape style="position:absolute;left:7454;top:2177;width:2;height:6671" coordorigin="7454,2177" coordsize="0,6671" path="m7454,2177l7454,8848e" filled="f" stroked="t" strokeweight="0pt" strokecolor="#000000">
                <v:path arrowok="t"/>
              </v:shape>
            </v:group>
            <v:group style="position:absolute;left:7460;top:2177;width:2;height:6671" coordorigin="7460,2177" coordsize="2,6671">
              <v:shape style="position:absolute;left:7460;top:2177;width:2;height:6671" coordorigin="7460,2177" coordsize="0,6671" path="m7460,8848l7460,2177e" filled="f" stroked="t" strokeweight=".737162pt" strokecolor="#000000">
                <v:path arrowok="t"/>
              </v:shape>
            </v:group>
            <v:group style="position:absolute;left:10410;top:2177;width:2;height:6671" coordorigin="10410,2177" coordsize="2,6671">
              <v:shape style="position:absolute;left:10410;top:2177;width:2;height:6671" coordorigin="10410,2177" coordsize="0,6671" path="m10410,2177l10410,8848e" filled="f" stroked="t" strokeweight="0pt" strokecolor="#000000">
                <v:path arrowok="t"/>
              </v:shape>
            </v:group>
            <v:group style="position:absolute;left:10417;top:2177;width:2;height:6671" coordorigin="10417,2177" coordsize="2,6671">
              <v:shape style="position:absolute;left:10417;top:2177;width:2;height:6671" coordorigin="10417,2177" coordsize="0,6671" path="m10417,8848l10417,2177e" filled="f" stroked="t" strokeweight=".737162pt" strokecolor="#000000">
                <v:path arrowok="t"/>
              </v:shape>
            </v:group>
            <v:group style="position:absolute;left:11226;top:2177;width:2;height:6671" coordorigin="11226,2177" coordsize="2,6671">
              <v:shape style="position:absolute;left:11226;top:2177;width:2;height:6671" coordorigin="11226,2177" coordsize="0,6671" path="m11226,2177l11226,8848e" filled="f" stroked="t" strokeweight="0pt" strokecolor="#000000">
                <v:path arrowok="t"/>
              </v:shape>
            </v:group>
            <v:group style="position:absolute;left:11232;top:2177;width:2;height:6671" coordorigin="11232,2177" coordsize="2,6671">
              <v:shape style="position:absolute;left:11232;top:2177;width:2;height:6671" coordorigin="11232,2177" coordsize="0,6671" path="m11232,8848l11232,2177e" filled="f" stroked="t" strokeweight=".737162pt" strokecolor="#000000">
                <v:path arrowok="t"/>
              </v:shape>
            </v:group>
            <v:group style="position:absolute;left:1974;top:8836;width:11291;height:2" coordorigin="1974,8836" coordsize="11291,2">
              <v:shape style="position:absolute;left:1974;top:8836;width:11291;height:2" coordorigin="1974,8836" coordsize="11291,0" path="m1974,8836l13265,8836e" filled="f" stroked="t" strokeweight="0pt" strokecolor="#000000">
                <v:path arrowok="t"/>
              </v:shape>
            </v:group>
            <v:group style="position:absolute;left:1974;top:8842;width:11291;height:2" coordorigin="1974,8842" coordsize="11291,2">
              <v:shape style="position:absolute;left:1974;top:8842;width:11291;height:2" coordorigin="1974,8842" coordsize="11291,0" path="m1974,8842l13265,8842e" filled="f" stroked="t" strokeweight=".716966pt" strokecolor="#000000">
                <v:path arrowok="t"/>
              </v:shape>
            </v:group>
            <v:group style="position:absolute;left:13252;top:2177;width:2;height:6671" coordorigin="13252,2177" coordsize="2,6671">
              <v:shape style="position:absolute;left:13252;top:2177;width:2;height:6671" coordorigin="13252,2177" coordsize="0,6671" path="m13252,2177l13252,8848e" filled="f" stroked="t" strokeweight="0pt" strokecolor="#000000">
                <v:path arrowok="t"/>
              </v:shape>
            </v:group>
            <v:group style="position:absolute;left:13258;top:2177;width:2;height:6671" coordorigin="13258,2177" coordsize="2,6671">
              <v:shape style="position:absolute;left:13258;top:2177;width:2;height:6671" coordorigin="13258,2177" coordsize="0,6671" path="m13258,8848l13258,2177e" filled="f" stroked="t" strokeweight=".73779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51.44397pt;margin-top:461.927246pt;width:158.374578pt;height:67.624762pt;mso-position-horizontal-relative:page;mso-position-vertical-relative:page;z-index:-4300" type="#_x0000_t75">
            <v:imagedata r:id="rId218" o:title=""/>
          </v:shape>
        </w:pict>
      </w:r>
      <w:r>
        <w:rPr>
          <w:rFonts w:ascii="Calibri" w:hAnsi="Calibri" w:cs="Calibri" w:eastAsia="Calibri"/>
          <w:sz w:val="16"/>
          <w:szCs w:val="16"/>
          <w:spacing w:val="2"/>
          <w:w w:val="103"/>
          <w:b/>
          <w:bCs/>
          <w:position w:val="1"/>
        </w:rPr>
        <w:t>A</w:t>
      </w:r>
      <w:r>
        <w:rPr>
          <w:rFonts w:ascii="Calibri" w:hAnsi="Calibri" w:cs="Calibri" w:eastAsia="Calibri"/>
          <w:sz w:val="16"/>
          <w:szCs w:val="16"/>
          <w:spacing w:val="-2"/>
          <w:w w:val="103"/>
          <w:b/>
          <w:bCs/>
          <w:position w:val="1"/>
        </w:rPr>
        <w:t>g</w:t>
      </w:r>
      <w:r>
        <w:rPr>
          <w:rFonts w:ascii="Calibri" w:hAnsi="Calibri" w:cs="Calibri" w:eastAsia="Calibri"/>
          <w:sz w:val="16"/>
          <w:szCs w:val="16"/>
          <w:spacing w:val="6"/>
          <w:w w:val="103"/>
          <w:b/>
          <w:bCs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  <w:position w:val="1"/>
        </w:rPr>
        <w:t>n</w:t>
      </w:r>
      <w:r>
        <w:rPr>
          <w:rFonts w:ascii="Calibri" w:hAnsi="Calibri" w:cs="Calibri" w:eastAsia="Calibri"/>
          <w:sz w:val="16"/>
          <w:szCs w:val="16"/>
          <w:spacing w:val="-6"/>
          <w:w w:val="103"/>
          <w:b/>
          <w:bCs/>
          <w:position w:val="1"/>
        </w:rPr>
        <w:t>c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  <w:position w:val="1"/>
        </w:rPr>
        <w:t>y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0" w:after="0" w:line="164" w:lineRule="exact"/>
        <w:ind w:right="-64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1"/>
        </w:rPr>
        <w:t>p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-6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  <w:position w:val="1"/>
        </w:rPr>
        <w:t>m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1"/>
        </w:rPr>
        <w:t>an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1"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spacing w:val="20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1"/>
        </w:rPr>
        <w:t>s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1"/>
        </w:rPr>
        <w:t>a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1"/>
        </w:rPr>
        <w:t>ff</w:t>
      </w:r>
      <w:r>
        <w:rPr>
          <w:rFonts w:ascii="Calibri" w:hAnsi="Calibri" w:cs="Calibri" w:eastAsia="Calibri"/>
          <w:sz w:val="16"/>
          <w:szCs w:val="16"/>
          <w:spacing w:val="12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1"/>
        </w:rPr>
        <w:t>f</w:t>
      </w:r>
      <w:r>
        <w:rPr>
          <w:rFonts w:ascii="Calibri" w:hAnsi="Calibri" w:cs="Calibri" w:eastAsia="Calibri"/>
          <w:sz w:val="16"/>
          <w:szCs w:val="16"/>
          <w:spacing w:val="-6"/>
          <w:w w:val="100"/>
          <w:i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1"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1"/>
        </w:rPr>
        <w:t>m</w:t>
      </w:r>
      <w:r>
        <w:rPr>
          <w:rFonts w:ascii="Calibri" w:hAnsi="Calibri" w:cs="Calibri" w:eastAsia="Calibri"/>
          <w:sz w:val="16"/>
          <w:szCs w:val="16"/>
          <w:spacing w:val="8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1"/>
        </w:rPr>
        <w:t>d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  <w:position w:val="1"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1"/>
        </w:rPr>
        <w:t>i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  <w:position w:val="1"/>
        </w:rPr>
        <w:t>gna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  <w:position w:val="1"/>
        </w:rPr>
        <w:t>t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  <w:position w:val="1"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  <w:position w:val="1"/>
        </w:rPr>
        <w:t>d</w:t>
      </w:r>
      <w:r>
        <w:rPr>
          <w:rFonts w:ascii="Calibri" w:hAnsi="Calibri" w:cs="Calibri" w:eastAsia="Calibri"/>
          <w:sz w:val="16"/>
          <w:szCs w:val="16"/>
          <w:spacing w:val="27"/>
          <w:w w:val="100"/>
          <w:i/>
          <w:position w:val="1"/>
        </w:rPr>
        <w:t> </w:t>
      </w:r>
      <w:r>
        <w:rPr>
          <w:rFonts w:ascii="Calibri" w:hAnsi="Calibri" w:cs="Calibri" w:eastAsia="Calibri"/>
          <w:sz w:val="16"/>
          <w:szCs w:val="16"/>
          <w:spacing w:val="4"/>
          <w:w w:val="103"/>
          <w:i/>
          <w:position w:val="1"/>
        </w:rPr>
        <w:t>g</w:t>
      </w:r>
      <w:r>
        <w:rPr>
          <w:rFonts w:ascii="Calibri" w:hAnsi="Calibri" w:cs="Calibri" w:eastAsia="Calibri"/>
          <w:sz w:val="16"/>
          <w:szCs w:val="16"/>
          <w:spacing w:val="-6"/>
          <w:w w:val="103"/>
          <w:i/>
          <w:position w:val="1"/>
        </w:rPr>
        <w:t>r</w:t>
      </w:r>
      <w:r>
        <w:rPr>
          <w:rFonts w:ascii="Calibri" w:hAnsi="Calibri" w:cs="Calibri" w:eastAsia="Calibri"/>
          <w:sz w:val="16"/>
          <w:szCs w:val="16"/>
          <w:spacing w:val="4"/>
          <w:w w:val="103"/>
          <w:i/>
          <w:position w:val="1"/>
        </w:rPr>
        <w:t>oups</w:t>
      </w:r>
      <w:r>
        <w:rPr>
          <w:rFonts w:ascii="Calibri" w:hAnsi="Calibri" w:cs="Calibri" w:eastAsia="Calibri"/>
          <w:sz w:val="16"/>
          <w:szCs w:val="16"/>
          <w:spacing w:val="0"/>
          <w:w w:val="100"/>
          <w:position w:val="0"/>
        </w:rPr>
      </w:r>
    </w:p>
    <w:p>
      <w:pPr>
        <w:spacing w:before="15" w:after="0" w:line="258" w:lineRule="auto"/>
        <w:ind w:right="351"/>
        <w:jc w:val="left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in</w:t>
      </w:r>
      <w:r>
        <w:rPr>
          <w:rFonts w:ascii="Calibri" w:hAnsi="Calibri" w:cs="Calibri" w:eastAsia="Calibri"/>
          <w:sz w:val="16"/>
          <w:szCs w:val="16"/>
          <w:spacing w:val="1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h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5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p</w:t>
      </w:r>
      <w:r>
        <w:rPr>
          <w:rFonts w:ascii="Calibri" w:hAnsi="Calibri" w:cs="Calibri" w:eastAsia="Calibri"/>
          <w:sz w:val="16"/>
          <w:szCs w:val="16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w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spacing w:val="13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anag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-4"/>
          <w:w w:val="100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t</w:t>
      </w:r>
      <w:r>
        <w:rPr>
          <w:rFonts w:ascii="Calibri" w:hAnsi="Calibri" w:cs="Calibri" w:eastAsia="Calibri"/>
          <w:sz w:val="16"/>
          <w:szCs w:val="16"/>
          <w:spacing w:val="24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</w:rPr>
        <w:t>l</w:t>
      </w:r>
      <w:r>
        <w:rPr>
          <w:rFonts w:ascii="Calibri" w:hAnsi="Calibri" w:cs="Calibri" w:eastAsia="Calibri"/>
          <w:sz w:val="16"/>
          <w:szCs w:val="16"/>
          <w:spacing w:val="-3"/>
          <w:w w:val="103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3"/>
          <w:w w:val="103"/>
          <w:i/>
        </w:rPr>
        <w:t>v</w:t>
      </w:r>
      <w:r>
        <w:rPr>
          <w:rFonts w:ascii="Calibri" w:hAnsi="Calibri" w:cs="Calibri" w:eastAsia="Calibri"/>
          <w:sz w:val="16"/>
          <w:szCs w:val="16"/>
          <w:spacing w:val="-3"/>
          <w:w w:val="103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</w:rPr>
        <w:t>l</w:t>
      </w:r>
      <w:r>
        <w:rPr>
          <w:rFonts w:ascii="Calibri" w:hAnsi="Calibri" w:cs="Calibri" w:eastAsia="Calibri"/>
          <w:sz w:val="16"/>
          <w:szCs w:val="16"/>
          <w:spacing w:val="-1"/>
          <w:w w:val="103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</w:rPr>
        <w:t>(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anag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-6"/>
          <w:w w:val="100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,</w:t>
      </w:r>
      <w:r>
        <w:rPr>
          <w:rFonts w:ascii="Calibri" w:hAnsi="Calibri" w:cs="Calibri" w:eastAsia="Calibri"/>
          <w:sz w:val="16"/>
          <w:szCs w:val="16"/>
          <w:spacing w:val="20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1"/>
          <w:w w:val="100"/>
          <w:i/>
        </w:rPr>
        <w:t>s</w:t>
      </w:r>
      <w:r>
        <w:rPr>
          <w:rFonts w:ascii="Calibri" w:hAnsi="Calibri" w:cs="Calibri" w:eastAsia="Calibri"/>
          <w:sz w:val="16"/>
          <w:szCs w:val="16"/>
          <w:spacing w:val="-3"/>
          <w:w w:val="100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n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i</w:t>
      </w:r>
      <w:r>
        <w:rPr>
          <w:rFonts w:ascii="Calibri" w:hAnsi="Calibri" w:cs="Calibri" w:eastAsia="Calibri"/>
          <w:sz w:val="16"/>
          <w:szCs w:val="16"/>
          <w:spacing w:val="4"/>
          <w:w w:val="100"/>
          <w:i/>
        </w:rPr>
        <w:t>o</w:t>
      </w:r>
      <w:r>
        <w:rPr>
          <w:rFonts w:ascii="Calibri" w:hAnsi="Calibri" w:cs="Calibri" w:eastAsia="Calibri"/>
          <w:sz w:val="16"/>
          <w:szCs w:val="16"/>
          <w:spacing w:val="0"/>
          <w:w w:val="100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8"/>
          <w:w w:val="100"/>
          <w:i/>
        </w:rPr>
        <w:t> </w:t>
      </w:r>
      <w:r>
        <w:rPr>
          <w:rFonts w:ascii="Calibri" w:hAnsi="Calibri" w:cs="Calibri" w:eastAsia="Calibri"/>
          <w:sz w:val="16"/>
          <w:szCs w:val="16"/>
          <w:spacing w:val="-4"/>
          <w:w w:val="103"/>
          <w:i/>
        </w:rPr>
        <w:t>m</w:t>
      </w:r>
      <w:r>
        <w:rPr>
          <w:rFonts w:ascii="Calibri" w:hAnsi="Calibri" w:cs="Calibri" w:eastAsia="Calibri"/>
          <w:sz w:val="16"/>
          <w:szCs w:val="16"/>
          <w:spacing w:val="4"/>
          <w:w w:val="103"/>
          <w:i/>
        </w:rPr>
        <w:t>anag</w:t>
      </w:r>
      <w:r>
        <w:rPr>
          <w:rFonts w:ascii="Calibri" w:hAnsi="Calibri" w:cs="Calibri" w:eastAsia="Calibri"/>
          <w:sz w:val="16"/>
          <w:szCs w:val="16"/>
          <w:spacing w:val="-3"/>
          <w:w w:val="103"/>
          <w:i/>
        </w:rPr>
        <w:t>e</w:t>
      </w:r>
      <w:r>
        <w:rPr>
          <w:rFonts w:ascii="Calibri" w:hAnsi="Calibri" w:cs="Calibri" w:eastAsia="Calibri"/>
          <w:sz w:val="16"/>
          <w:szCs w:val="16"/>
          <w:spacing w:val="-6"/>
          <w:w w:val="103"/>
          <w:i/>
        </w:rPr>
        <w:t>r</w:t>
      </w:r>
      <w:r>
        <w:rPr>
          <w:rFonts w:ascii="Calibri" w:hAnsi="Calibri" w:cs="Calibri" w:eastAsia="Calibri"/>
          <w:sz w:val="16"/>
          <w:szCs w:val="16"/>
          <w:spacing w:val="0"/>
          <w:w w:val="103"/>
          <w:i/>
        </w:rPr>
        <w:t>)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67" w:after="0" w:line="240" w:lineRule="auto"/>
        <w:ind w:right="-64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6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5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%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30" w:after="0" w:line="240" w:lineRule="auto"/>
        <w:ind w:left="25"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br w:type="column"/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1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8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5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6"/>
          <w:szCs w:val="16"/>
        </w:rPr>
      </w:pPr>
      <w:rPr/>
      <w:r>
        <w:rPr/>
        <w:pict>
          <v:shape style="position:absolute;margin-left:66.684608pt;margin-top:50.65419pt;width:100.777713pt;height:49.778021pt;mso-position-horizontal-relative:page;mso-position-vertical-relative:paragraph;z-index:-4303" type="#_x0000_t75">
            <v:imagedata r:id="rId219" o:title=""/>
          </v:shape>
        </w:pic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7</w:t>
      </w:r>
      <w:r>
        <w:rPr>
          <w:rFonts w:ascii="Calibri" w:hAnsi="Calibri" w:cs="Calibri" w:eastAsia="Calibri"/>
          <w:sz w:val="16"/>
          <w:szCs w:val="16"/>
          <w:spacing w:val="5"/>
          <w:w w:val="103"/>
          <w:b/>
          <w:bCs/>
        </w:rPr>
        <w:t>1</w:t>
      </w:r>
      <w:r>
        <w:rPr>
          <w:rFonts w:ascii="Calibri" w:hAnsi="Calibri" w:cs="Calibri" w:eastAsia="Calibri"/>
          <w:sz w:val="16"/>
          <w:szCs w:val="16"/>
          <w:spacing w:val="0"/>
          <w:w w:val="103"/>
          <w:b/>
          <w:bCs/>
        </w:rPr>
        <w:t>%</w:t>
      </w:r>
      <w:r>
        <w:rPr>
          <w:rFonts w:ascii="Calibri" w:hAnsi="Calibri" w:cs="Calibri" w:eastAsia="Calibri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4" w:equalWidth="0">
            <w:col w:w="4971" w:space="2521"/>
            <w:col w:w="2744" w:space="442"/>
            <w:col w:w="300" w:space="1956"/>
            <w:col w:w="146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19.577957pt;height:284.64pt;mso-position-horizontal-relative:char;mso-position-vertical-relative:line" type="#_x0000_t75">
            <v:imagedata r:id="rId2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401" w:top="980" w:bottom="400" w:left="0" w:right="0"/>
          <w:headerReference w:type="default" r:id="rId220"/>
          <w:pgSz w:w="14400" w:h="10800" w:orient="landscape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485" w:lineRule="exact"/>
        <w:ind w:left="7451" w:right="-20"/>
        <w:jc w:val="left"/>
        <w:rPr>
          <w:rFonts w:ascii="Arial" w:hAnsi="Arial" w:cs="Arial" w:eastAsia="Arial"/>
          <w:sz w:val="43"/>
          <w:szCs w:val="43"/>
        </w:rPr>
      </w:pPr>
      <w:rPr/>
      <w:r>
        <w:rPr/>
        <w:pict>
          <v:group style="position:absolute;margin-left:371.808105pt;margin-top:-1.461184pt;width:329.997036pt;height:29.971925pt;mso-position-horizontal-relative:page;mso-position-vertical-relative:paragraph;z-index:-4274" coordorigin="7436,-29" coordsize="6600,599">
            <v:group style="position:absolute;left:7436;top:-29;width:3781;height:599" coordorigin="7436,-29" coordsize="3781,599">
              <v:shape style="position:absolute;left:7436;top:-29;width:3781;height:599" coordorigin="7436,-29" coordsize="3781,599" path="m7436,-29l11217,-29,11217,570,7436,570,7436,-29e" filled="t" fillcolor="#265B93" stroked="f">
                <v:path arrowok="t"/>
                <v:fill/>
              </v:shape>
            </v:group>
            <v:group style="position:absolute;left:11211;top:-29;width:2826;height:599" coordorigin="11211,-29" coordsize="2826,599">
              <v:shape style="position:absolute;left:11211;top:-29;width:2826;height:599" coordorigin="11211,-29" coordsize="2826,599" path="m11211,-29l14036,-29,14036,570,11211,570,11211,-29e" filled="t" fillcolor="#2F72B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55.549316pt;margin-top:35.406376pt;width:15.121238pt;height:21.410292pt;mso-position-horizontal-relative:page;mso-position-vertical-relative:paragraph;z-index:-4272" coordorigin="9111,708" coordsize="302,428">
            <v:group style="position:absolute;left:9151;top:749;width:80;height:144" coordorigin="9151,749" coordsize="80,144">
              <v:shape style="position:absolute;left:9151;top:749;width:80;height:144" coordorigin="9151,749" coordsize="80,144" path="m9151,749l9231,749,9231,893,9151,893,9151,749xe" filled="t" fillcolor="#263466" stroked="f">
                <v:path arrowok="t"/>
                <v:fill/>
              </v:shape>
            </v:group>
            <v:group style="position:absolute;left:9209;top:749;width:82;height:144" coordorigin="9209,749" coordsize="82,144">
              <v:shape style="position:absolute;left:9209;top:749;width:82;height:144" coordorigin="9209,749" coordsize="82,144" path="m9209,749l9291,749,9291,893,9209,893,9209,749xe" filled="t" fillcolor="#364272" stroked="f">
                <v:path arrowok="t"/>
                <v:fill/>
              </v:shape>
            </v:group>
            <v:group style="position:absolute;left:9269;top:749;width:144;height:144" coordorigin="9269,749" coordsize="144,144">
              <v:shape style="position:absolute;left:9269;top:749;width:144;height:144" coordorigin="9269,749" coordsize="144,144" path="m9269,749l9413,749,9413,893,9269,893,9269,749e" filled="t" fillcolor="#263466" stroked="f">
                <v:path arrowok="t"/>
                <v:fill/>
              </v:shape>
            </v:group>
            <v:group style="position:absolute;left:9280;top:943;width:2;height:158" coordorigin="9280,943" coordsize="2,158">
              <v:shape style="position:absolute;left:9280;top:943;width:2;height:158" coordorigin="9280,943" coordsize="0,158" path="m9280,1101l9280,943e" filled="f" stroked="t" strokeweight="3.53656pt" strokecolor="#263466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3"/>
          <w:szCs w:val="43"/>
          <w:color w:val="FFFFFF"/>
          <w:spacing w:val="0"/>
          <w:w w:val="100"/>
          <w:b/>
          <w:bCs/>
          <w:position w:val="-2"/>
        </w:rPr>
        <w:t>Statemen</w:t>
      </w:r>
      <w:r>
        <w:rPr>
          <w:rFonts w:ascii="Arial" w:hAnsi="Arial" w:cs="Arial" w:eastAsia="Arial"/>
          <w:sz w:val="43"/>
          <w:szCs w:val="43"/>
          <w:color w:val="FFFFFF"/>
          <w:spacing w:val="0"/>
          <w:w w:val="100"/>
          <w:b/>
          <w:bCs/>
          <w:position w:val="-2"/>
        </w:rPr>
        <w:t>t</w:t>
      </w:r>
      <w:r>
        <w:rPr>
          <w:rFonts w:ascii="Arial" w:hAnsi="Arial" w:cs="Arial" w:eastAsia="Arial"/>
          <w:sz w:val="43"/>
          <w:szCs w:val="43"/>
          <w:color w:val="FFFFFF"/>
          <w:spacing w:val="98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3"/>
          <w:szCs w:val="43"/>
          <w:color w:val="FFFFFF"/>
          <w:spacing w:val="0"/>
          <w:w w:val="100"/>
          <w:b/>
          <w:bCs/>
          <w:position w:val="-2"/>
        </w:rPr>
        <w:t>o</w:t>
      </w:r>
      <w:r>
        <w:rPr>
          <w:rFonts w:ascii="Arial" w:hAnsi="Arial" w:cs="Arial" w:eastAsia="Arial"/>
          <w:sz w:val="43"/>
          <w:szCs w:val="43"/>
          <w:color w:val="FFFFFF"/>
          <w:spacing w:val="0"/>
          <w:w w:val="100"/>
          <w:b/>
          <w:bCs/>
          <w:position w:val="-2"/>
        </w:rPr>
        <w:t>f</w:t>
      </w:r>
      <w:r>
        <w:rPr>
          <w:rFonts w:ascii="Arial" w:hAnsi="Arial" w:cs="Arial" w:eastAsia="Arial"/>
          <w:sz w:val="43"/>
          <w:szCs w:val="43"/>
          <w:color w:val="FFFFFF"/>
          <w:spacing w:val="21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3"/>
          <w:szCs w:val="43"/>
          <w:color w:val="FFFFFF"/>
          <w:spacing w:val="0"/>
          <w:w w:val="100"/>
          <w:b/>
          <w:bCs/>
          <w:position w:val="-2"/>
        </w:rPr>
        <w:t>Fin</w:t>
      </w:r>
      <w:r>
        <w:rPr>
          <w:rFonts w:ascii="Arial" w:hAnsi="Arial" w:cs="Arial" w:eastAsia="Arial"/>
          <w:sz w:val="43"/>
          <w:szCs w:val="43"/>
          <w:color w:val="FFFFFF"/>
          <w:spacing w:val="-6"/>
          <w:w w:val="100"/>
          <w:b/>
          <w:bCs/>
          <w:position w:val="-2"/>
        </w:rPr>
        <w:t>a</w:t>
      </w:r>
      <w:r>
        <w:rPr>
          <w:rFonts w:ascii="Arial" w:hAnsi="Arial" w:cs="Arial" w:eastAsia="Arial"/>
          <w:sz w:val="43"/>
          <w:szCs w:val="43"/>
          <w:color w:val="FFFFFF"/>
          <w:spacing w:val="0"/>
          <w:w w:val="100"/>
          <w:b/>
          <w:bCs/>
          <w:position w:val="-2"/>
        </w:rPr>
        <w:t>ncial</w:t>
      </w:r>
      <w:r>
        <w:rPr>
          <w:rFonts w:ascii="Arial" w:hAnsi="Arial" w:cs="Arial" w:eastAsia="Arial"/>
          <w:sz w:val="43"/>
          <w:szCs w:val="43"/>
          <w:color w:val="FFFFFF"/>
          <w:spacing w:val="68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3"/>
          <w:szCs w:val="43"/>
          <w:color w:val="FFFFFF"/>
          <w:spacing w:val="0"/>
          <w:w w:val="100"/>
          <w:b/>
          <w:bCs/>
          <w:position w:val="-2"/>
        </w:rPr>
        <w:t>Position</w:t>
      </w:r>
      <w:r>
        <w:rPr>
          <w:rFonts w:ascii="Arial" w:hAnsi="Arial" w:cs="Arial" w:eastAsia="Arial"/>
          <w:sz w:val="43"/>
          <w:szCs w:val="43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0" w:top="980" w:bottom="0" w:left="0" w:right="220"/>
          <w:headerReference w:type="default" r:id="rId222"/>
          <w:footerReference w:type="default" r:id="rId223"/>
          <w:pgSz w:w="14400" w:h="10800" w:orient="landscape"/>
        </w:sectPr>
      </w:pPr>
      <w:rPr/>
    </w:p>
    <w:p>
      <w:pPr>
        <w:spacing w:before="46" w:after="0" w:line="240" w:lineRule="auto"/>
        <w:ind w:right="-20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377.452667pt;margin-top:.100911pt;width:14.695454pt;height:20.943012pt;mso-position-horizontal-relative:page;mso-position-vertical-relative:paragraph;z-index:-4273" coordorigin="7549,2" coordsize="294,419">
            <v:group style="position:absolute;left:7584;top:38;width:70;height:144" coordorigin="7584,38" coordsize="70,144">
              <v:shape style="position:absolute;left:7584;top:38;width:70;height:144" coordorigin="7584,38" coordsize="70,144" path="m7584,38l7654,38,7654,182,7584,182,7584,38xe" filled="t" fillcolor="#263466" stroked="f">
                <v:path arrowok="t"/>
                <v:fill/>
              </v:shape>
            </v:group>
            <v:group style="position:absolute;left:7642;top:38;width:72;height:144" coordorigin="7642,38" coordsize="72,144">
              <v:shape style="position:absolute;left:7642;top:38;width:72;height:144" coordorigin="7642,38" coordsize="72,144" path="m7642,38l7714,38,7714,182,7642,182,7642,38xe" filled="t" fillcolor="#364272" stroked="f">
                <v:path arrowok="t"/>
                <v:fill/>
              </v:shape>
            </v:group>
            <v:group style="position:absolute;left:7702;top:38;width:141;height:144" coordorigin="7702,38" coordsize="141,144">
              <v:shape style="position:absolute;left:7702;top:38;width:141;height:144" coordorigin="7702,38" coordsize="141,144" path="m7702,38l7843,38,7843,182,7702,182,7702,38e" filled="t" fillcolor="#263466" stroked="f">
                <v:path arrowok="t"/>
                <v:fill/>
              </v:shape>
            </v:group>
            <v:group style="position:absolute;left:7718;top:232;width:2;height:158" coordorigin="7718,232" coordsize="2,158">
              <v:shape style="position:absolute;left:7718;top:232;width:2;height:158" coordorigin="7718,232" coordsize="0,158" path="m7718,390l7718,232e" filled="f" stroked="t" strokeweight="3.097pt" strokecolor="#263466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1"/>
          <w:szCs w:val="11"/>
          <w:color w:val="D6D6D6"/>
          <w:spacing w:val="-10"/>
          <w:w w:val="124"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color w:val="D6D6D6"/>
          <w:spacing w:val="-11"/>
          <w:w w:val="127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D6D6D6"/>
          <w:spacing w:val="0"/>
          <w:w w:val="128"/>
        </w:rPr>
        <w:t>16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68" w:after="0" w:line="135" w:lineRule="exact"/>
        <w:ind w:right="76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D6D6D6"/>
          <w:spacing w:val="0"/>
          <w:w w:val="74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46" w:after="0" w:line="240" w:lineRule="auto"/>
        <w:ind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D6D6D6"/>
          <w:spacing w:val="-12"/>
          <w:w w:val="142"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color w:val="D6D6D6"/>
          <w:spacing w:val="-11"/>
          <w:w w:val="145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D6D6D6"/>
          <w:spacing w:val="0"/>
          <w:w w:val="132"/>
        </w:rPr>
        <w:t>15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68" w:after="0" w:line="135" w:lineRule="exact"/>
        <w:ind w:left="94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D6D6D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20"/>
          <w:cols w:num="2" w:equalWidth="0">
            <w:col w:w="7846" w:space="1308"/>
            <w:col w:w="5026"/>
          </w:cols>
        </w:sectPr>
      </w:pPr>
      <w:rPr/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1" w:after="0" w:line="240" w:lineRule="auto"/>
        <w:ind w:left="391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8CB1D8"/>
          <w:spacing w:val="0"/>
          <w:w w:val="76"/>
        </w:rPr>
        <w:t>ASSETS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917" w:right="-20"/>
        <w:jc w:val="left"/>
        <w:tabs>
          <w:tab w:pos="7800" w:val="left"/>
          <w:tab w:pos="93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4757C"/>
          <w:w w:val="102"/>
        </w:rPr>
        <w:t>Current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-2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74757C"/>
          <w:spacing w:val="0"/>
          <w:w w:val="100"/>
        </w:rPr>
        <w:t>Assets</w:t>
      </w:r>
      <w:r>
        <w:rPr>
          <w:rFonts w:ascii="Arial" w:hAnsi="Arial" w:cs="Arial" w:eastAsia="Arial"/>
          <w:sz w:val="10"/>
          <w:szCs w:val="10"/>
          <w:color w:val="74757C"/>
          <w:spacing w:val="-2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74757C"/>
          <w:spacing w:val="0"/>
          <w:w w:val="100"/>
        </w:rPr>
        <w:tab/>
      </w:r>
      <w:r>
        <w:rPr>
          <w:rFonts w:ascii="Arial" w:hAnsi="Arial" w:cs="Arial" w:eastAsia="Arial"/>
          <w:sz w:val="10"/>
          <w:szCs w:val="10"/>
          <w:color w:val="74757C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20"/>
        </w:rPr>
        <w:t>199397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D4D4F"/>
          <w:spacing w:val="-12"/>
          <w:w w:val="120"/>
        </w:rPr>
        <w:t>4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20"/>
        </w:rPr>
        <w:t>38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-30"/>
          <w:w w:val="12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20"/>
        </w:rPr>
        <w:t>145997762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74" w:after="0" w:line="240" w:lineRule="auto"/>
        <w:ind w:left="3909" w:right="-20"/>
        <w:jc w:val="left"/>
        <w:tabs>
          <w:tab w:pos="7880" w:val="left"/>
          <w:tab w:pos="94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349.142517pt;margin-top:3.578752pt;width:73.234772pt;height:52.38162pt;mso-position-horizontal-relative:page;mso-position-vertical-relative:paragraph;z-index:-4299" coordorigin="6983,72" coordsize="1465,1048">
            <v:group style="position:absolute;left:6991;top:80;width:1439;height:2" coordorigin="6991,80" coordsize="1439,2">
              <v:shape style="position:absolute;left:6991;top:80;width:1439;height:2" coordorigin="6991,80" coordsize="1439,0" path="m6991,80l8431,80e" filled="f" stroked="t" strokeweight=".425784pt" strokecolor="#484848">
                <v:path arrowok="t"/>
              </v:shape>
            </v:group>
            <v:group style="position:absolute;left:6996;top:76;width:2;height:1039" coordorigin="6996,76" coordsize="2,1039">
              <v:shape style="position:absolute;left:6996;top:76;width:2;height:1039" coordorigin="6996,76" coordsize="0,1039" path="m6996,1115l6996,76e" filled="f" stroked="t" strokeweight=".425784pt" strokecolor="#2F2F2F">
                <v:path arrowok="t"/>
              </v:shape>
            </v:group>
            <v:group style="position:absolute;left:8426;top:76;width:2;height:1039" coordorigin="8426,76" coordsize="2,1039">
              <v:shape style="position:absolute;left:8426;top:76;width:2;height:1039" coordorigin="8426,76" coordsize="0,1039" path="m8426,1115l8426,76e" filled="f" stroked="t" strokeweight=".425784pt" strokecolor="#3F3F3F">
                <v:path arrowok="t"/>
              </v:shape>
            </v:group>
            <v:group style="position:absolute;left:6991;top:1106;width:1448;height:2" coordorigin="6991,1106" coordsize="1448,2">
              <v:shape style="position:absolute;left:6991;top:1106;width:1448;height:2" coordorigin="6991,1106" coordsize="1448,0" path="m6991,1106l8439,1106e" filled="f" stroked="t" strokeweight=".851567pt" strokecolor="#77777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7.060913pt;margin-top:2.088258pt;width:72.808989pt;height:54.085005pt;mso-position-horizontal-relative:page;mso-position-vertical-relative:paragraph;z-index:-4298" coordorigin="8541,42" coordsize="1456,1082">
            <v:group style="position:absolute;left:8550;top:80;width:1431;height:2" coordorigin="8550,80" coordsize="1431,2">
              <v:shape style="position:absolute;left:8550;top:80;width:1431;height:2" coordorigin="8550,80" coordsize="1431,0" path="m8550,80l9980,80e" filled="f" stroked="t" strokeweight=".425784pt" strokecolor="#484848">
                <v:path arrowok="t"/>
              </v:shape>
            </v:group>
            <v:group style="position:absolute;left:8558;top:76;width:2;height:1039" coordorigin="8558,76" coordsize="2,1039">
              <v:shape style="position:absolute;left:8558;top:76;width:2;height:1039" coordorigin="8558,76" coordsize="0,1039" path="m8558,1115l8558,76e" filled="f" stroked="t" strokeweight=".851567pt" strokecolor="#777777">
                <v:path arrowok="t"/>
              </v:shape>
            </v:group>
            <v:group style="position:absolute;left:9955;top:50;width:2;height:221" coordorigin="9955,50" coordsize="2,221">
              <v:shape style="position:absolute;left:9955;top:50;width:2;height:221" coordorigin="9955,50" coordsize="0,221" path="m9955,272l9955,50e" filled="f" stroked="t" strokeweight=".851567pt" strokecolor="#83909C">
                <v:path arrowok="t"/>
              </v:shape>
            </v:group>
            <v:group style="position:absolute;left:9955;top:263;width:2;height:221" coordorigin="9955,263" coordsize="2,221">
              <v:shape style="position:absolute;left:9955;top:263;width:2;height:221" coordorigin="9955,263" coordsize="0,221" path="m9955,485l9955,263e" filled="f" stroked="t" strokeweight=".851567pt" strokecolor="#9CB3BF">
                <v:path arrowok="t"/>
              </v:shape>
            </v:group>
            <v:group style="position:absolute;left:9955;top:476;width:2;height:221" coordorigin="9955,476" coordsize="2,221">
              <v:shape style="position:absolute;left:9955;top:476;width:2;height:221" coordorigin="9955,476" coordsize="0,221" path="m9955,698l9955,476e" filled="f" stroked="t" strokeweight=".425784pt" strokecolor="#7CACD4">
                <v:path arrowok="t"/>
              </v:shape>
            </v:group>
            <v:group style="position:absolute;left:9955;top:689;width:2;height:221" coordorigin="9955,689" coordsize="2,221">
              <v:shape style="position:absolute;left:9955;top:689;width:2;height:221" coordorigin="9955,689" coordsize="0,221" path="m9955,911l9955,689e" filled="f" stroked="t" strokeweight=".425784pt" strokecolor="#A0B3BC">
                <v:path arrowok="t"/>
              </v:shape>
            </v:group>
            <v:group style="position:absolute;left:8550;top:1106;width:1439;height:2" coordorigin="8550,1106" coordsize="1439,2">
              <v:shape style="position:absolute;left:8550;top:1106;width:1439;height:2" coordorigin="8550,1106" coordsize="1439,0" path="m8550,1106l9989,1106e" filled="f" stroked="t" strokeweight=".851567pt" strokecolor="#777777">
                <v:path arrowok="t"/>
              </v:shape>
            </v:group>
            <v:group style="position:absolute;left:9955;top:902;width:2;height:196" coordorigin="9955,902" coordsize="2,196">
              <v:shape style="position:absolute;left:9955;top:902;width:2;height:196" coordorigin="9955,902" coordsize="0,196" path="m9955,1098l9955,902e" filled="f" stroked="t" strokeweight=".425784pt" strokecolor="#57575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2"/>
          <w:szCs w:val="12"/>
          <w:color w:val="A1A3AA"/>
          <w:w w:val="89"/>
        </w:rPr>
        <w:t>cash</w:t>
      </w:r>
      <w:r>
        <w:rPr>
          <w:rFonts w:ascii="Arial" w:hAnsi="Arial" w:cs="Arial" w:eastAsia="Arial"/>
          <w:sz w:val="12"/>
          <w:szCs w:val="12"/>
          <w:color w:val="A1A3AA"/>
          <w:spacing w:val="-2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1A3AA"/>
          <w:spacing w:val="0"/>
          <w:w w:val="91"/>
        </w:rPr>
        <w:t>an</w:t>
      </w:r>
      <w:r>
        <w:rPr>
          <w:rFonts w:ascii="Arial" w:hAnsi="Arial" w:cs="Arial" w:eastAsia="Arial"/>
          <w:sz w:val="12"/>
          <w:szCs w:val="12"/>
          <w:color w:val="A1A3AA"/>
          <w:spacing w:val="-4"/>
          <w:w w:val="91"/>
        </w:rPr>
        <w:t>d</w:t>
      </w:r>
      <w:r>
        <w:rPr>
          <w:rFonts w:ascii="Arial" w:hAnsi="Arial" w:cs="Arial" w:eastAsia="Arial"/>
          <w:sz w:val="12"/>
          <w:szCs w:val="12"/>
          <w:color w:val="90909E"/>
          <w:spacing w:val="0"/>
          <w:w w:val="89"/>
        </w:rPr>
        <w:t>cash</w:t>
      </w:r>
      <w:r>
        <w:rPr>
          <w:rFonts w:ascii="Arial" w:hAnsi="Arial" w:cs="Arial" w:eastAsia="Arial"/>
          <w:sz w:val="12"/>
          <w:szCs w:val="12"/>
          <w:color w:val="90909E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>fqlivalents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7"/>
        </w:rPr>
        <w:t>178458539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7"/>
        </w:rPr>
        <w:t>123228549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74" w:after="0" w:line="240" w:lineRule="auto"/>
        <w:ind w:left="3917" w:right="-20"/>
        <w:jc w:val="left"/>
        <w:tabs>
          <w:tab w:pos="7920" w:val="left"/>
          <w:tab w:pos="94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2"/>
          <w:szCs w:val="12"/>
          <w:color w:val="A1A3AA"/>
          <w:spacing w:val="0"/>
          <w:w w:val="82"/>
        </w:rPr>
        <w:t>Receivable</w:t>
      </w:r>
      <w:r>
        <w:rPr>
          <w:rFonts w:ascii="Arial" w:hAnsi="Arial" w:cs="Arial" w:eastAsia="Arial"/>
          <w:sz w:val="12"/>
          <w:szCs w:val="12"/>
          <w:color w:val="A1A3AA"/>
          <w:spacing w:val="7"/>
          <w:w w:val="82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82"/>
        </w:rPr>
        <w:t>fro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82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14"/>
          <w:w w:val="8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>Excha</w:t>
      </w:r>
      <w:r>
        <w:rPr>
          <w:rFonts w:ascii="Times New Roman" w:hAnsi="Times New Roman" w:cs="Times New Roman" w:eastAsia="Times New Roman"/>
          <w:sz w:val="12"/>
          <w:szCs w:val="12"/>
          <w:color w:val="696DA8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-11"/>
          <w:w w:val="100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9A7585"/>
          <w:spacing w:val="-12"/>
          <w:w w:val="100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90909E"/>
          <w:spacing w:val="0"/>
          <w:w w:val="100"/>
        </w:rPr>
        <w:t>ansactions</w:t>
      </w:r>
      <w:r>
        <w:rPr>
          <w:rFonts w:ascii="Times New Roman" w:hAnsi="Times New Roman" w:cs="Times New Roman" w:eastAsia="Times New Roman"/>
          <w:sz w:val="12"/>
          <w:szCs w:val="12"/>
          <w:color w:val="90909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90909E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  <w:t>18046991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A3B6BF"/>
          <w:spacing w:val="0"/>
          <w:w w:val="101"/>
        </w:rPr>
        <w:t>17</w:t>
      </w:r>
      <w:r>
        <w:rPr>
          <w:rFonts w:ascii="Times New Roman" w:hAnsi="Times New Roman" w:cs="Times New Roman" w:eastAsia="Times New Roman"/>
          <w:sz w:val="11"/>
          <w:szCs w:val="11"/>
          <w:color w:val="A3B6BF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5"/>
        </w:rPr>
        <w:t>44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3"/>
          <w:w w:val="105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color w:val="90909E"/>
          <w:spacing w:val="0"/>
          <w:w w:val="109"/>
        </w:rPr>
        <w:t>498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73" w:after="0" w:line="240" w:lineRule="auto"/>
        <w:ind w:left="3917" w:right="-20"/>
        <w:jc w:val="left"/>
        <w:tabs>
          <w:tab w:pos="6540" w:val="left"/>
          <w:tab w:pos="7960" w:val="left"/>
          <w:tab w:pos="95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2"/>
          <w:szCs w:val="12"/>
          <w:color w:val="A1A3AA"/>
          <w:spacing w:val="0"/>
          <w:w w:val="82"/>
          <w:position w:val="1"/>
        </w:rPr>
        <w:t>Receivable</w:t>
      </w:r>
      <w:r>
        <w:rPr>
          <w:rFonts w:ascii="Arial" w:hAnsi="Arial" w:cs="Arial" w:eastAsia="Arial"/>
          <w:sz w:val="12"/>
          <w:szCs w:val="12"/>
          <w:color w:val="A1A3AA"/>
          <w:spacing w:val="7"/>
          <w:w w:val="82"/>
          <w:position w:val="1"/>
        </w:rPr>
        <w:t>s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82"/>
          <w:position w:val="1"/>
        </w:rPr>
        <w:t>fro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82"/>
          <w:position w:val="1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17"/>
          <w:w w:val="82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57CA1"/>
          <w:spacing w:val="-6"/>
          <w:w w:val="92"/>
          <w:position w:val="1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92"/>
          <w:position w:val="1"/>
        </w:rPr>
        <w:t>on-fxdlang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1"/>
          <w:w w:val="92"/>
          <w:position w:val="1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92"/>
          <w:position w:val="1"/>
        </w:rPr>
        <w:t>Transactions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-23"/>
          <w:w w:val="92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  <w:position w:val="0"/>
        </w:rPr>
        <w:t>6.2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9"/>
          <w:position w:val="1"/>
        </w:rPr>
        <w:t>2540088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-22"/>
          <w:w w:val="109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9"/>
          <w:position w:val="1"/>
        </w:rPr>
        <w:t>2«17214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59" w:after="0" w:line="240" w:lineRule="auto"/>
        <w:ind w:left="3917" w:right="-20"/>
        <w:jc w:val="left"/>
        <w:tabs>
          <w:tab w:pos="6560" w:val="left"/>
          <w:tab w:pos="95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1A3AA"/>
          <w:w w:val="89"/>
        </w:rPr>
        <w:t>Recetvalllehel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w w:val="9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0909E"/>
          <w:spacing w:val="0"/>
          <w:w w:val="100"/>
        </w:rPr>
        <w:t>beha</w:t>
      </w:r>
      <w:r>
        <w:rPr>
          <w:rFonts w:ascii="Times New Roman" w:hAnsi="Times New Roman" w:cs="Times New Roman" w:eastAsia="Times New Roman"/>
          <w:sz w:val="13"/>
          <w:szCs w:val="13"/>
          <w:color w:val="90909E"/>
          <w:spacing w:val="6"/>
          <w:w w:val="100"/>
        </w:rPr>
        <w:t>J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>riPrilcipal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31"/>
        </w:rPr>
        <w:t>18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7"/>
          <w:w w:val="106"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9"/>
        </w:rPr>
        <w:t>583090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64" w:after="0" w:line="240" w:lineRule="auto"/>
        <w:ind w:left="3917" w:right="-20"/>
        <w:jc w:val="left"/>
        <w:tabs>
          <w:tab w:pos="8040" w:val="left"/>
          <w:tab w:pos="960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>lrwentory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  <w:t>351820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6"/>
        </w:rPr>
        <w:t>335411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917" w:right="-20"/>
        <w:jc w:val="left"/>
        <w:tabs>
          <w:tab w:pos="7800" w:val="left"/>
          <w:tab w:pos="93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4757C"/>
          <w:w w:val="97"/>
        </w:rPr>
        <w:t>Non-Current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</w:rPr>
        <w:t>Assets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35"/>
        </w:rPr>
        <w:t>279597014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35"/>
        </w:rPr>
        <w:t>19288102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65" w:after="0" w:line="240" w:lineRule="auto"/>
        <w:ind w:left="3917" w:right="-20"/>
        <w:jc w:val="left"/>
        <w:tabs>
          <w:tab w:pos="7860" w:val="left"/>
          <w:tab w:pos="94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349.568298pt;margin-top:3.56916pt;width:71.957421pt;height:.1pt;mso-position-horizontal-relative:page;mso-position-vertical-relative:paragraph;z-index:-4297" coordorigin="6991,71" coordsize="1439,2">
            <v:shape style="position:absolute;left:6991;top:71;width:1439;height:2" coordorigin="6991,71" coordsize="1439,0" path="m6991,71l8431,71e" filled="f" stroked="t" strokeweight=".425784pt" strokecolor="#343434">
              <v:path arrowok="t"/>
            </v:shape>
          </v:group>
          <w10:wrap type="none"/>
        </w:pict>
      </w:r>
      <w:r>
        <w:rPr/>
        <w:pict>
          <v:group style="position:absolute;margin-left:427.486694pt;margin-top:3.56916pt;width:71.531638pt;height:.1pt;mso-position-horizontal-relative:page;mso-position-vertical-relative:paragraph;z-index:-4296" coordorigin="8550,71" coordsize="1431,2">
            <v:shape style="position:absolute;left:8550;top:71;width:1431;height:2" coordorigin="8550,71" coordsize="1431,0" path="m8550,71l9980,71e" filled="f" stroked="t" strokeweight=".425784pt" strokecolor="#34343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85"/>
        </w:rPr>
        <w:t>Propelty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3"/>
          <w:w w:val="85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A1A3AA"/>
          <w:spacing w:val="0"/>
          <w:w w:val="85"/>
        </w:rPr>
        <w:t>Plant</w:t>
      </w:r>
      <w:r>
        <w:rPr>
          <w:rFonts w:ascii="Times New Roman" w:hAnsi="Times New Roman" w:cs="Times New Roman" w:eastAsia="Times New Roman"/>
          <w:sz w:val="13"/>
          <w:szCs w:val="13"/>
          <w:color w:val="A1A3AA"/>
          <w:spacing w:val="-7"/>
          <w:w w:val="85"/>
        </w:rPr>
        <w:t> </w:t>
      </w:r>
      <w:r>
        <w:rPr>
          <w:rFonts w:ascii="Arial" w:hAnsi="Arial" w:cs="Arial" w:eastAsia="Arial"/>
          <w:sz w:val="12"/>
          <w:szCs w:val="12"/>
          <w:color w:val="A1A3AA"/>
          <w:spacing w:val="0"/>
          <w:w w:val="100"/>
        </w:rPr>
        <w:t>an</w:t>
      </w:r>
      <w:r>
        <w:rPr>
          <w:rFonts w:ascii="Arial" w:hAnsi="Arial" w:cs="Arial" w:eastAsia="Arial"/>
          <w:sz w:val="12"/>
          <w:szCs w:val="12"/>
          <w:color w:val="A1A3AA"/>
          <w:spacing w:val="7"/>
          <w:w w:val="100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>Equpment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9"/>
          <w:position w:val="-5"/>
        </w:rPr>
        <w:t>25788158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-2"/>
          <w:w w:val="109"/>
          <w:position w:val="-5"/>
        </w:rPr>
        <w:t>8</w:t>
      </w:r>
      <w:r>
        <w:rPr>
          <w:rFonts w:ascii="Times New Roman" w:hAnsi="Times New Roman" w:cs="Times New Roman" w:eastAsia="Times New Roman"/>
          <w:sz w:val="11"/>
          <w:szCs w:val="11"/>
          <w:color w:val="383A3B"/>
          <w:spacing w:val="0"/>
          <w:w w:val="59"/>
          <w:position w:val="-5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383A3B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383A3B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1"/>
          <w:szCs w:val="11"/>
          <w:color w:val="B5B1AC"/>
          <w:spacing w:val="0"/>
          <w:w w:val="100"/>
          <w:position w:val="-3"/>
        </w:rPr>
        <w:t>164831024</w:t>
      </w:r>
      <w:r>
        <w:rPr>
          <w:rFonts w:ascii="Times New Roman" w:hAnsi="Times New Roman" w:cs="Times New Roman" w:eastAsia="Times New Roman"/>
          <w:sz w:val="11"/>
          <w:szCs w:val="11"/>
          <w:color w:val="B5B1AC"/>
          <w:spacing w:val="1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31313"/>
          <w:spacing w:val="0"/>
          <w:w w:val="59"/>
          <w:position w:val="-3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34" w:after="0" w:line="240" w:lineRule="auto"/>
        <w:ind w:left="3917" w:right="-20"/>
        <w:jc w:val="left"/>
        <w:tabs>
          <w:tab w:pos="6580" w:val="left"/>
          <w:tab w:pos="7900" w:val="left"/>
          <w:tab w:pos="9480" w:val="left"/>
        </w:tabs>
        <w:rPr>
          <w:rFonts w:ascii="Arial" w:hAnsi="Arial" w:cs="Arial" w:eastAsia="Arial"/>
          <w:sz w:val="11"/>
          <w:szCs w:val="11"/>
        </w:rPr>
      </w:pPr>
      <w:rPr/>
      <w:r>
        <w:rPr/>
        <w:pict>
          <v:group style="position:absolute;margin-left:427.486694pt;margin-top:11.847296pt;width:71.531638pt;height:.1pt;mso-position-horizontal-relative:page;mso-position-vertical-relative:paragraph;z-index:-4294" coordorigin="8550,237" coordsize="1431,2">
            <v:shape style="position:absolute;left:8550;top:237;width:1431;height:2" coordorigin="8550,237" coordsize="1431,0" path="m8550,237l9980,237e" filled="f" stroked="t" strokeweight=".425784pt" strokecolor="#23232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A1A3AA"/>
          <w:w w:val="96"/>
          <w:position w:val="1"/>
        </w:rPr>
        <w:t>lnoogible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-1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  <w:position w:val="1"/>
        </w:rPr>
        <w:t>A5sets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  <w:i/>
          <w:position w:val="1"/>
        </w:rPr>
        <w:t>9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-25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  <w:i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  <w:i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-11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color w:val="957CA1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957CA1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  <w:position w:val="0"/>
        </w:rPr>
        <w:t>715426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3282D"/>
          <w:spacing w:val="0"/>
          <w:w w:val="30"/>
          <w:position w:val="0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23282D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23282D"/>
          <w:spacing w:val="0"/>
          <w:w w:val="100"/>
          <w:position w:val="0"/>
        </w:rPr>
      </w:r>
      <w:r>
        <w:rPr>
          <w:rFonts w:ascii="Arial" w:hAnsi="Arial" w:cs="Arial" w:eastAsia="Arial"/>
          <w:sz w:val="11"/>
          <w:szCs w:val="11"/>
          <w:color w:val="A1A3AA"/>
          <w:spacing w:val="0"/>
          <w:w w:val="100"/>
          <w:position w:val="1"/>
        </w:rPr>
        <w:t>28050Ml8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917" w:right="-20"/>
        <w:jc w:val="left"/>
        <w:tabs>
          <w:tab w:pos="7800" w:val="left"/>
          <w:tab w:pos="93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349.568298pt;margin-top:-.147642pt;width:71.957421pt;height:.1pt;mso-position-horizontal-relative:page;mso-position-vertical-relative:paragraph;z-index:-4295" coordorigin="6991,-3" coordsize="1439,2">
            <v:shape style="position:absolute;left:6991;top:-3;width:1439;height:2" coordorigin="6991,-3" coordsize="1439,0" path="m6991,-3l8431,-3e" filled="f" stroked="t" strokeweight=".425784pt" strokecolor="#282828">
              <v:path arrowok="t"/>
            </v:shape>
          </v:group>
          <w10:wrap type="none"/>
        </w:pict>
      </w:r>
      <w:r>
        <w:rPr/>
        <w:pict>
          <v:group style="position:absolute;margin-left:427.486694pt;margin-top:-.147642pt;width:71.531638pt;height:.1pt;mso-position-horizontal-relative:page;mso-position-vertical-relative:paragraph;z-index:-4293" coordorigin="8550,-3" coordsize="1431,2">
            <v:shape style="position:absolute;left:8550;top:-3;width:1431;height:2" coordorigin="8550,-3" coordsize="1431,0" path="m8550,-3l9980,-3e" filled="f" stroked="t" strokeweight=".425784pt" strokecolor="#232323">
              <v:path arrowok="t"/>
            </v:shape>
          </v:group>
          <w10:wrap type="none"/>
        </w:pict>
      </w:r>
      <w:r>
        <w:rPr/>
        <w:pict>
          <v:group style="position:absolute;margin-left:347.865173pt;margin-top:10.286112pt;width:72.383205pt;height:.1pt;mso-position-horizontal-relative:page;mso-position-vertical-relative:paragraph;z-index:-4292" coordorigin="6957,206" coordsize="1448,2">
            <v:shape style="position:absolute;left:6957;top:206;width:1448;height:2" coordorigin="6957,206" coordsize="1448,0" path="m6957,206l8405,206e" filled="f" stroked="t" strokeweight="1.703134pt" strokecolor="#080808">
              <v:path arrowok="t"/>
            </v:shape>
          </v:group>
          <w10:wrap type="none"/>
        </w:pict>
      </w:r>
      <w:r>
        <w:rPr/>
        <w:pict>
          <v:group style="position:absolute;margin-left:426.209351pt;margin-top:10.286112pt;width:71.531638pt;height:.1pt;mso-position-horizontal-relative:page;mso-position-vertical-relative:paragraph;z-index:-4291" coordorigin="8524,206" coordsize="1431,2">
            <v:shape style="position:absolute;left:8524;top:206;width:1431;height:2" coordorigin="8524,206" coordsize="1431,0" path="m8524,206l9955,206e" filled="f" stroked="t" strokeweight="1.703134pt" strokecolor="#08080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626674"/>
          <w:w w:val="96"/>
        </w:rPr>
        <w:t>Total</w:t>
      </w:r>
      <w:r>
        <w:rPr>
          <w:rFonts w:ascii="Times New Roman" w:hAnsi="Times New Roman" w:cs="Times New Roman" w:eastAsia="Times New Roman"/>
          <w:sz w:val="12"/>
          <w:szCs w:val="12"/>
          <w:color w:val="62667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</w:rPr>
        <w:t>Assets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19"/>
        </w:rPr>
        <w:t>478994452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19"/>
        </w:rPr>
        <w:t>338879194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3909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8CB1D8"/>
          <w:spacing w:val="0"/>
          <w:w w:val="79"/>
        </w:rPr>
        <w:t>LIABILITIES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900" w:right="-20"/>
        <w:jc w:val="left"/>
        <w:tabs>
          <w:tab w:pos="7800" w:val="left"/>
          <w:tab w:pos="93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</w:rPr>
        <w:t>Current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26674"/>
          <w:spacing w:val="0"/>
          <w:w w:val="100"/>
        </w:rPr>
        <w:t>Liabilities</w:t>
      </w:r>
      <w:r>
        <w:rPr>
          <w:rFonts w:ascii="Times New Roman" w:hAnsi="Times New Roman" w:cs="Times New Roman" w:eastAsia="Times New Roman"/>
          <w:sz w:val="12"/>
          <w:szCs w:val="12"/>
          <w:color w:val="6266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626674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25"/>
          <w:position w:val="1"/>
        </w:rPr>
        <w:t>15555401]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  <w:position w:val="0"/>
        </w:rPr>
        <w:t>125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17"/>
          <w:position w:val="0"/>
        </w:rPr>
        <w:t>425823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73" w:after="0" w:line="240" w:lineRule="auto"/>
        <w:ind w:left="3900" w:right="-20"/>
        <w:jc w:val="left"/>
        <w:tabs>
          <w:tab w:pos="6540" w:val="left"/>
          <w:tab w:pos="7900" w:val="left"/>
          <w:tab w:pos="94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348.290955pt;margin-top:3.146017pt;width:73.234772pt;height:72.823261pt;mso-position-horizontal-relative:page;mso-position-vertical-relative:paragraph;z-index:-4290" coordorigin="6966,63" coordsize="1465,1456">
            <v:group style="position:absolute;left:6974;top:71;width:1448;height:2" coordorigin="6974,71" coordsize="1448,2">
              <v:shape style="position:absolute;left:6974;top:71;width:1448;height:2" coordorigin="6974,71" coordsize="1448,0" path="m6974,71l8422,71e" filled="f" stroked="t" strokeweight=".425784pt" strokecolor="#282828">
                <v:path arrowok="t"/>
              </v:shape>
            </v:group>
            <v:group style="position:absolute;left:6979;top:67;width:2;height:1448" coordorigin="6979,67" coordsize="2,1448">
              <v:shape style="position:absolute;left:6979;top:67;width:2;height:1448" coordorigin="6979,67" coordsize="0,1448" path="m6979,1515l6979,67e" filled="f" stroked="t" strokeweight=".425784pt" strokecolor="#343434">
                <v:path arrowok="t"/>
              </v:shape>
            </v:group>
            <v:group style="position:absolute;left:8418;top:67;width:2;height:1448" coordorigin="8418,67" coordsize="2,1448">
              <v:shape style="position:absolute;left:8418;top:67;width:2;height:1448" coordorigin="8418,67" coordsize="0,1448" path="m8418,1515l8418,67e" filled="f" stroked="t" strokeweight=".425784pt" strokecolor="#383838">
                <v:path arrowok="t"/>
              </v:shape>
            </v:group>
            <v:group style="position:absolute;left:6974;top:1507;width:1448;height:2" coordorigin="6974,1507" coordsize="1448,2">
              <v:shape style="position:absolute;left:6974;top:1507;width:1448;height:2" coordorigin="6974,1507" coordsize="1448,0" path="m6974,1507l8422,1507e" filled="f" stroked="t" strokeweight=".851567pt" strokecolor="#77777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6.209351pt;margin-top:3.146017pt;width:73.234772pt;height:72.823261pt;mso-position-horizontal-relative:page;mso-position-vertical-relative:paragraph;z-index:-4289" coordorigin="8524,63" coordsize="1465,1456">
            <v:group style="position:absolute;left:8533;top:71;width:1448;height:2" coordorigin="8533,71" coordsize="1448,2">
              <v:shape style="position:absolute;left:8533;top:71;width:1448;height:2" coordorigin="8533,71" coordsize="1448,0" path="m8533,71l9980,71e" filled="f" stroked="t" strokeweight=".425784pt" strokecolor="#282828">
                <v:path arrowok="t"/>
              </v:shape>
            </v:group>
            <v:group style="position:absolute;left:8537;top:67;width:2;height:1448" coordorigin="8537,67" coordsize="2,1448">
              <v:shape style="position:absolute;left:8537;top:67;width:2;height:1448" coordorigin="8537,67" coordsize="0,1448" path="m8537,1515l8537,67e" filled="f" stroked="t" strokeweight=".425784pt" strokecolor="#4B4B4B">
                <v:path arrowok="t"/>
              </v:shape>
            </v:group>
            <v:group style="position:absolute;left:9976;top:67;width:2;height:1448" coordorigin="9976,67" coordsize="2,1448">
              <v:shape style="position:absolute;left:9976;top:67;width:2;height:1448" coordorigin="9976,67" coordsize="0,1448" path="m9976,1515l9976,67e" filled="f" stroked="t" strokeweight=".425784pt" strokecolor="#1F1F1F">
                <v:path arrowok="t"/>
              </v:shape>
            </v:group>
            <v:group style="position:absolute;left:8533;top:1507;width:1448;height:2" coordorigin="8533,1507" coordsize="1448,2">
              <v:shape style="position:absolute;left:8533;top:1507;width:1448;height:2" coordorigin="8533,1507" coordsize="1448,0" path="m8533,1507l9980,1507e" filled="f" stroked="t" strokeweight=".851567pt" strokecolor="#77777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2"/>
          <w:szCs w:val="12"/>
          <w:color w:val="A1A3AA"/>
          <w:w w:val="90"/>
        </w:rPr>
        <w:t>Trad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1"/>
          <w:w w:val="90"/>
        </w:rPr>
        <w:t>e</w:t>
      </w:r>
      <w:r>
        <w:rPr>
          <w:rFonts w:ascii="Arial" w:hAnsi="Arial" w:cs="Arial" w:eastAsia="Arial"/>
          <w:sz w:val="12"/>
          <w:szCs w:val="12"/>
          <w:color w:val="A1A3AA"/>
          <w:spacing w:val="0"/>
          <w:w w:val="96"/>
        </w:rPr>
        <w:t>an</w:t>
      </w:r>
      <w:r>
        <w:rPr>
          <w:rFonts w:ascii="Arial" w:hAnsi="Arial" w:cs="Arial" w:eastAsia="Arial"/>
          <w:sz w:val="12"/>
          <w:szCs w:val="12"/>
          <w:color w:val="A1A3AA"/>
          <w:spacing w:val="-5"/>
          <w:w w:val="96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94"/>
        </w:rPr>
        <w:t>Olhe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-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1A3AA"/>
          <w:spacing w:val="0"/>
          <w:w w:val="75"/>
        </w:rPr>
        <w:t>Payable</w:t>
      </w:r>
      <w:r>
        <w:rPr>
          <w:rFonts w:ascii="Arial" w:hAnsi="Arial" w:cs="Arial" w:eastAsia="Arial"/>
          <w:sz w:val="12"/>
          <w:szCs w:val="12"/>
          <w:color w:val="A1A3AA"/>
          <w:spacing w:val="0"/>
          <w:w w:val="76"/>
        </w:rPr>
        <w:t>s</w:t>
      </w:r>
      <w:r>
        <w:rPr>
          <w:rFonts w:ascii="Arial" w:hAnsi="Arial" w:cs="Arial" w:eastAsia="Arial"/>
          <w:sz w:val="12"/>
          <w:szCs w:val="12"/>
          <w:color w:val="A1A3AA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1A3AA"/>
          <w:spacing w:val="0"/>
          <w:w w:val="83"/>
          <w:i/>
        </w:rPr>
        <w:t>hom</w:t>
      </w:r>
      <w:r>
        <w:rPr>
          <w:rFonts w:ascii="Arial" w:hAnsi="Arial" w:cs="Arial" w:eastAsia="Arial"/>
          <w:sz w:val="13"/>
          <w:szCs w:val="13"/>
          <w:color w:val="A1A3AA"/>
          <w:spacing w:val="-8"/>
          <w:w w:val="83"/>
          <w:i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88"/>
        </w:rPr>
        <w:t>Exchang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1"/>
          <w:w w:val="88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78"/>
        </w:rPr>
        <w:t>Tra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E8EB1"/>
          <w:spacing w:val="-6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>sactiOm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18"/>
        </w:rPr>
        <w:t>10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-12"/>
          <w:w w:val="118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18"/>
        </w:rPr>
        <w:t>38281160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18"/>
        </w:rPr>
        <w:t>25195017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47" w:after="0" w:line="240" w:lineRule="auto"/>
        <w:ind w:left="3900" w:right="-20"/>
        <w:jc w:val="left"/>
        <w:tabs>
          <w:tab w:pos="6540" w:val="left"/>
          <w:tab w:pos="7960" w:val="left"/>
          <w:tab w:pos="95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2"/>
          <w:szCs w:val="12"/>
          <w:color w:val="A1A3AA"/>
          <w:spacing w:val="0"/>
          <w:w w:val="100"/>
        </w:rPr>
        <w:t>Proiisions</w:t>
      </w:r>
      <w:r>
        <w:rPr>
          <w:rFonts w:ascii="Arial" w:hAnsi="Arial" w:cs="Arial" w:eastAsia="Arial"/>
          <w:sz w:val="12"/>
          <w:szCs w:val="12"/>
          <w:color w:val="A1A3AA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A1A3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18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-17"/>
          <w:w w:val="118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18"/>
        </w:rPr>
        <w:t>6961610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18"/>
        </w:rPr>
        <w:t>6160602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48" w:after="0" w:line="240" w:lineRule="auto"/>
        <w:ind w:left="3900" w:right="-20"/>
        <w:jc w:val="left"/>
        <w:tabs>
          <w:tab w:pos="6540" w:val="left"/>
          <w:tab w:pos="790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1A3AA"/>
          <w:w w:val="98"/>
        </w:rPr>
        <w:t>liabilt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w w:val="99"/>
        </w:rPr>
        <w:t>y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-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1A3AA"/>
          <w:spacing w:val="0"/>
          <w:w w:val="82"/>
        </w:rPr>
        <w:t>hel</w:t>
      </w:r>
      <w:r>
        <w:rPr>
          <w:rFonts w:ascii="Arial" w:hAnsi="Arial" w:cs="Arial" w:eastAsia="Arial"/>
          <w:sz w:val="13"/>
          <w:szCs w:val="13"/>
          <w:color w:val="A1A3AA"/>
          <w:spacing w:val="7"/>
          <w:w w:val="82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3"/>
        </w:rPr>
        <w:t>on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1A3AA"/>
          <w:spacing w:val="0"/>
          <w:w w:val="94"/>
        </w:rPr>
        <w:t>beha</w:t>
      </w:r>
      <w:r>
        <w:rPr>
          <w:rFonts w:ascii="Times New Roman" w:hAnsi="Times New Roman" w:cs="Times New Roman" w:eastAsia="Times New Roman"/>
          <w:sz w:val="13"/>
          <w:szCs w:val="13"/>
          <w:color w:val="A1A3AA"/>
          <w:spacing w:val="2"/>
          <w:w w:val="95"/>
        </w:rPr>
        <w:t>J</w:t>
      </w:r>
      <w:r>
        <w:rPr>
          <w:rFonts w:ascii="Arial" w:hAnsi="Arial" w:cs="Arial" w:eastAsia="Arial"/>
          <w:sz w:val="13"/>
          <w:szCs w:val="13"/>
          <w:color w:val="A1A3AA"/>
          <w:spacing w:val="0"/>
          <w:w w:val="94"/>
        </w:rPr>
        <w:t>o</w:t>
      </w:r>
      <w:r>
        <w:rPr>
          <w:rFonts w:ascii="Arial" w:hAnsi="Arial" w:cs="Arial" w:eastAsia="Arial"/>
          <w:sz w:val="13"/>
          <w:szCs w:val="13"/>
          <w:color w:val="A1A3AA"/>
          <w:spacing w:val="0"/>
          <w:w w:val="93"/>
        </w:rPr>
        <w:t>f</w:t>
      </w:r>
      <w:r>
        <w:rPr>
          <w:rFonts w:ascii="Arial" w:hAnsi="Arial" w:cs="Arial" w:eastAsia="Arial"/>
          <w:sz w:val="13"/>
          <w:szCs w:val="13"/>
          <w:color w:val="A1A3AA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36"/>
        </w:rPr>
        <w:t>Pmc: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36"/>
          <w:position w:val="1"/>
        </w:rPr>
        <w:t>18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-33"/>
          <w:w w:val="136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55"/>
          <w:position w:val="1"/>
        </w:rPr>
        <w:t>lla!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4"/>
          <w:w w:val="156"/>
          <w:position w:val="1"/>
        </w:rPr>
        <w:t>J</w:t>
      </w:r>
      <w:r>
        <w:rPr>
          <w:rFonts w:ascii="Times New Roman" w:hAnsi="Times New Roman" w:cs="Times New Roman" w:eastAsia="Times New Roman"/>
          <w:sz w:val="11"/>
          <w:szCs w:val="11"/>
          <w:color w:val="957CA1"/>
          <w:spacing w:val="-12"/>
          <w:w w:val="121"/>
          <w:position w:val="1"/>
        </w:rPr>
        <w:t>4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17"/>
          <w:position w:val="1"/>
        </w:rPr>
        <w:t>83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38" w:after="0" w:line="240" w:lineRule="auto"/>
        <w:ind w:left="3900" w:right="-20"/>
        <w:jc w:val="left"/>
        <w:tabs>
          <w:tab w:pos="6540" w:val="left"/>
          <w:tab w:pos="7900" w:val="left"/>
          <w:tab w:pos="94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A1A3AA"/>
          <w:w w:val="104"/>
        </w:rPr>
        <w:t>Comrritte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4"/>
          <w:w w:val="105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98"/>
        </w:rPr>
        <w:t>Cord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-4"/>
          <w:w w:val="98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7E8EB1"/>
          <w:spacing w:val="-3"/>
          <w:w w:val="104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91"/>
        </w:rPr>
        <w:t>ion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-3"/>
          <w:w w:val="91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757BBF"/>
          <w:spacing w:val="0"/>
          <w:w w:val="62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757BBF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>Grant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29"/>
        </w:rPr>
        <w:t>12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  <w:t>82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  <w:t>335930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9"/>
        </w:rPr>
        <w:t>89146354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75" w:after="0" w:line="240" w:lineRule="auto"/>
        <w:ind w:left="3900" w:right="-20"/>
        <w:jc w:val="left"/>
        <w:tabs>
          <w:tab w:pos="6540" w:val="left"/>
          <w:tab w:pos="7960" w:val="left"/>
          <w:tab w:pos="95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A1A3AA"/>
          <w:w w:val="88"/>
        </w:rPr>
        <w:t>Currer&lt;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99"/>
        </w:rPr>
        <w:t>IU!io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-17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A1A3AA"/>
          <w:spacing w:val="0"/>
          <w:w w:val="95"/>
        </w:rPr>
        <w:t>-ton</w:t>
      </w:r>
      <w:r>
        <w:rPr>
          <w:rFonts w:ascii="Arial" w:hAnsi="Arial" w:cs="Arial" w:eastAsia="Arial"/>
          <w:sz w:val="11"/>
          <w:szCs w:val="11"/>
          <w:color w:val="A1A3AA"/>
          <w:spacing w:val="-4"/>
          <w:w w:val="95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90909E"/>
          <w:spacing w:val="0"/>
          <w:w w:val="95"/>
        </w:rPr>
        <w:t>Term</w:t>
      </w:r>
      <w:r>
        <w:rPr>
          <w:rFonts w:ascii="Times New Roman" w:hAnsi="Times New Roman" w:cs="Times New Roman" w:eastAsia="Times New Roman"/>
          <w:sz w:val="12"/>
          <w:szCs w:val="12"/>
          <w:color w:val="90909E"/>
          <w:spacing w:val="-6"/>
          <w:w w:val="95"/>
        </w:rPr>
        <w:t> </w:t>
      </w:r>
      <w:r>
        <w:rPr>
          <w:rFonts w:ascii="Arial" w:hAnsi="Arial" w:cs="Arial" w:eastAsia="Arial"/>
          <w:sz w:val="10"/>
          <w:szCs w:val="10"/>
          <w:color w:val="A1A3AA"/>
          <w:spacing w:val="0"/>
          <w:w w:val="100"/>
        </w:rPr>
        <w:t>Liabirty</w:t>
      </w:r>
      <w:r>
        <w:rPr>
          <w:rFonts w:ascii="Arial" w:hAnsi="Arial" w:cs="Arial" w:eastAsia="Arial"/>
          <w:sz w:val="10"/>
          <w:szCs w:val="10"/>
          <w:color w:val="A1A3AA"/>
          <w:spacing w:val="-12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A1A3AA"/>
          <w:spacing w:val="0"/>
          <w:w w:val="100"/>
        </w:rPr>
        <w:tab/>
      </w:r>
      <w:r>
        <w:rPr>
          <w:rFonts w:ascii="Arial" w:hAnsi="Arial" w:cs="Arial" w:eastAsia="Arial"/>
          <w:sz w:val="10"/>
          <w:szCs w:val="10"/>
          <w:color w:val="A1A3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35"/>
        </w:rPr>
        <w:t>13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  <w:t>891830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90909E"/>
          <w:spacing w:val="0"/>
          <w:w w:val="111"/>
        </w:rPr>
        <w:t>4588815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65" w:after="0" w:line="240" w:lineRule="auto"/>
        <w:ind w:left="3900" w:right="-20"/>
        <w:jc w:val="left"/>
        <w:tabs>
          <w:tab w:pos="6540" w:val="left"/>
          <w:tab w:pos="960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A1A3AA"/>
          <w:spacing w:val="0"/>
          <w:w w:val="100"/>
        </w:rPr>
        <w:t>Currenr</w:t>
      </w:r>
      <w:r>
        <w:rPr>
          <w:rFonts w:ascii="Arial" w:hAnsi="Arial" w:cs="Arial" w:eastAsia="Arial"/>
          <w:sz w:val="11"/>
          <w:szCs w:val="11"/>
          <w:color w:val="A1A3AA"/>
          <w:spacing w:val="7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A1A3AA"/>
          <w:spacing w:val="0"/>
          <w:w w:val="94"/>
        </w:rPr>
        <w:t>«Uo</w:t>
      </w:r>
      <w:r>
        <w:rPr>
          <w:rFonts w:ascii="Arial" w:hAnsi="Arial" w:cs="Arial" w:eastAsia="Arial"/>
          <w:sz w:val="11"/>
          <w:szCs w:val="11"/>
          <w:color w:val="A1A3AA"/>
          <w:spacing w:val="1"/>
          <w:w w:val="94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A1A3AA"/>
          <w:spacing w:val="0"/>
          <w:w w:val="94"/>
          <w:i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A1A3AA"/>
          <w:spacing w:val="-2"/>
          <w:w w:val="94"/>
          <w:i/>
        </w:rPr>
        <w:t>i</w:t>
      </w:r>
      <w:r>
        <w:rPr>
          <w:rFonts w:ascii="Arial" w:hAnsi="Arial" w:cs="Arial" w:eastAsia="Arial"/>
          <w:sz w:val="11"/>
          <w:szCs w:val="11"/>
          <w:color w:val="A1A3AA"/>
          <w:spacing w:val="0"/>
          <w:w w:val="94"/>
        </w:rPr>
        <w:t>Financ</w:t>
      </w:r>
      <w:r>
        <w:rPr>
          <w:rFonts w:ascii="Arial" w:hAnsi="Arial" w:cs="Arial" w:eastAsia="Arial"/>
          <w:sz w:val="11"/>
          <w:szCs w:val="11"/>
          <w:color w:val="A1A3AA"/>
          <w:spacing w:val="4"/>
          <w:w w:val="94"/>
        </w:rPr>
        <w:t>e</w:t>
      </w:r>
      <w:r>
        <w:rPr>
          <w:rFonts w:ascii="Arial" w:hAnsi="Arial" w:cs="Arial" w:eastAsia="Arial"/>
          <w:sz w:val="11"/>
          <w:szCs w:val="11"/>
          <w:color w:val="A1A3AA"/>
          <w:spacing w:val="0"/>
          <w:w w:val="94"/>
        </w:rPr>
        <w:t>L</w:t>
      </w:r>
      <w:r>
        <w:rPr>
          <w:rFonts w:ascii="Arial" w:hAnsi="Arial" w:cs="Arial" w:eastAsia="Arial"/>
          <w:sz w:val="11"/>
          <w:szCs w:val="11"/>
          <w:color w:val="A1A3AA"/>
          <w:spacing w:val="-7"/>
          <w:w w:val="94"/>
        </w:rPr>
        <w:t>e</w:t>
      </w:r>
      <w:r>
        <w:rPr>
          <w:rFonts w:ascii="Arial" w:hAnsi="Arial" w:cs="Arial" w:eastAsia="Arial"/>
          <w:sz w:val="11"/>
          <w:szCs w:val="11"/>
          <w:color w:val="74757C"/>
          <w:spacing w:val="-6"/>
          <w:w w:val="94"/>
        </w:rPr>
        <w:t>a</w:t>
      </w:r>
      <w:r>
        <w:rPr>
          <w:rFonts w:ascii="Arial" w:hAnsi="Arial" w:cs="Arial" w:eastAsia="Arial"/>
          <w:sz w:val="11"/>
          <w:szCs w:val="11"/>
          <w:color w:val="A1A3AA"/>
          <w:spacing w:val="0"/>
          <w:w w:val="94"/>
        </w:rPr>
        <w:t>se</w:t>
      </w:r>
      <w:r>
        <w:rPr>
          <w:rFonts w:ascii="Arial" w:hAnsi="Arial" w:cs="Arial" w:eastAsia="Arial"/>
          <w:sz w:val="11"/>
          <w:szCs w:val="11"/>
          <w:color w:val="A1A3AA"/>
          <w:spacing w:val="-25"/>
          <w:w w:val="94"/>
        </w:rPr>
        <w:t> </w:t>
      </w:r>
      <w:r>
        <w:rPr>
          <w:rFonts w:ascii="Arial" w:hAnsi="Arial" w:cs="Arial" w:eastAsia="Arial"/>
          <w:sz w:val="11"/>
          <w:szCs w:val="11"/>
          <w:color w:val="A1A3AA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A1A3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21"/>
        </w:rPr>
        <w:t>14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-16"/>
          <w:w w:val="12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21"/>
        </w:rPr>
        <w:t>102992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81" w:after="0" w:line="240" w:lineRule="auto"/>
        <w:ind w:left="3900" w:right="-20"/>
        <w:jc w:val="left"/>
        <w:tabs>
          <w:tab w:pos="6520" w:val="left"/>
          <w:tab w:pos="95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A1A3AA"/>
          <w:spacing w:val="0"/>
          <w:w w:val="100"/>
        </w:rPr>
        <w:t>Operatin</w:t>
      </w:r>
      <w:r>
        <w:rPr>
          <w:rFonts w:ascii="Arial" w:hAnsi="Arial" w:cs="Arial" w:eastAsia="Arial"/>
          <w:sz w:val="11"/>
          <w:szCs w:val="11"/>
          <w:color w:val="A1A3AA"/>
          <w:spacing w:val="5"/>
          <w:w w:val="100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</w:rPr>
        <w:t>Leas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5"/>
          <w:w w:val="100"/>
        </w:rPr>
        <w:t>e</w:t>
      </w:r>
      <w:r>
        <w:rPr>
          <w:rFonts w:ascii="Arial" w:hAnsi="Arial" w:cs="Arial" w:eastAsia="Arial"/>
          <w:sz w:val="10"/>
          <w:szCs w:val="10"/>
          <w:color w:val="A1A3AA"/>
          <w:spacing w:val="0"/>
          <w:w w:val="100"/>
        </w:rPr>
        <w:t>Liabiiy</w:t>
      </w:r>
      <w:r>
        <w:rPr>
          <w:rFonts w:ascii="Arial" w:hAnsi="Arial" w:cs="Arial" w:eastAsia="Arial"/>
          <w:sz w:val="10"/>
          <w:szCs w:val="10"/>
          <w:color w:val="A1A3AA"/>
          <w:spacing w:val="0"/>
          <w:w w:val="100"/>
        </w:rPr>
        <w:tab/>
      </w:r>
      <w:r>
        <w:rPr>
          <w:rFonts w:ascii="Arial" w:hAnsi="Arial" w:cs="Arial" w:eastAsia="Arial"/>
          <w:sz w:val="10"/>
          <w:szCs w:val="10"/>
          <w:color w:val="A1A3AA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5D4D72"/>
          <w:spacing w:val="-19"/>
          <w:w w:val="148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-20"/>
          <w:w w:val="138"/>
        </w:rPr>
        <w:t>4</w:t>
      </w:r>
      <w:r>
        <w:rPr>
          <w:rFonts w:ascii="Times New Roman" w:hAnsi="Times New Roman" w:cs="Times New Roman" w:eastAsia="Times New Roman"/>
          <w:sz w:val="11"/>
          <w:szCs w:val="11"/>
          <w:color w:val="90909E"/>
          <w:spacing w:val="-4"/>
          <w:w w:val="212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48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7"/>
        </w:rPr>
        <w:t>232043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909" w:right="-20"/>
        <w:jc w:val="left"/>
        <w:tabs>
          <w:tab w:pos="7900" w:val="left"/>
          <w:tab w:pos="94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4757C"/>
          <w:w w:val="96"/>
          <w:position w:val="1"/>
        </w:rPr>
        <w:t>Non-Current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  <w:position w:val="1"/>
        </w:rPr>
        <w:t>Liabilities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23"/>
          <w:position w:val="0"/>
        </w:rPr>
        <w:t>5891799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56"/>
          <w:position w:val="0"/>
        </w:rPr>
        <w:t>91n6lo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74" w:after="0" w:line="240" w:lineRule="auto"/>
        <w:ind w:left="3900" w:right="-20"/>
        <w:jc w:val="left"/>
        <w:tabs>
          <w:tab w:pos="6540" w:val="left"/>
          <w:tab w:pos="7960" w:val="left"/>
          <w:tab w:pos="952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348.716736pt;margin-top:3.913549pt;width:72.383205pt;height:.1pt;mso-position-horizontal-relative:page;mso-position-vertical-relative:paragraph;z-index:-4288" coordorigin="6974,78" coordsize="1448,2">
            <v:shape style="position:absolute;left:6974;top:78;width:1448;height:2" coordorigin="6974,78" coordsize="1448,0" path="m6974,78l8422,78e" filled="f" stroked="t" strokeweight=".851567pt" strokecolor="#777777">
              <v:path arrowok="t"/>
            </v:shape>
          </v:group>
          <w10:wrap type="none"/>
        </w:pict>
      </w:r>
      <w:r>
        <w:rPr/>
        <w:pict>
          <v:group style="position:absolute;margin-left:426.635132pt;margin-top:3.913549pt;width:72.383205pt;height:.1pt;mso-position-horizontal-relative:page;mso-position-vertical-relative:paragraph;z-index:-4287" coordorigin="8533,78" coordsize="1448,2">
            <v:shape style="position:absolute;left:8533;top:78;width:1448;height:2" coordorigin="8533,78" coordsize="1448,0" path="m8533,78l9980,78e" filled="f" stroked="t" strokeweight=".851567pt" strokecolor="#777777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  <w:position w:val="2"/>
        </w:rPr>
        <w:t>Non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-11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88"/>
          <w:position w:val="2"/>
        </w:rPr>
        <w:t>-Curren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7"/>
          <w:w w:val="88"/>
          <w:position w:val="2"/>
        </w:rPr>
        <w:t>t</w:t>
      </w:r>
      <w:r>
        <w:rPr>
          <w:rFonts w:ascii="Arial" w:hAnsi="Arial" w:cs="Arial" w:eastAsia="Arial"/>
          <w:sz w:val="11"/>
          <w:szCs w:val="11"/>
          <w:color w:val="A1A3AA"/>
          <w:spacing w:val="0"/>
          <w:w w:val="116"/>
          <w:position w:val="2"/>
        </w:rPr>
        <w:t>IUtio</w:t>
      </w:r>
      <w:r>
        <w:rPr>
          <w:rFonts w:ascii="Arial" w:hAnsi="Arial" w:cs="Arial" w:eastAsia="Arial"/>
          <w:sz w:val="11"/>
          <w:szCs w:val="11"/>
          <w:color w:val="A1A3AA"/>
          <w:spacing w:val="2"/>
          <w:w w:val="117"/>
          <w:position w:val="2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95"/>
          <w:position w:val="2"/>
        </w:rPr>
        <w:t>-toogTerr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96"/>
          <w:position w:val="2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-22"/>
          <w:w w:val="100"/>
          <w:position w:val="2"/>
        </w:rPr>
        <w:t> </w:t>
      </w:r>
      <w:r>
        <w:rPr>
          <w:rFonts w:ascii="Arial" w:hAnsi="Arial" w:cs="Arial" w:eastAsia="Arial"/>
          <w:sz w:val="10"/>
          <w:szCs w:val="10"/>
          <w:color w:val="A1A3AA"/>
          <w:spacing w:val="0"/>
          <w:w w:val="100"/>
          <w:position w:val="2"/>
        </w:rPr>
        <w:t>Liability</w:t>
      </w:r>
      <w:r>
        <w:rPr>
          <w:rFonts w:ascii="Arial" w:hAnsi="Arial" w:cs="Arial" w:eastAsia="Arial"/>
          <w:sz w:val="10"/>
          <w:szCs w:val="10"/>
          <w:color w:val="A1A3AA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0"/>
          <w:szCs w:val="10"/>
          <w:color w:val="A1A3AA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35"/>
          <w:position w:val="2"/>
        </w:rPr>
        <w:t>13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1"/>
          <w:szCs w:val="11"/>
          <w:color w:val="90909E"/>
          <w:spacing w:val="0"/>
          <w:w w:val="111"/>
          <w:position w:val="0"/>
        </w:rPr>
        <w:t>589179</w:t>
      </w:r>
      <w:r>
        <w:rPr>
          <w:rFonts w:ascii="Times New Roman" w:hAnsi="Times New Roman" w:cs="Times New Roman" w:eastAsia="Times New Roman"/>
          <w:sz w:val="11"/>
          <w:szCs w:val="11"/>
          <w:color w:val="90909E"/>
          <w:spacing w:val="-2"/>
          <w:w w:val="111"/>
          <w:position w:val="0"/>
        </w:rPr>
        <w:t>9</w:t>
      </w:r>
      <w:r>
        <w:rPr>
          <w:rFonts w:ascii="Times New Roman" w:hAnsi="Times New Roman" w:cs="Times New Roman" w:eastAsia="Times New Roman"/>
          <w:sz w:val="11"/>
          <w:szCs w:val="11"/>
          <w:color w:val="4D4D4F"/>
          <w:spacing w:val="0"/>
          <w:w w:val="89"/>
          <w:position w:val="0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4D4D4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4D4D4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11"/>
          <w:position w:val="0"/>
        </w:rPr>
        <w:t>9177630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83A3B"/>
          <w:spacing w:val="0"/>
          <w:w w:val="59"/>
          <w:position w:val="0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900" w:right="-20"/>
        <w:jc w:val="left"/>
        <w:tabs>
          <w:tab w:pos="7800" w:val="left"/>
          <w:tab w:pos="93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348.716736pt;margin-top:-.360584pt;width:72.383205pt;height:.1pt;mso-position-horizontal-relative:page;mso-position-vertical-relative:paragraph;z-index:-4286" coordorigin="6974,-7" coordsize="1448,2">
            <v:shape style="position:absolute;left:6974;top:-7;width:1448;height:2" coordorigin="6974,-7" coordsize="1448,0" path="m6974,-7l8422,-7e" filled="f" stroked="t" strokeweight=".851567pt" strokecolor="#777777">
              <v:path arrowok="t"/>
            </v:shape>
          </v:group>
          <w10:wrap type="none"/>
        </w:pict>
      </w:r>
      <w:r>
        <w:rPr/>
        <w:pict>
          <v:group style="position:absolute;margin-left:426.635132pt;margin-top:-.360584pt;width:72.383205pt;height:.1pt;mso-position-horizontal-relative:page;mso-position-vertical-relative:paragraph;z-index:-4285" coordorigin="8533,-7" coordsize="1448,2">
            <v:shape style="position:absolute;left:8533;top:-7;width:1448;height:2" coordorigin="8533,-7" coordsize="1448,0" path="m8533,-7l9980,-7e" filled="f" stroked="t" strokeweight=".851567pt" strokecolor="#777777">
              <v:path arrowok="t"/>
            </v:shape>
          </v:group>
          <w10:wrap type="none"/>
        </w:pict>
      </w:r>
      <w:r>
        <w:rPr/>
        <w:pict>
          <v:group style="position:absolute;margin-left:348.716736pt;margin-top:10.71197pt;width:72.383205pt;height:.1pt;mso-position-horizontal-relative:page;mso-position-vertical-relative:paragraph;z-index:-4284" coordorigin="6974,214" coordsize="1448,2">
            <v:shape style="position:absolute;left:6974;top:214;width:1448;height:2" coordorigin="6974,214" coordsize="1448,0" path="m6974,214l8422,214e" filled="f" stroked="t" strokeweight="2.554701pt" strokecolor="#4B4B4B">
              <v:path arrowok="t"/>
            </v:shape>
          </v:group>
          <w10:wrap type="none"/>
        </w:pict>
      </w:r>
      <w:r>
        <w:rPr/>
        <w:pict>
          <v:group style="position:absolute;margin-left:426.635132pt;margin-top:10.71197pt;width:72.383205pt;height:.1pt;mso-position-horizontal-relative:page;mso-position-vertical-relative:paragraph;z-index:-4283" coordorigin="8533,214" coordsize="1448,2">
            <v:shape style="position:absolute;left:8533;top:214;width:1448;height:2" coordorigin="8533,214" coordsize="1448,0" path="m8533,214l9980,214e" filled="f" stroked="t" strokeweight="2.554701pt" strokecolor="#4B4B4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2"/>
          <w:szCs w:val="12"/>
          <w:color w:val="626674"/>
          <w:w w:val="98"/>
        </w:rPr>
        <w:t>Tot</w:t>
      </w:r>
      <w:r>
        <w:rPr>
          <w:rFonts w:ascii="Times New Roman" w:hAnsi="Times New Roman" w:cs="Times New Roman" w:eastAsia="Times New Roman"/>
          <w:sz w:val="12"/>
          <w:szCs w:val="12"/>
          <w:color w:val="626674"/>
          <w:spacing w:val="-4"/>
          <w:w w:val="98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5D4D72"/>
          <w:spacing w:val="0"/>
          <w:w w:val="124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5D4D72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</w:rPr>
        <w:t>Llabdltles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21"/>
        </w:rPr>
        <w:t>161445812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21"/>
        </w:rPr>
        <w:t>134603453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exact"/>
        <w:ind w:left="1328" w:right="-20"/>
        <w:jc w:val="left"/>
        <w:tabs>
          <w:tab w:pos="3900" w:val="left"/>
          <w:tab w:pos="7780" w:val="left"/>
          <w:tab w:pos="93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348.716736pt;margin-top:10.64532pt;width:72.383205pt;height:.1pt;mso-position-horizontal-relative:page;mso-position-vertical-relative:paragraph;z-index:-4282" coordorigin="6974,213" coordsize="1448,2">
            <v:shape style="position:absolute;left:6974;top:213;width:1448;height:2" coordorigin="6974,213" coordsize="1448,0" path="m6974,213l8422,213e" filled="f" stroked="t" strokeweight=".851567pt" strokecolor="#777777">
              <v:path arrowok="t"/>
            </v:shape>
          </v:group>
          <w10:wrap type="none"/>
        </w:pict>
      </w:r>
      <w:r>
        <w:rPr/>
        <w:pict>
          <v:group style="position:absolute;margin-left:426.635132pt;margin-top:10.64532pt;width:72.383205pt;height:.1pt;mso-position-horizontal-relative:page;mso-position-vertical-relative:paragraph;z-index:-4281" coordorigin="8533,213" coordsize="1448,2">
            <v:shape style="position:absolute;left:8533;top:213;width:1448;height:2" coordorigin="8533,213" coordsize="1448,0" path="m8533,213l9980,213e" filled="f" stroked="t" strokeweight=".851567pt" strokecolor="#77777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color w:val="F27016"/>
          <w:spacing w:val="0"/>
          <w:w w:val="100"/>
          <w:position w:val="-4"/>
        </w:rPr>
        <w:t>science</w:t>
      </w:r>
      <w:r>
        <w:rPr>
          <w:rFonts w:ascii="Arial" w:hAnsi="Arial" w:cs="Arial" w:eastAsia="Arial"/>
          <w:sz w:val="25"/>
          <w:szCs w:val="25"/>
          <w:color w:val="F27016"/>
          <w:spacing w:val="-36"/>
          <w:w w:val="100"/>
          <w:position w:val="-4"/>
        </w:rPr>
        <w:t> </w:t>
      </w:r>
      <w:r>
        <w:rPr>
          <w:rFonts w:ascii="Arial" w:hAnsi="Arial" w:cs="Arial" w:eastAsia="Arial"/>
          <w:sz w:val="25"/>
          <w:szCs w:val="25"/>
          <w:color w:val="F27016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5"/>
          <w:szCs w:val="25"/>
          <w:color w:val="F27016"/>
          <w:spacing w:val="0"/>
          <w:w w:val="100"/>
          <w:position w:val="-4"/>
        </w:rPr>
      </w:r>
      <w:r>
        <w:rPr>
          <w:rFonts w:ascii="Arial" w:hAnsi="Arial" w:cs="Arial" w:eastAsia="Arial"/>
          <w:sz w:val="15"/>
          <w:szCs w:val="15"/>
          <w:color w:val="8CB1D8"/>
          <w:spacing w:val="0"/>
          <w:w w:val="81"/>
          <w:position w:val="7"/>
        </w:rPr>
        <w:t>NET</w:t>
      </w:r>
      <w:r>
        <w:rPr>
          <w:rFonts w:ascii="Arial" w:hAnsi="Arial" w:cs="Arial" w:eastAsia="Arial"/>
          <w:sz w:val="15"/>
          <w:szCs w:val="15"/>
          <w:color w:val="8CB1D8"/>
          <w:spacing w:val="7"/>
          <w:w w:val="81"/>
          <w:position w:val="7"/>
        </w:rPr>
        <w:t> </w:t>
      </w:r>
      <w:r>
        <w:rPr>
          <w:rFonts w:ascii="Arial" w:hAnsi="Arial" w:cs="Arial" w:eastAsia="Arial"/>
          <w:sz w:val="15"/>
          <w:szCs w:val="15"/>
          <w:color w:val="8CB1D8"/>
          <w:spacing w:val="0"/>
          <w:w w:val="81"/>
          <w:position w:val="7"/>
        </w:rPr>
        <w:t>ASSETS</w:t>
      </w:r>
      <w:r>
        <w:rPr>
          <w:rFonts w:ascii="Arial" w:hAnsi="Arial" w:cs="Arial" w:eastAsia="Arial"/>
          <w:sz w:val="15"/>
          <w:szCs w:val="15"/>
          <w:color w:val="8CB1D8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5"/>
          <w:szCs w:val="15"/>
          <w:color w:val="8CB1D8"/>
          <w:spacing w:val="0"/>
          <w:w w:val="100"/>
          <w:position w:val="7"/>
        </w:rPr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21"/>
          <w:position w:val="10"/>
        </w:rPr>
        <w:t>317548640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  <w:position w:val="1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17"/>
          <w:position w:val="10"/>
        </w:rPr>
        <w:t>204275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-18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10"/>
          <w:position w:val="10"/>
        </w:rPr>
        <w:t>741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40" w:lineRule="exact"/>
        <w:ind w:left="3900" w:right="-20"/>
        <w:jc w:val="left"/>
        <w:tabs>
          <w:tab w:pos="6540" w:val="left"/>
          <w:tab w:pos="7860" w:val="left"/>
          <w:tab w:pos="940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A1A3AA"/>
          <w:spacing w:val="0"/>
          <w:w w:val="100"/>
          <w:position w:val="-3"/>
        </w:rPr>
        <w:t>A&lt;:currulate</w:t>
      </w:r>
      <w:r>
        <w:rPr>
          <w:rFonts w:ascii="Arial" w:hAnsi="Arial" w:cs="Arial" w:eastAsia="Arial"/>
          <w:sz w:val="11"/>
          <w:szCs w:val="11"/>
          <w:color w:val="A1A3AA"/>
          <w:spacing w:val="2"/>
          <w:w w:val="100"/>
          <w:position w:val="-3"/>
        </w:rPr>
        <w:t>d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  <w:position w:val="-3"/>
        </w:rPr>
        <w:t>SurpkJs</w:t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A1A3AA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32"/>
          <w:position w:val="-3"/>
        </w:rPr>
        <w:t>15</w:t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626674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98"/>
          <w:position w:val="-5"/>
        </w:rPr>
        <w:t>317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-13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  <w:position w:val="-5"/>
        </w:rPr>
        <w:t>54864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-1"/>
          <w:w w:val="100"/>
          <w:position w:val="-5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4D4D4F"/>
          <w:spacing w:val="0"/>
          <w:w w:val="100"/>
          <w:position w:val="-5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4D4D4F"/>
          <w:spacing w:val="-14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D4D4F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4D4D4F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97"/>
          <w:position w:val="-5"/>
        </w:rPr>
        <w:t>204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-8"/>
          <w:w w:val="97"/>
          <w:position w:val="-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  <w:position w:val="-5"/>
        </w:rPr>
        <w:t>27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5"/>
          <w:w w:val="100"/>
          <w:position w:val="-5"/>
        </w:rPr>
        <w:t>5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0"/>
          <w:w w:val="100"/>
          <w:position w:val="-5"/>
        </w:rPr>
        <w:t>741</w:t>
      </w:r>
      <w:r>
        <w:rPr>
          <w:rFonts w:ascii="Times New Roman" w:hAnsi="Times New Roman" w:cs="Times New Roman" w:eastAsia="Times New Roman"/>
          <w:sz w:val="11"/>
          <w:szCs w:val="11"/>
          <w:color w:val="A1A3AA"/>
          <w:spacing w:val="-5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3282D"/>
          <w:spacing w:val="0"/>
          <w:w w:val="59"/>
          <w:position w:val="-5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76" w:lineRule="exact"/>
        <w:ind w:left="1328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347.865173pt;margin-top:8.384046pt;width:185.215848pt;height:.1pt;mso-position-horizontal-relative:page;mso-position-vertical-relative:paragraph;z-index:-4279" coordorigin="6957,168" coordsize="3704,2">
            <v:shape style="position:absolute;left:6957;top:168;width:3704;height:2" coordorigin="6957,168" coordsize="3704,0" path="m6957,168l10662,168e" filled="f" stroked="t" strokeweight=".425784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8.046753pt;margin-top:11.019474pt;width:17.157828pt;height:22.5pt;mso-position-horizontal-relative:page;mso-position-vertical-relative:paragraph;z-index:-4270" type="#_x0000_t202" filled="f" stroked="f">
            <v:textbox inset="0,0,0,0">
              <w:txbxContent>
                <w:p>
                  <w:pPr>
                    <w:spacing w:before="0" w:after="0" w:line="450" w:lineRule="exact"/>
                    <w:ind w:right="-108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Pr/>
                  <w:r>
                    <w:rPr>
                      <w:rFonts w:ascii="Arial" w:hAnsi="Arial" w:cs="Arial" w:eastAsia="Arial"/>
                      <w:sz w:val="45"/>
                      <w:szCs w:val="45"/>
                      <w:color w:val="051A36"/>
                      <w:spacing w:val="-225"/>
                      <w:w w:val="154"/>
                    </w:rPr>
                    <w:t>a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626674"/>
                      <w:spacing w:val="0"/>
                      <w:w w:val="142"/>
                    </w:rPr>
                    <w:t>,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color w:val="F27016"/>
          <w:spacing w:val="0"/>
          <w:w w:val="100"/>
        </w:rPr>
        <w:t>&amp;</w:t>
      </w:r>
      <w:r>
        <w:rPr>
          <w:rFonts w:ascii="Arial" w:hAnsi="Arial" w:cs="Arial" w:eastAsia="Arial"/>
          <w:sz w:val="27"/>
          <w:szCs w:val="27"/>
          <w:color w:val="F27016"/>
          <w:spacing w:val="15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F27016"/>
          <w:spacing w:val="0"/>
          <w:w w:val="105"/>
        </w:rPr>
        <w:t>technology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40" w:after="0" w:line="240" w:lineRule="auto"/>
        <w:ind w:left="1345" w:right="-20"/>
        <w:jc w:val="left"/>
        <w:tabs>
          <w:tab w:pos="3900" w:val="left"/>
          <w:tab w:pos="7800" w:val="left"/>
          <w:tab w:pos="93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66.848022pt;margin-top:2.008096pt;width:100.48492pt;height:.1pt;mso-position-horizontal-relative:page;mso-position-vertical-relative:paragraph;z-index:-4280" coordorigin="1337,40" coordsize="2010,2">
            <v:shape style="position:absolute;left:1337;top:40;width:2010;height:2" coordorigin="1337,40" coordsize="2010,0" path="m1337,40l3347,40e" filled="f" stroked="t" strokeweight="1.277351pt" strokecolor="#000000">
              <v:path arrowok="t"/>
            </v:shape>
          </v:group>
          <w10:wrap type="none"/>
        </w:pict>
      </w:r>
      <w:r>
        <w:rPr/>
        <w:pict>
          <v:group style="position:absolute;margin-left:348.716736pt;margin-top:3.072765pt;width:72.383205pt;height:.1pt;mso-position-horizontal-relative:page;mso-position-vertical-relative:paragraph;z-index:-4278" coordorigin="6974,61" coordsize="1448,2">
            <v:shape style="position:absolute;left:6974;top:61;width:1448;height:2" coordorigin="6974,61" coordsize="1448,0" path="m6974,61l8422,61e" filled="f" stroked="t" strokeweight=".851567pt" strokecolor="#777777">
              <v:path arrowok="t"/>
            </v:shape>
          </v:group>
          <w10:wrap type="none"/>
        </w:pict>
      </w:r>
      <w:r>
        <w:rPr/>
        <w:pict>
          <v:group style="position:absolute;margin-left:426.635132pt;margin-top:3.072765pt;width:72.383205pt;height:.1pt;mso-position-horizontal-relative:page;mso-position-vertical-relative:paragraph;z-index:-4277" coordorigin="8533,61" coordsize="1448,2">
            <v:shape style="position:absolute;left:8533;top:61;width:1448;height:2" coordorigin="8533,61" coordsize="1448,0" path="m8533,61l9980,61e" filled="f" stroked="t" strokeweight=".851567pt" strokecolor="#77777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Department: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  <w:r>
        <w:rPr>
          <w:rFonts w:ascii="Times New Roman" w:hAnsi="Times New Roman" w:cs="Times New Roman" w:eastAsia="Times New Roman"/>
          <w:sz w:val="12"/>
          <w:szCs w:val="12"/>
          <w:color w:val="626674"/>
          <w:spacing w:val="0"/>
          <w:w w:val="100"/>
          <w:position w:val="1"/>
        </w:rPr>
        <w:t>Tot</w:t>
      </w:r>
      <w:r>
        <w:rPr>
          <w:rFonts w:ascii="Times New Roman" w:hAnsi="Times New Roman" w:cs="Times New Roman" w:eastAsia="Times New Roman"/>
          <w:sz w:val="12"/>
          <w:szCs w:val="12"/>
          <w:color w:val="626674"/>
          <w:spacing w:val="-4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5D4D72"/>
          <w:spacing w:val="0"/>
          <w:w w:val="100"/>
          <w:position w:val="1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5D4D72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96"/>
          <w:position w:val="1"/>
        </w:rPr>
        <w:t>Net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  <w:position w:val="1"/>
        </w:rPr>
        <w:t>Assets</w:t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4757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19"/>
          <w:position w:val="1"/>
        </w:rPr>
        <w:t>317548640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17"/>
          <w:position w:val="1"/>
        </w:rPr>
        <w:t>204275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-1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4757C"/>
          <w:spacing w:val="0"/>
          <w:w w:val="110"/>
          <w:position w:val="1"/>
        </w:rPr>
        <w:t>741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81" w:lineRule="exact"/>
        <w:ind w:left="133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348.716736pt;margin-top:2.030517pt;width:72.383205pt;height:.1pt;mso-position-horizontal-relative:page;mso-position-vertical-relative:paragraph;z-index:-4276" coordorigin="6974,41" coordsize="1448,2">
            <v:shape style="position:absolute;left:6974;top:41;width:1448;height:2" coordorigin="6974,41" coordsize="1448,0" path="m6974,41l8422,41e" filled="f" stroked="t" strokeweight=".425784pt" strokecolor="#383838">
              <v:path arrowok="t"/>
            </v:shape>
          </v:group>
          <w10:wrap type="none"/>
        </w:pict>
      </w:r>
      <w:r>
        <w:rPr/>
        <w:pict>
          <v:group style="position:absolute;margin-left:426.209351pt;margin-top:.539981pt;width:71.531638pt;height:.1pt;mso-position-horizontal-relative:page;mso-position-vertical-relative:paragraph;z-index:-4275" coordorigin="8524,11" coordsize="1431,2">
            <v:shape style="position:absolute;left:8524;top:11;width:1431;height:2" coordorigin="8524,11" coordsize="1431,0" path="m8524,11l9955,11e" filled="f" stroked="t" strokeweight=".42578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w w:val="91"/>
          <w:position w:val="-6"/>
        </w:rPr>
        <w:t>Scienc</w:t>
      </w:r>
      <w:r>
        <w:rPr>
          <w:rFonts w:ascii="Arial" w:hAnsi="Arial" w:cs="Arial" w:eastAsia="Arial"/>
          <w:sz w:val="15"/>
          <w:szCs w:val="15"/>
          <w:w w:val="92"/>
          <w:position w:val="-6"/>
        </w:rPr>
        <w:t>e</w:t>
      </w:r>
      <w:r>
        <w:rPr>
          <w:rFonts w:ascii="Arial" w:hAnsi="Arial" w:cs="Arial" w:eastAsia="Arial"/>
          <w:sz w:val="15"/>
          <w:szCs w:val="15"/>
          <w:spacing w:val="-28"/>
          <w:w w:val="100"/>
          <w:position w:val="-6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6"/>
        </w:rPr>
        <w:t>an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6"/>
        </w:rPr>
        <w:t>d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6"/>
        </w:rPr>
        <w:t>Technology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20"/>
        </w:sectPr>
      </w:pPr>
      <w:rPr/>
    </w:p>
    <w:p>
      <w:pPr>
        <w:spacing w:before="0" w:after="0" w:line="226" w:lineRule="exact"/>
        <w:ind w:left="1337" w:right="-73"/>
        <w:jc w:val="left"/>
        <w:tabs>
          <w:tab w:pos="70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-261.189941pt;margin-top:464.477661pt;width:278.647063pt;height:68.5pt;mso-position-horizontal-relative:page;mso-position-vertical-relative:page;z-index:-4271" type="#_x0000_t202" filled="f" stroked="f">
            <v:textbox inset="0,0,0,0">
              <w:txbxContent>
                <w:p>
                  <w:pPr>
                    <w:spacing w:before="0" w:after="0" w:line="1370" w:lineRule="exact"/>
                    <w:ind w:right="-245"/>
                    <w:jc w:val="left"/>
                    <w:rPr>
                      <w:rFonts w:ascii="Arial" w:hAnsi="Arial" w:cs="Arial" w:eastAsia="Arial"/>
                      <w:sz w:val="137"/>
                      <w:szCs w:val="137"/>
                    </w:rPr>
                  </w:pPr>
                  <w:rPr/>
                  <w:r>
                    <w:rPr>
                      <w:rFonts w:ascii="Arial" w:hAnsi="Arial" w:cs="Arial" w:eastAsia="Arial"/>
                      <w:sz w:val="137"/>
                      <w:szCs w:val="137"/>
                      <w:color w:val="895E1A"/>
                      <w:spacing w:val="-1305"/>
                      <w:w w:val="599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137"/>
                      <w:szCs w:val="13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w w:val="94"/>
          <w:position w:val="-1"/>
        </w:rPr>
        <w:t>REPUBLI</w:t>
      </w:r>
      <w:r>
        <w:rPr>
          <w:rFonts w:ascii="Arial" w:hAnsi="Arial" w:cs="Arial" w:eastAsia="Arial"/>
          <w:sz w:val="15"/>
          <w:szCs w:val="15"/>
          <w:w w:val="95"/>
          <w:position w:val="-1"/>
        </w:rPr>
        <w:t>C</w:t>
      </w:r>
      <w:r>
        <w:rPr>
          <w:rFonts w:ascii="Arial" w:hAnsi="Arial" w:cs="Arial" w:eastAsia="Arial"/>
          <w:sz w:val="15"/>
          <w:szCs w:val="15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15"/>
          <w:szCs w:val="15"/>
          <w:spacing w:val="-2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3"/>
          <w:position w:val="-1"/>
        </w:rPr>
        <w:t>SOUT</w:t>
      </w:r>
      <w:r>
        <w:rPr>
          <w:rFonts w:ascii="Arial" w:hAnsi="Arial" w:cs="Arial" w:eastAsia="Arial"/>
          <w:sz w:val="15"/>
          <w:szCs w:val="15"/>
          <w:spacing w:val="0"/>
          <w:w w:val="94"/>
          <w:position w:val="-1"/>
        </w:rPr>
        <w:t>H</w:t>
      </w:r>
      <w:r>
        <w:rPr>
          <w:rFonts w:ascii="Arial" w:hAnsi="Arial" w:cs="Arial" w:eastAsia="Arial"/>
          <w:sz w:val="15"/>
          <w:szCs w:val="15"/>
          <w:spacing w:val="-2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AFRICA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color w:val="90909E"/>
          <w:spacing w:val="0"/>
          <w:w w:val="108"/>
          <w:position w:val="0"/>
        </w:rPr>
        <w:t>27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5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23282D"/>
          <w:spacing w:val="0"/>
          <w:w w:val="100"/>
        </w:rPr>
        <w:t>ACE</w:t>
      </w:r>
      <w:r>
        <w:rPr>
          <w:rFonts w:ascii="Times New Roman" w:hAnsi="Times New Roman" w:cs="Times New Roman" w:eastAsia="Times New Roman"/>
          <w:sz w:val="19"/>
          <w:szCs w:val="19"/>
          <w:color w:val="23282D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82D"/>
          <w:spacing w:val="0"/>
          <w:w w:val="100"/>
        </w:rPr>
        <w:t>AGENCY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20"/>
          <w:cols w:num="2" w:equalWidth="0">
            <w:col w:w="7323" w:space="5280"/>
            <w:col w:w="157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NumType w:start="28"/>
          <w:pgMar w:header="4" w:footer="401" w:top="1960" w:bottom="600" w:left="0" w:right="0"/>
          <w:headerReference w:type="default" r:id="rId224"/>
          <w:footerReference w:type="default" r:id="rId225"/>
          <w:pgSz w:w="14400" w:h="10800" w:orient="landscape"/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600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427" w:lineRule="exact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br w:type="column"/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Ass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8"/>
          <w:w w:val="100"/>
          <w:b/>
          <w:bCs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al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2015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/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16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3779" w:space="1487"/>
            <w:col w:w="9134"/>
          </w:cols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pict>
          <v:shape style="position:absolute;margin-left:66.684608pt;margin-top:469.962494pt;width:100.777713pt;height:49.778021pt;mso-position-horizontal-relative:page;mso-position-vertical-relative:page;z-index:-4269" type="#_x0000_t75">
            <v:imagedata r:id="rId226" o:title=""/>
          </v:shape>
        </w:pict>
      </w:r>
      <w:r>
        <w:rPr/>
        <w:pict>
          <v:shape style="position:absolute;margin-left:17.9625pt;margin-top:469.962494pt;width:39.092409pt;height:50.349951pt;mso-position-horizontal-relative:page;mso-position-vertical-relative:page;z-index:-4268" type="#_x0000_t75">
            <v:imagedata r:id="rId227" o:title=""/>
          </v:shape>
        </w:pict>
      </w:r>
      <w:r>
        <w:rPr/>
        <w:pict>
          <v:shape style="position:absolute;margin-left:545.979980pt;margin-top:461.927246pt;width:158.374711pt;height:67.624762pt;mso-position-horizontal-relative:page;mso-position-vertical-relative:page;z-index:-4263" type="#_x0000_t75">
            <v:imagedata r:id="rId228" o:title=""/>
          </v:shape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347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200.159988pt;margin-top:-23.804424pt;width:400.440017pt;height:249.840013pt;mso-position-horizontal-relative:page;mso-position-vertical-relative:paragraph;z-index:-4267" coordorigin="4003,-476" coordsize="8009,4997">
            <v:group style="position:absolute;left:9672;top:2649;width:2333;height:2" coordorigin="9672,2649" coordsize="2333,2">
              <v:shape style="position:absolute;left:9672;top:2649;width:2333;height:2" coordorigin="9672,2649" coordsize="2333,0" path="m9672,2649l12005,2649e" filled="f" stroked="t" strokeweight=".72pt" strokecolor="#878787">
                <v:path arrowok="t"/>
              </v:shape>
            </v:group>
            <v:group style="position:absolute;left:8784;top:2649;width:444;height:2" coordorigin="8784,2649" coordsize="444,2">
              <v:shape style="position:absolute;left:8784;top:2649;width:444;height:2" coordorigin="8784,2649" coordsize="444,0" path="m8784,2649l9228,2649e" filled="f" stroked="t" strokeweight=".72pt" strokecolor="#878787">
                <v:path arrowok="t"/>
              </v:shape>
            </v:group>
            <v:group style="position:absolute;left:7675;top:2649;width:665;height:2" coordorigin="7675,2649" coordsize="665,2">
              <v:shape style="position:absolute;left:7675;top:2649;width:665;height:2" coordorigin="7675,2649" coordsize="665,0" path="m7675,2649l8340,2649e" filled="f" stroked="t" strokeweight=".72pt" strokecolor="#878787">
                <v:path arrowok="t"/>
              </v:shape>
            </v:group>
            <v:group style="position:absolute;left:5676;top:2649;width:665;height:2" coordorigin="5676,2649" coordsize="665,2">
              <v:shape style="position:absolute;left:5676;top:2649;width:665;height:2" coordorigin="5676,2649" coordsize="665,0" path="m5676,2649l6341,2649e" filled="f" stroked="t" strokeweight=".72pt" strokecolor="#878787">
                <v:path arrowok="t"/>
              </v:shape>
            </v:group>
            <v:group style="position:absolute;left:4010;top:2649;width:334;height:2" coordorigin="4010,2649" coordsize="334,2">
              <v:shape style="position:absolute;left:4010;top:2649;width:334;height:2" coordorigin="4010,2649" coordsize="334,0" path="m4010,2649l4344,2649e" filled="f" stroked="t" strokeweight=".72pt" strokecolor="#878787">
                <v:path arrowok="t"/>
              </v:shape>
            </v:group>
            <v:group style="position:absolute;left:4788;top:2025;width:444;height:2" coordorigin="4788,2025" coordsize="444,2">
              <v:shape style="position:absolute;left:4788;top:2025;width:444;height:2" coordorigin="4788,2025" coordsize="444,0" path="m4788,2025l5232,2025e" filled="f" stroked="t" strokeweight=".72pt" strokecolor="#878787">
                <v:path arrowok="t"/>
              </v:shape>
            </v:group>
            <v:group style="position:absolute;left:4010;top:2025;width:334;height:2" coordorigin="4010,2025" coordsize="334,2">
              <v:shape style="position:absolute;left:4010;top:2025;width:334;height:2" coordorigin="4010,2025" coordsize="334,0" path="m4010,2025l4344,2025e" filled="f" stroked="t" strokeweight=".72pt" strokecolor="#878787">
                <v:path arrowok="t"/>
              </v:shape>
            </v:group>
            <v:group style="position:absolute;left:4788;top:1401;width:444;height:2" coordorigin="4788,1401" coordsize="444,2">
              <v:shape style="position:absolute;left:4788;top:1401;width:444;height:2" coordorigin="4788,1401" coordsize="444,0" path="m4788,1401l5232,1401e" filled="f" stroked="t" strokeweight=".72pt" strokecolor="#878787">
                <v:path arrowok="t"/>
              </v:shape>
            </v:group>
            <v:group style="position:absolute;left:4010;top:1401;width:334;height:2" coordorigin="4010,1401" coordsize="334,2">
              <v:shape style="position:absolute;left:4010;top:1401;width:334;height:2" coordorigin="4010,1401" coordsize="334,0" path="m4010,1401l4344,1401e" filled="f" stroked="t" strokeweight=".72pt" strokecolor="#878787">
                <v:path arrowok="t"/>
              </v:shape>
            </v:group>
            <v:group style="position:absolute;left:4788;top:777;width:7217;height:2" coordorigin="4788,777" coordsize="7217,2">
              <v:shape style="position:absolute;left:4788;top:777;width:7217;height:2" coordorigin="4788,777" coordsize="7217,0" path="m4788,777l12005,777e" filled="f" stroked="t" strokeweight=".72pt" strokecolor="#878787">
                <v:path arrowok="t"/>
              </v:shape>
            </v:group>
            <v:group style="position:absolute;left:4010;top:777;width:334;height:2" coordorigin="4010,777" coordsize="334,2">
              <v:shape style="position:absolute;left:4010;top:777;width:334;height:2" coordorigin="4010,777" coordsize="334,0" path="m4010,777l4344,777e" filled="f" stroked="t" strokeweight=".72pt" strokecolor="#878787">
                <v:path arrowok="t"/>
              </v:shape>
            </v:group>
            <v:group style="position:absolute;left:4344;top:285;width:444;height:2986" coordorigin="4344,285" coordsize="444,2986">
              <v:shape style="position:absolute;left:4344;top:285;width:444;height:2986" coordorigin="4344,285" coordsize="444,2986" path="m4788,285l4344,285,4344,3270,4788,3270,4788,285e" filled="t" fillcolor="#595958" stroked="f">
                <v:path arrowok="t"/>
                <v:fill/>
              </v:shape>
            </v:group>
            <v:group style="position:absolute;left:6785;top:2025;width:446;height:2" coordorigin="6785,2025" coordsize="446,2">
              <v:shape style="position:absolute;left:6785;top:2025;width:446;height:2" coordorigin="6785,2025" coordsize="446,0" path="m6785,2025l7231,2025e" filled="f" stroked="t" strokeweight=".72pt" strokecolor="#878787">
                <v:path arrowok="t"/>
              </v:shape>
            </v:group>
            <v:group style="position:absolute;left:5676;top:2025;width:665;height:2" coordorigin="5676,2025" coordsize="665,2">
              <v:shape style="position:absolute;left:5676;top:2025;width:665;height:2" coordorigin="5676,2025" coordsize="665,0" path="m5676,2025l6341,2025e" filled="f" stroked="t" strokeweight=".72pt" strokecolor="#878787">
                <v:path arrowok="t"/>
              </v:shape>
            </v:group>
            <v:group style="position:absolute;left:6785;top:1401;width:5220;height:2" coordorigin="6785,1401" coordsize="5220,2">
              <v:shape style="position:absolute;left:6785;top:1401;width:5220;height:2" coordorigin="6785,1401" coordsize="5220,0" path="m6785,1401l12005,1401e" filled="f" stroked="t" strokeweight=".72pt" strokecolor="#878787">
                <v:path arrowok="t"/>
              </v:shape>
            </v:group>
            <v:group style="position:absolute;left:5676;top:1401;width:665;height:2" coordorigin="5676,1401" coordsize="665,2">
              <v:shape style="position:absolute;left:5676;top:1401;width:665;height:2" coordorigin="5676,1401" coordsize="665,0" path="m5676,1401l6341,1401e" filled="f" stroked="t" strokeweight=".72pt" strokecolor="#878787">
                <v:path arrowok="t"/>
              </v:shape>
            </v:group>
            <v:group style="position:absolute;left:6341;top:1158;width:444;height:2112" coordorigin="6341,1158" coordsize="444,2112">
              <v:shape style="position:absolute;left:6341;top:1158;width:444;height:2112" coordorigin="6341,1158" coordsize="444,2112" path="m6785,1158l6341,1158,6341,3270,6785,3270,6785,1158e" filled="t" fillcolor="#595958" stroked="f">
                <v:path arrowok="t"/>
                <v:fill/>
              </v:shape>
            </v:group>
            <v:group style="position:absolute;left:8340;top:2397;width:444;height:874" coordorigin="8340,2397" coordsize="444,874">
              <v:shape style="position:absolute;left:8340;top:2397;width:444;height:874" coordorigin="8340,2397" coordsize="444,874" path="m8784,2397l8340,2397,8340,3270,8784,3270,8784,2397e" filled="t" fillcolor="#595958" stroked="f">
                <v:path arrowok="t"/>
                <v:fill/>
              </v:shape>
            </v:group>
            <v:group style="position:absolute;left:4788;top:2265;width:444;height:1006" coordorigin="4788,2265" coordsize="444,1006">
              <v:shape style="position:absolute;left:4788;top:2265;width:444;height:1006" coordorigin="4788,2265" coordsize="444,1006" path="m5232,2265l4788,2265,4788,3270,5232,3270,5232,2265e" filled="t" fillcolor="#C4BD97" stroked="f">
                <v:path arrowok="t"/>
                <v:fill/>
              </v:shape>
            </v:group>
            <v:group style="position:absolute;left:6785;top:2433;width:446;height:838" coordorigin="6785,2433" coordsize="446,838">
              <v:shape style="position:absolute;left:6785;top:2433;width:446;height:838" coordorigin="6785,2433" coordsize="446,838" path="m7231,2433l6785,2433,6785,3270,7231,3270,7231,2433e" filled="t" fillcolor="#C4BD97" stroked="f">
                <v:path arrowok="t"/>
                <v:fill/>
              </v:shape>
            </v:group>
            <v:group style="position:absolute;left:8784;top:3105;width:444;height:166" coordorigin="8784,3105" coordsize="444,166">
              <v:shape style="position:absolute;left:8784;top:3105;width:444;height:166" coordorigin="8784,3105" coordsize="444,166" path="m9228,3105l8784,3105,8784,3270,9228,3270,9228,3105e" filled="t" fillcolor="#C4BD97" stroked="f">
                <v:path arrowok="t"/>
                <v:fill/>
              </v:shape>
            </v:group>
            <v:group style="position:absolute;left:5232;top:1290;width:444;height:1980" coordorigin="5232,1290" coordsize="444,1980">
              <v:shape style="position:absolute;left:5232;top:1290;width:444;height:1980" coordorigin="5232,1290" coordsize="444,1980" path="m5676,1290l5232,1290,5232,3270,5676,3270,5676,1290e" filled="t" fillcolor="#DADADA" stroked="f">
                <v:path arrowok="t"/>
                <v:fill/>
              </v:shape>
            </v:group>
            <v:group style="position:absolute;left:7675;top:2025;width:4330;height:2" coordorigin="7675,2025" coordsize="4330,2">
              <v:shape style="position:absolute;left:7675;top:2025;width:4330;height:2" coordorigin="7675,2025" coordsize="4330,0" path="m7675,2025l12005,2025e" filled="f" stroked="t" strokeweight=".72pt" strokecolor="#878787">
                <v:path arrowok="t"/>
              </v:shape>
            </v:group>
            <v:group style="position:absolute;left:7231;top:1998;width:444;height:1272" coordorigin="7231,1998" coordsize="444,1272">
              <v:shape style="position:absolute;left:7231;top:1998;width:444;height:1272" coordorigin="7231,1998" coordsize="444,1272" path="m7675,1998l7231,1998,7231,3270,7675,3270,7675,1998e" filled="t" fillcolor="#DADADA" stroked="f">
                <v:path arrowok="t"/>
                <v:fill/>
              </v:shape>
            </v:group>
            <v:group style="position:absolute;left:9228;top:2565;width:444;height:706" coordorigin="9228,2565" coordsize="444,706">
              <v:shape style="position:absolute;left:9228;top:2565;width:444;height:706" coordorigin="9228,2565" coordsize="444,706" path="m9672,2565l9228,2565,9228,3270,9672,3270,9672,2565e" filled="t" fillcolor="#DADADA" stroked="f">
                <v:path arrowok="t"/>
                <v:fill/>
              </v:shape>
            </v:group>
            <v:group style="position:absolute;left:4010;top:153;width:7994;height:2" coordorigin="4010,153" coordsize="7994,2">
              <v:shape style="position:absolute;left:4010;top:153;width:7994;height:2" coordorigin="4010,153" coordsize="7994,0" path="m4010,153l12005,153e" filled="f" stroked="t" strokeweight=".72pt" strokecolor="#878787">
                <v:path arrowok="t"/>
              </v:shape>
            </v:group>
            <v:group style="position:absolute;left:4010;top:-469;width:7994;height:2" coordorigin="4010,-469" coordsize="7994,2">
              <v:shape style="position:absolute;left:4010;top:-469;width:7994;height:2" coordorigin="4010,-469" coordsize="7994,0" path="m4010,-469l12005,-469e" filled="f" stroked="t" strokeweight=".72pt" strokecolor="#878787">
                <v:path arrowok="t"/>
              </v:shape>
            </v:group>
            <v:group style="position:absolute;left:4010;top:-469;width:2;height:4982" coordorigin="4010,-469" coordsize="2,4982">
              <v:shape style="position:absolute;left:4010;top:-469;width:2;height:4982" coordorigin="4010,-469" coordsize="0,4982" path="m4010,-469l4010,4514e" filled="f" stroked="t" strokeweight=".720013pt" strokecolor="#878787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500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347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400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347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9.305801pt;margin-top:-4.051647pt;width:11.96pt;height:38.426920pt;mso-position-horizontal-relative:page;mso-position-vertical-relative:paragraph;z-index:-4261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3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1"/>
                      <w:w w:val="100"/>
                      <w:b/>
                      <w:bCs/>
                      <w:position w:val="1"/>
                    </w:rPr>
                    <w:t>'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1"/>
                      <w:w w:val="100"/>
                      <w:b/>
                      <w:bCs/>
                      <w:position w:val="1"/>
                    </w:rPr>
                    <w:t>illi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347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200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347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auto"/>
        <w:ind w:left="3629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129.240005pt;margin-top:27.921589pt;width:5.52pt;height:5.4pt;mso-position-horizontal-relative:page;mso-position-vertical-relative:paragraph;z-index:-4266" coordorigin="2585,558" coordsize="110,108">
            <v:shape style="position:absolute;left:2585;top:558;width:110;height:108" coordorigin="2585,558" coordsize="110,108" path="m2585,558l2695,558,2695,666,2585,666,2585,558e" filled="t" fillcolor="#59595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29.240005pt;margin-top:43.401588pt;width:5.52pt;height:5.52pt;mso-position-horizontal-relative:page;mso-position-vertical-relative:paragraph;z-index:-4265" coordorigin="2585,868" coordsize="110,110">
            <v:shape style="position:absolute;left:2585;top:868;width:110;height:110" coordorigin="2585,868" coordsize="110,110" path="m2585,868l2695,868,2695,978,2585,978,2585,868e" filled="t" fillcolor="#C4BD9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29.240005pt;margin-top:59.001591pt;width:5.52pt;height:5.52pt;mso-position-horizontal-relative:page;mso-position-vertical-relative:paragraph;z-index:-4264" coordorigin="2585,1180" coordsize="110,110">
            <v:shape style="position:absolute;left:2585;top:1180;width:110;height:110" coordorigin="2585,1180" coordsize="110,110" path="m2585,1180l2695,1180,2695,1290,2585,1290,2585,1180e" filled="t" fillcolor="#DADADA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400002pt;margin-top:8.00159pt;width:475.199998pt;height:62.88pt;mso-position-horizontal-relative:page;mso-position-vertical-relative:paragraph;z-index:-426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10" w:hRule="exact"/>
                    </w:trPr>
                    <w:tc>
                      <w:tcPr>
                        <w:tcW w:w="1495" w:type="dxa"/>
                        <w:tcBorders>
                          <w:top w:val="nil" w:sz="6" w:space="0" w:color="auto"/>
                          <w:bottom w:val="single" w:sz="5.76" w:space="0" w:color="878787"/>
                          <w:left w:val="nil" w:sz="6" w:space="0" w:color="auto"/>
                          <w:right w:val="single" w:sz="5.760103" w:space="0" w:color="87878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99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03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650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15/16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68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64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14/15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68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545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68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450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149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" w:space="0" w:color="878787"/>
                          <w:right w:val="single" w:sz="5.760103" w:space="0" w:color="878787"/>
                        </w:tcBorders>
                      </w:tcPr>
                      <w:p>
                        <w:pPr>
                          <w:spacing w:before="8" w:after="0" w:line="240" w:lineRule="auto"/>
                          <w:ind w:left="220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03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805" w:right="78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68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805" w:right="78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68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807" w:right="78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68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785" w:right="76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49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" w:space="0" w:color="878787"/>
                          <w:right w:val="single" w:sz="5.760103" w:space="0" w:color="878787"/>
                        </w:tcBorders>
                      </w:tcPr>
                      <w:p>
                        <w:pPr>
                          <w:spacing w:before="10" w:after="0" w:line="240" w:lineRule="auto"/>
                          <w:ind w:left="220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iti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03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805" w:right="78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68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805" w:right="78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68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857" w:right="83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68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785" w:right="76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49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" w:space="0" w:color="878787"/>
                          <w:right w:val="single" w:sz="5.760103" w:space="0" w:color="878787"/>
                        </w:tcBorders>
                      </w:tcPr>
                      <w:p>
                        <w:pPr>
                          <w:spacing w:before="9" w:after="0" w:line="240" w:lineRule="auto"/>
                          <w:ind w:left="220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AS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03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805" w:right="78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7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68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805" w:right="78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68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807" w:right="78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9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68" w:space="0" w:color="878787"/>
                          <w:right w:val="single" w:sz="5.76006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785" w:right="76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" w:footer="401" w:top="1960" w:bottom="600" w:left="0" w:right="0"/>
          <w:pgSz w:w="14400" w:h="10800" w:orient="landscape"/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19"/>
        <w:jc w:val="righ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66.480003pt;margin-top:6.324398pt;width:459.84pt;height:234.36002pt;mso-position-horizontal-relative:page;mso-position-vertical-relative:paragraph;z-index:-4258" coordorigin="1330,126" coordsize="9197,4687">
            <v:group style="position:absolute;left:4126;top:2764;width:6394;height:2" coordorigin="4126,2764" coordsize="6394,2">
              <v:shape style="position:absolute;left:4126;top:2764;width:6394;height:2" coordorigin="4126,2764" coordsize="6394,0" path="m4126,2764l10519,2764e" filled="f" stroked="t" strokeweight=".72pt" strokecolor="#878787">
                <v:path arrowok="t"/>
              </v:shape>
            </v:group>
            <v:group style="position:absolute;left:7178;top:2013;width:3341;height:2" coordorigin="7178,2013" coordsize="3341,2">
              <v:shape style="position:absolute;left:7178;top:2013;width:3341;height:2" coordorigin="7178,2013" coordsize="3341,0" path="m7178,2013l10519,2013e" filled="f" stroked="t" strokeweight=".72pt" strokecolor="#878787">
                <v:path arrowok="t"/>
              </v:shape>
            </v:group>
            <v:group style="position:absolute;left:6113;top:2013;width:871;height:2" coordorigin="6113,2013" coordsize="871,2">
              <v:shape style="position:absolute;left:6113;top:2013;width:871;height:2" coordorigin="6113,2013" coordsize="871,0" path="m6113,2013l6984,2013e" filled="f" stroked="t" strokeweight=".72pt" strokecolor="#878787">
                <v:path arrowok="t"/>
              </v:shape>
            </v:group>
            <v:group style="position:absolute;left:6403;top:2188;width:194;height:199" coordorigin="6403,2188" coordsize="194,199">
              <v:shape style="position:absolute;left:6403;top:2188;width:194;height:199" coordorigin="6403,2188" coordsize="194,199" path="m6403,2188l6598,2188,6598,2387,6403,2387,6403,2188e" filled="t" fillcolor="#002060" stroked="f">
                <v:path arrowok="t"/>
                <v:fill/>
              </v:shape>
            </v:group>
            <v:group style="position:absolute;left:6598;top:2037;width:192;height:350" coordorigin="6598,2037" coordsize="192,350">
              <v:shape style="position:absolute;left:6598;top:2037;width:192;height:350" coordorigin="6598,2037" coordsize="192,350" path="m6790,2037l6598,2037,6598,2387,6790,2387,6790,2037e" filled="t" fillcolor="#558ED5" stroked="f">
                <v:path arrowok="t"/>
                <v:fill/>
              </v:shape>
            </v:group>
            <v:group style="position:absolute;left:6790;top:2399;width:194;height:2" coordorigin="6790,2399" coordsize="194,2">
              <v:shape style="position:absolute;left:6790;top:2399;width:194;height:2" coordorigin="6790,2399" coordsize="194,0" path="m6790,2399l6984,2399e" filled="f" stroked="t" strokeweight="1.3pt" strokecolor="#953735">
                <v:path arrowok="t"/>
              </v:shape>
            </v:group>
            <v:group style="position:absolute;left:5724;top:2013;width:194;height:2" coordorigin="5724,2013" coordsize="194,2">
              <v:shape style="position:absolute;left:5724;top:2013;width:194;height:2" coordorigin="5724,2013" coordsize="194,0" path="m5724,2013l5918,2013e" filled="f" stroked="t" strokeweight=".72pt" strokecolor="#878787">
                <v:path arrowok="t"/>
              </v:shape>
            </v:group>
            <v:group style="position:absolute;left:5047;top:2013;width:290;height:2" coordorigin="5047,2013" coordsize="290,2">
              <v:shape style="position:absolute;left:5047;top:2013;width:290;height:2" coordorigin="5047,2013" coordsize="290,0" path="m5047,2013l5338,2013e" filled="f" stroked="t" strokeweight=".72pt" strokecolor="#878787">
                <v:path arrowok="t"/>
              </v:shape>
            </v:group>
            <v:group style="position:absolute;left:5338;top:1840;width:194;height:547" coordorigin="5338,1840" coordsize="194,547">
              <v:shape style="position:absolute;left:5338;top:1840;width:194;height:547" coordorigin="5338,1840" coordsize="194,547" path="m5338,1840l5532,1840,5532,2387,5338,2387,5338,1840e" filled="t" fillcolor="#002060" stroked="f">
                <v:path arrowok="t"/>
                <v:fill/>
              </v:shape>
            </v:group>
            <v:group style="position:absolute;left:5532;top:1768;width:192;height:619" coordorigin="5532,1768" coordsize="192,619">
              <v:shape style="position:absolute;left:5532;top:1768;width:192;height:619" coordorigin="5532,1768" coordsize="192,619" path="m5724,1768l5532,1768,5532,2387,5724,2387,5724,1768e" filled="t" fillcolor="#558ED5" stroked="f">
                <v:path arrowok="t"/>
                <v:fill/>
              </v:shape>
            </v:group>
            <v:group style="position:absolute;left:5724;top:2282;width:194;height:106" coordorigin="5724,2282" coordsize="194,106">
              <v:shape style="position:absolute;left:5724;top:2282;width:194;height:106" coordorigin="5724,2282" coordsize="194,106" path="m5918,2282l5724,2282,5724,2387,5918,2387,5918,2282e" filled="t" fillcolor="#953735" stroked="f">
                <v:path arrowok="t"/>
                <v:fill/>
              </v:shape>
            </v:group>
            <v:group style="position:absolute;left:4658;top:2013;width:194;height:2" coordorigin="4658,2013" coordsize="194,2">
              <v:shape style="position:absolute;left:4658;top:2013;width:194;height:2" coordorigin="4658,2013" coordsize="194,0" path="m4658,2013l4853,2013e" filled="f" stroked="t" strokeweight=".72pt" strokecolor="#878787">
                <v:path arrowok="t"/>
              </v:shape>
            </v:group>
            <v:group style="position:absolute;left:4126;top:2013;width:146;height:2" coordorigin="4126,2013" coordsize="146,2">
              <v:shape style="position:absolute;left:4126;top:2013;width:146;height:2" coordorigin="4126,2013" coordsize="146,0" path="m4126,2013l4272,2013e" filled="f" stroked="t" strokeweight=".72pt" strokecolor="#878787">
                <v:path arrowok="t"/>
              </v:shape>
            </v:group>
            <v:group style="position:absolute;left:4126;top:1636;width:341;height:2" coordorigin="4126,1636" coordsize="341,2">
              <v:shape style="position:absolute;left:4126;top:1636;width:341;height:2" coordorigin="4126,1636" coordsize="341,0" path="m4126,1636l4466,1636e" filled="f" stroked="t" strokeweight=".72pt" strokecolor="#878787">
                <v:path arrowok="t"/>
              </v:shape>
            </v:group>
            <v:group style="position:absolute;left:4272;top:1638;width:194;height:749" coordorigin="4272,1638" coordsize="194,749">
              <v:shape style="position:absolute;left:4272;top:1638;width:194;height:749" coordorigin="4272,1638" coordsize="194,749" path="m4272,1638l4466,1638,4466,2387,4272,2387,4272,1638e" filled="t" fillcolor="#002060" stroked="f">
                <v:path arrowok="t"/>
                <v:fill/>
              </v:shape>
            </v:group>
            <v:group style="position:absolute;left:4658;top:1636;width:194;height:2" coordorigin="4658,1636" coordsize="194,2">
              <v:shape style="position:absolute;left:4658;top:1636;width:194;height:2" coordorigin="4658,1636" coordsize="194,0" path="m4658,1636l4853,1636e" filled="f" stroked="t" strokeweight=".72pt" strokecolor="#878787">
                <v:path arrowok="t"/>
              </v:shape>
            </v:group>
            <v:group style="position:absolute;left:4466;top:1418;width:192;height:970" coordorigin="4466,1418" coordsize="192,970">
              <v:shape style="position:absolute;left:4466;top:1418;width:192;height:970" coordorigin="4466,1418" coordsize="192,970" path="m4658,1418l4466,1418,4466,2387,4658,2387,4658,1418e" filled="t" fillcolor="#558ED5" stroked="f">
                <v:path arrowok="t"/>
                <v:fill/>
              </v:shape>
            </v:group>
            <v:group style="position:absolute;left:4658;top:2346;width:194;height:2" coordorigin="4658,2346" coordsize="194,2">
              <v:shape style="position:absolute;left:4658;top:2346;width:194;height:2" coordorigin="4658,2346" coordsize="194,0" path="m4658,2346l4853,2346e" filled="f" stroked="t" strokeweight="4.18pt" strokecolor="#953735">
                <v:path arrowok="t"/>
              </v:shape>
            </v:group>
            <v:group style="position:absolute;left:5047;top:1636;width:871;height:2" coordorigin="5047,1636" coordsize="871,2">
              <v:shape style="position:absolute;left:5047;top:1636;width:871;height:2" coordorigin="5047,1636" coordsize="871,0" path="m5047,1636l5918,1636e" filled="f" stroked="t" strokeweight=".72pt" strokecolor="#878787">
                <v:path arrowok="t"/>
              </v:shape>
            </v:group>
            <v:group style="position:absolute;left:5047;top:1259;width:871;height:2" coordorigin="5047,1259" coordsize="871,2">
              <v:shape style="position:absolute;left:5047;top:1259;width:871;height:2" coordorigin="5047,1259" coordsize="871,0" path="m5047,1259l5918,1259e" filled="f" stroked="t" strokeweight=".72pt" strokecolor="#878787">
                <v:path arrowok="t"/>
              </v:shape>
            </v:group>
            <v:group style="position:absolute;left:4126;top:1259;width:727;height:2" coordorigin="4126,1259" coordsize="727,2">
              <v:shape style="position:absolute;left:4126;top:1259;width:727;height:2" coordorigin="4126,1259" coordsize="727,0" path="m4126,1259l4853,1259e" filled="f" stroked="t" strokeweight=".72pt" strokecolor="#878787">
                <v:path arrowok="t"/>
              </v:shape>
            </v:group>
            <v:group style="position:absolute;left:5047;top:885;width:5472;height:2" coordorigin="5047,885" coordsize="5472,2">
              <v:shape style="position:absolute;left:5047;top:885;width:5472;height:2" coordorigin="5047,885" coordsize="5472,0" path="m5047,885l10519,885e" filled="f" stroked="t" strokeweight=".72pt" strokecolor="#878787">
                <v:path arrowok="t"/>
              </v:shape>
            </v:group>
            <v:group style="position:absolute;left:4126;top:885;width:727;height:2" coordorigin="4126,885" coordsize="727,2">
              <v:shape style="position:absolute;left:4126;top:885;width:727;height:2" coordorigin="4126,885" coordsize="727,0" path="m4126,885l4853,885e" filled="f" stroked="t" strokeweight=".72pt" strokecolor="#878787">
                <v:path arrowok="t"/>
              </v:shape>
            </v:group>
            <v:group style="position:absolute;left:4853;top:587;width:194;height:1800" coordorigin="4853,587" coordsize="194,1800">
              <v:shape style="position:absolute;left:4853;top:587;width:194;height:1800" coordorigin="4853,587" coordsize="194,1800" path="m5047,587l4853,587,4853,2387,5047,2387,5047,587e" filled="t" fillcolor="#C0C0C0" stroked="f">
                <v:path arrowok="t"/>
                <v:fill/>
              </v:shape>
            </v:group>
            <v:group style="position:absolute;left:6113;top:1636;width:4406;height:2" coordorigin="6113,1636" coordsize="4406,2">
              <v:shape style="position:absolute;left:6113;top:1636;width:4406;height:2" coordorigin="6113,1636" coordsize="4406,0" path="m6113,1636l10519,1636e" filled="f" stroked="t" strokeweight=".72pt" strokecolor="#878787">
                <v:path arrowok="t"/>
              </v:shape>
            </v:group>
            <v:group style="position:absolute;left:6113;top:1259;width:4406;height:2" coordorigin="6113,1259" coordsize="4406,2">
              <v:shape style="position:absolute;left:6113;top:1259;width:4406;height:2" coordorigin="6113,1259" coordsize="4406,0" path="m6113,1259l10519,1259e" filled="f" stroked="t" strokeweight=".72pt" strokecolor="#878787">
                <v:path arrowok="t"/>
              </v:shape>
            </v:group>
            <v:group style="position:absolute;left:5918;top:1115;width:194;height:1272" coordorigin="5918,1115" coordsize="194,1272">
              <v:shape style="position:absolute;left:5918;top:1115;width:194;height:1272" coordorigin="5918,1115" coordsize="194,1272" path="m6113,1115l5918,1115,5918,2387,6113,2387,6113,1115e" filled="t" fillcolor="#C0C0C0" stroked="f">
                <v:path arrowok="t"/>
                <v:fill/>
              </v:shape>
            </v:group>
            <v:group style="position:absolute;left:6984;top:1862;width:194;height:526" coordorigin="6984,1862" coordsize="194,526">
              <v:shape style="position:absolute;left:6984;top:1862;width:194;height:526" coordorigin="6984,1862" coordsize="194,526" path="m7178,1862l6984,1862,6984,2387,7178,2387,7178,1862e" filled="t" fillcolor="#C0C0C0" stroked="f">
                <v:path arrowok="t"/>
                <v:fill/>
              </v:shape>
            </v:group>
            <v:group style="position:absolute;left:7469;top:2386;width:194;height:2" coordorigin="7469,2386" coordsize="194,2">
              <v:shape style="position:absolute;left:7469;top:2386;width:194;height:2" coordorigin="7469,2386" coordsize="194,0" path="m7469,2386l7663,2386e" filled="f" stroked="t" strokeweight=".221pt" strokecolor="#002060">
                <v:path arrowok="t"/>
              </v:shape>
            </v:group>
            <v:group style="position:absolute;left:7462;top:2386;width:209;height:2" coordorigin="7462,2386" coordsize="209,2">
              <v:shape style="position:absolute;left:7462;top:2386;width:209;height:2" coordorigin="7462,2386" coordsize="209,0" path="m7462,2386l7670,2386e" filled="f" stroked="t" strokeweight=".94pt" strokecolor="#002060">
                <v:path arrowok="t"/>
              </v:shape>
            </v:group>
            <v:group style="position:absolute;left:7663;top:2386;width:192;height:2" coordorigin="7663,2386" coordsize="192,2">
              <v:shape style="position:absolute;left:7663;top:2386;width:192;height:2" coordorigin="7663,2386" coordsize="192,0" path="m7663,2386l7855,2386e" filled="f" stroked="t" strokeweight=".22pt" strokecolor="#558ED5">
                <v:path arrowok="t"/>
              </v:shape>
            </v:group>
            <v:group style="position:absolute;left:7855;top:2388;width:194;height:2" coordorigin="7855,2388" coordsize="194,2">
              <v:shape style="position:absolute;left:7855;top:2388;width:194;height:2" coordorigin="7855,2388" coordsize="194,0" path="m7855,2388l8050,2388e" filled="f" stroked="t" strokeweight=".22pt" strokecolor="#953735">
                <v:path arrowok="t"/>
              </v:shape>
            </v:group>
            <v:group style="position:absolute;left:8050;top:2386;width:194;height:2" coordorigin="8050,2386" coordsize="194,2">
              <v:shape style="position:absolute;left:8050;top:2386;width:194;height:2" coordorigin="8050,2386" coordsize="194,0" path="m8050,2386l8244,2386e" filled="f" stroked="t" strokeweight=".22pt" strokecolor="#C0C0C0">
                <v:path arrowok="t"/>
              </v:shape>
            </v:group>
            <v:group style="position:absolute;left:8534;top:2386;width:192;height:2" coordorigin="8534,2386" coordsize="192,2">
              <v:shape style="position:absolute;left:8534;top:2386;width:192;height:2" coordorigin="8534,2386" coordsize="192,0" path="m8534,2386l8726,2386e" filled="f" stroked="t" strokeweight=".221pt" strokecolor="#002060">
                <v:path arrowok="t"/>
              </v:shape>
            </v:group>
            <v:group style="position:absolute;left:8527;top:2386;width:206;height:2" coordorigin="8527,2386" coordsize="206,2">
              <v:shape style="position:absolute;left:8527;top:2386;width:206;height:2" coordorigin="8527,2386" coordsize="206,0" path="m8527,2386l8734,2386e" filled="f" stroked="t" strokeweight=".94pt" strokecolor="#002060">
                <v:path arrowok="t"/>
              </v:shape>
            </v:group>
            <v:group style="position:absolute;left:8726;top:2386;width:194;height:2" coordorigin="8726,2386" coordsize="194,2">
              <v:shape style="position:absolute;left:8726;top:2386;width:194;height:2" coordorigin="8726,2386" coordsize="194,0" path="m8726,2386l8921,2386e" filled="f" stroked="t" strokeweight=".22pt" strokecolor="#558ED5">
                <v:path arrowok="t"/>
              </v:shape>
            </v:group>
            <v:group style="position:absolute;left:8921;top:2386;width:194;height:2" coordorigin="8921,2386" coordsize="194,2">
              <v:shape style="position:absolute;left:8921;top:2386;width:194;height:2" coordorigin="8921,2386" coordsize="194,0" path="m8921,2386l9115,2386e" filled="f" stroked="t" strokeweight=".22pt" strokecolor="#953735">
                <v:path arrowok="t"/>
              </v:shape>
            </v:group>
            <v:group style="position:absolute;left:9115;top:2386;width:194;height:2" coordorigin="9115,2386" coordsize="194,2">
              <v:shape style="position:absolute;left:9115;top:2386;width:194;height:2" coordorigin="9115,2386" coordsize="194,0" path="m9115,2386l9310,2386e" filled="f" stroked="t" strokeweight=".22pt" strokecolor="#C0C0C0">
                <v:path arrowok="t"/>
              </v:shape>
            </v:group>
            <v:group style="position:absolute;left:9600;top:2386;width:192;height:2" coordorigin="9600,2386" coordsize="192,2">
              <v:shape style="position:absolute;left:9600;top:2386;width:192;height:2" coordorigin="9600,2386" coordsize="192,0" path="m9600,2386l9792,2386e" filled="f" stroked="t" strokeweight=".221pt" strokecolor="#002060">
                <v:path arrowok="t"/>
              </v:shape>
            </v:group>
            <v:group style="position:absolute;left:9593;top:2386;width:206;height:2" coordorigin="9593,2386" coordsize="206,2">
              <v:shape style="position:absolute;left:9593;top:2386;width:206;height:2" coordorigin="9593,2386" coordsize="206,0" path="m9593,2386l9799,2386e" filled="f" stroked="t" strokeweight=".94pt" strokecolor="#002060">
                <v:path arrowok="t"/>
              </v:shape>
            </v:group>
            <v:group style="position:absolute;left:9792;top:2386;width:194;height:2" coordorigin="9792,2386" coordsize="194,2">
              <v:shape style="position:absolute;left:9792;top:2386;width:194;height:2" coordorigin="9792,2386" coordsize="194,0" path="m9792,2386l9986,2386e" filled="f" stroked="t" strokeweight=".22pt" strokecolor="#558ED5">
                <v:path arrowok="t"/>
              </v:shape>
            </v:group>
            <v:group style="position:absolute;left:9986;top:2386;width:194;height:2" coordorigin="9986,2386" coordsize="194,2">
              <v:shape style="position:absolute;left:9986;top:2386;width:194;height:2" coordorigin="9986,2386" coordsize="194,0" path="m9986,2386l10181,2386e" filled="f" stroked="t" strokeweight=".22pt" strokecolor="#953735">
                <v:path arrowok="t"/>
              </v:shape>
            </v:group>
            <v:group style="position:absolute;left:10181;top:2386;width:192;height:2" coordorigin="10181,2386" coordsize="192,2">
              <v:shape style="position:absolute;left:10181;top:2386;width:192;height:2" coordorigin="10181,2386" coordsize="192,0" path="m10181,2386l10373,2386e" filled="f" stroked="t" strokeweight=".22pt" strokecolor="#C0C0C0">
                <v:path arrowok="t"/>
              </v:shape>
            </v:group>
            <v:group style="position:absolute;left:4126;top:508;width:6394;height:2" coordorigin="4126,508" coordsize="6394,2">
              <v:shape style="position:absolute;left:4126;top:508;width:6394;height:2" coordorigin="4126,508" coordsize="6394,0" path="m4126,508l10519,508e" filled="f" stroked="t" strokeweight=".72pt" strokecolor="#878787">
                <v:path arrowok="t"/>
              </v:shape>
            </v:group>
            <v:group style="position:absolute;left:4126;top:134;width:6394;height:2" coordorigin="4126,134" coordsize="6394,2">
              <v:shape style="position:absolute;left:4126;top:134;width:6394;height:2" coordorigin="4126,134" coordsize="6394,0" path="m4126,134l10519,134e" filled="f" stroked="t" strokeweight=".72pt" strokecolor="#878787">
                <v:path arrowok="t"/>
              </v:shape>
            </v:group>
            <v:group style="position:absolute;left:4126;top:134;width:2;height:4673" coordorigin="4126,134" coordsize="2,4673">
              <v:shape style="position:absolute;left:4126;top:134;width:2;height:4673" coordorigin="4126,134" coordsize="0,4673" path="m4126,134l4126,4806e" filled="f" stroked="t" strokeweight=".720005pt" strokecolor="#878787">
                <v:path arrowok="t"/>
              </v:shape>
            </v:group>
            <v:group style="position:absolute;left:4126;top:2387;width:6394;height:2" coordorigin="4126,2387" coordsize="6394,2">
              <v:shape style="position:absolute;left:4126;top:2387;width:6394;height:2" coordorigin="4126,2387" coordsize="6394,0" path="m4126,2387l10519,2387e" filled="f" stroked="t" strokeweight=".72pt" strokecolor="#878787">
                <v:path arrowok="t"/>
              </v:shape>
            </v:group>
            <v:group style="position:absolute;left:5191;top:2764;width:2;height:2042" coordorigin="5191,2764" coordsize="2,2042">
              <v:shape style="position:absolute;left:5191;top:2764;width:2;height:2042" coordorigin="5191,2764" coordsize="0,2042" path="m5191,2764l5191,4806e" filled="f" stroked="t" strokeweight=".720004pt" strokecolor="#878787">
                <v:path arrowok="t"/>
              </v:shape>
            </v:group>
            <v:group style="position:absolute;left:6257;top:2764;width:2;height:2042" coordorigin="6257,2764" coordsize="2,2042">
              <v:shape style="position:absolute;left:6257;top:2764;width:2;height:2042" coordorigin="6257,2764" coordsize="0,2042" path="m6257,2764l6257,4806e" filled="f" stroked="t" strokeweight=".720004pt" strokecolor="#878787">
                <v:path arrowok="t"/>
              </v:shape>
            </v:group>
            <v:group style="position:absolute;left:7322;top:2764;width:2;height:2042" coordorigin="7322,2764" coordsize="2,2042">
              <v:shape style="position:absolute;left:7322;top:2764;width:2;height:2042" coordorigin="7322,2764" coordsize="0,2042" path="m7322,2764l7322,4806e" filled="f" stroked="t" strokeweight=".720004pt" strokecolor="#878787">
                <v:path arrowok="t"/>
              </v:shape>
            </v:group>
            <v:group style="position:absolute;left:8388;top:2764;width:2;height:2042" coordorigin="8388,2764" coordsize="2,2042">
              <v:shape style="position:absolute;left:8388;top:2764;width:2;height:2042" coordorigin="8388,2764" coordsize="0,2042" path="m8388,2764l8388,4806e" filled="f" stroked="t" strokeweight=".720004pt" strokecolor="#878787">
                <v:path arrowok="t"/>
              </v:shape>
            </v:group>
            <v:group style="position:absolute;left:9454;top:2764;width:2;height:2042" coordorigin="9454,2764" coordsize="2,2042">
              <v:shape style="position:absolute;left:9454;top:2764;width:2;height:2042" coordorigin="9454,2764" coordsize="0,2042" path="m9454,2764l9454,4806e" filled="f" stroked="t" strokeweight=".720004pt" strokecolor="#878787">
                <v:path arrowok="t"/>
              </v:shape>
            </v:group>
            <v:group style="position:absolute;left:10516;top:2764;width:2;height:2042" coordorigin="10516,2764" coordsize="2,2042">
              <v:shape style="position:absolute;left:10516;top:2764;width:2;height:2042" coordorigin="10516,2764" coordsize="0,2042" path="m10516,2764l10516,4806e" filled="f" stroked="t" strokeweight=".360004pt" strokecolor="#878787">
                <v:path arrowok="t"/>
              </v:shape>
            </v:group>
            <v:group style="position:absolute;left:1337;top:3558;width:9182;height:2" coordorigin="1337,3558" coordsize="9182,2">
              <v:shape style="position:absolute;left:1337;top:3558;width:9182;height:2" coordorigin="1337,3558" coordsize="9182,0" path="m1337,3558l10519,3558e" filled="f" stroked="t" strokeweight=".72pt" strokecolor="#878787">
                <v:path arrowok="t"/>
              </v:shape>
            </v:group>
            <v:group style="position:absolute;left:1337;top:3558;width:2;height:936" coordorigin="1337,3558" coordsize="2,936">
              <v:shape style="position:absolute;left:1337;top:3558;width:2;height:936" coordorigin="1337,3558" coordsize="0,936" path="m1337,3558l1337,4494e" filled="f" stroked="t" strokeweight=".720004pt" strokecolor="#878787">
                <v:path arrowok="t"/>
              </v:shape>
            </v:group>
            <v:group style="position:absolute;left:1409;top:3654;width:108;height:110" coordorigin="1409,3654" coordsize="108,110">
              <v:shape style="position:absolute;left:1409;top:3654;width:108;height:110" coordorigin="1409,3654" coordsize="108,110" path="m1409,3654l1517,3654,1517,3765,1409,3765,1409,3654e" filled="t" fillcolor="#002060" stroked="f">
                <v:path arrowok="t"/>
                <v:fill/>
              </v:shape>
            </v:group>
            <v:group style="position:absolute;left:1337;top:3870;width:9182;height:2" coordorigin="1337,3870" coordsize="9182,2">
              <v:shape style="position:absolute;left:1337;top:3870;width:9182;height:2" coordorigin="1337,3870" coordsize="9182,0" path="m1337,3870l10519,3870e" filled="f" stroked="t" strokeweight=".72pt" strokecolor="#878787">
                <v:path arrowok="t"/>
              </v:shape>
            </v:group>
            <v:group style="position:absolute;left:1409;top:3966;width:108;height:110" coordorigin="1409,3966" coordsize="108,110">
              <v:shape style="position:absolute;left:1409;top:3966;width:108;height:110" coordorigin="1409,3966" coordsize="108,110" path="m1409,3966l1517,3966,1517,4077,1409,4077,1409,3966e" filled="t" fillcolor="#558ED5" stroked="f">
                <v:path arrowok="t"/>
                <v:fill/>
              </v:shape>
            </v:group>
            <v:group style="position:absolute;left:1337;top:4182;width:9182;height:2" coordorigin="1337,4182" coordsize="9182,2">
              <v:shape style="position:absolute;left:1337;top:4182;width:9182;height:2" coordorigin="1337,4182" coordsize="9182,0" path="m1337,4182l10519,4182e" filled="f" stroked="t" strokeweight=".72pt" strokecolor="#878787">
                <v:path arrowok="t"/>
              </v:shape>
            </v:group>
            <v:group style="position:absolute;left:1409;top:4278;width:108;height:110" coordorigin="1409,4278" coordsize="108,110">
              <v:shape style="position:absolute;left:1409;top:4278;width:108;height:110" coordorigin="1409,4278" coordsize="108,110" path="m1409,4278l1517,4278,1517,4389,1409,4389,1409,4278e" filled="t" fillcolor="#953735" stroked="f">
                <v:path arrowok="t"/>
                <v:fill/>
              </v:shape>
            </v:group>
            <v:group style="position:absolute;left:1337;top:4494;width:9182;height:2" coordorigin="1337,4494" coordsize="9182,2">
              <v:shape style="position:absolute;left:1337;top:4494;width:9182;height:2" coordorigin="1337,4494" coordsize="9182,0" path="m1337,4494l10519,4494e" filled="f" stroked="t" strokeweight=".72pt" strokecolor="#878787">
                <v:path arrowok="t"/>
              </v:shape>
            </v:group>
            <v:group style="position:absolute;left:1337;top:4494;width:9182;height:312" coordorigin="1337,4494" coordsize="9182,312">
              <v:shape style="position:absolute;left:1337;top:4494;width:9182;height:312" coordorigin="1337,4494" coordsize="9182,312" path="m1337,4494l1337,4806,10519,4806e" filled="f" stroked="t" strokeweight=".72pt" strokecolor="#878787">
                <v:path arrowok="t"/>
              </v:shape>
            </v:group>
            <v:group style="position:absolute;left:1409;top:4590;width:108;height:108" coordorigin="1409,4590" coordsize="108,108">
              <v:shape style="position:absolute;left:1409;top:4590;width:108;height:108" coordorigin="1409,4590" coordsize="108,108" path="m1409,4590l1517,4590,1517,4698,1409,4698,1409,4590e" filled="t" fillcolor="#C0C0C0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600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19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500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19"/>
        <w:jc w:val="right"/>
        <w:rPr>
          <w:rFonts w:ascii="Calibri" w:hAnsi="Calibri" w:cs="Calibri" w:eastAsia="Calibri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.232903pt;margin-top:11.351232pt;width:11.96pt;height:40.706764pt;mso-position-horizontal-relative:page;mso-position-vertical-relative:paragraph;z-index:-4256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3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'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1"/>
                      <w:w w:val="100"/>
                      <w:b/>
                      <w:bCs/>
                      <w:position w:val="1"/>
                    </w:rPr>
                    <w:t>illi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400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19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300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19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200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19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7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95" w:lineRule="exact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99"/>
          <w:position w:val="-3"/>
        </w:rPr>
        <w:t>-</w:t>
      </w:r>
      <w:r>
        <w:rPr>
          <w:rFonts w:ascii="Calibri" w:hAnsi="Calibri" w:cs="Calibri" w:eastAsia="Calibri"/>
          <w:sz w:val="20"/>
          <w:szCs w:val="20"/>
          <w:spacing w:val="2"/>
          <w:w w:val="99"/>
          <w:position w:val="-3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-3"/>
        </w:rPr>
        <w:t>00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427" w:lineRule="exact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br w:type="column"/>
      </w:r>
      <w:r>
        <w:rPr>
          <w:rFonts w:ascii="Calibri" w:hAnsi="Calibri" w:cs="Calibri" w:eastAsia="Calibri"/>
          <w:sz w:val="36"/>
          <w:szCs w:val="36"/>
          <w:spacing w:val="-32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al</w:t>
      </w:r>
      <w:r>
        <w:rPr>
          <w:rFonts w:ascii="Calibri" w:hAnsi="Calibri" w:cs="Calibri" w:eastAsia="Calibri"/>
          <w:sz w:val="36"/>
          <w:szCs w:val="36"/>
          <w:spacing w:val="-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Ass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ts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2015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/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16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3897" w:space="231"/>
            <w:col w:w="10272"/>
          </w:cols>
        </w:sectPr>
      </w:pPr>
      <w:rPr/>
    </w:p>
    <w:p>
      <w:pPr>
        <w:spacing w:before="81" w:after="0" w:line="240" w:lineRule="auto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15/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121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81" w:after="0" w:line="240" w:lineRule="auto"/>
        <w:ind w:left="-35" w:right="-55"/>
        <w:jc w:val="center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14/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04" w:right="87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81" w:after="0" w:line="240" w:lineRule="auto"/>
        <w:ind w:left="17" w:right="-57" w:firstLine="-17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03" w:lineRule="exact"/>
        <w:ind w:left="126" w:right="108"/>
        <w:jc w:val="center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2" w:after="0" w:line="238" w:lineRule="auto"/>
        <w:ind w:left="-18" w:right="-38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99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03" w:lineRule="exact"/>
        <w:ind w:left="100" w:right="77"/>
        <w:jc w:val="center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auto"/>
        <w:ind w:left="-35" w:right="-55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99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99"/>
        </w:rPr>
        <w:t>al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39" w:lineRule="exact"/>
        <w:ind w:left="-33" w:right="-54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16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03" w:lineRule="exact"/>
        <w:ind w:left="100" w:right="4287"/>
        <w:jc w:val="center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auto"/>
        <w:ind w:left="-35" w:right="4155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1"/>
          <w:w w:val="99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99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99"/>
        </w:rPr>
        <w:t>al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239" w:lineRule="exact"/>
        <w:ind w:left="-33" w:right="4156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15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0" w:right="0"/>
          <w:cols w:num="6" w:equalWidth="0">
            <w:col w:w="4902" w:space="583"/>
            <w:col w:w="483" w:space="591"/>
            <w:col w:w="467" w:space="599"/>
            <w:col w:w="467" w:space="626"/>
            <w:col w:w="409" w:space="656"/>
            <w:col w:w="4617"/>
          </w:cols>
        </w:sectPr>
      </w:pPr>
      <w:rPr/>
    </w:p>
    <w:p>
      <w:pPr>
        <w:spacing w:before="67" w:after="0" w:line="306" w:lineRule="auto"/>
        <w:ind w:left="1566" w:right="-57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shape style="position:absolute;margin-left:66.684608pt;margin-top:141.923477pt;width:100.777713pt;height:49.778021pt;mso-position-horizontal-relative:page;mso-position-vertical-relative:paragraph;z-index:-4260" type="#_x0000_t75">
            <v:imagedata r:id="rId229" o:title=""/>
          </v:shape>
        </w:pict>
      </w:r>
      <w:r>
        <w:rPr/>
        <w:pict>
          <v:shape style="position:absolute;margin-left:17.9625pt;margin-top:469.962494pt;width:39.092409pt;height:50.349951pt;mso-position-horizontal-relative:page;mso-position-vertical-relative:page;z-index:-4259" type="#_x0000_t75">
            <v:imagedata r:id="rId230" o:title=""/>
          </v:shape>
        </w:pict>
      </w:r>
      <w:r>
        <w:rPr/>
        <w:pict>
          <v:shape style="position:absolute;margin-left:551.44397pt;margin-top:461.927246pt;width:158.374578pt;height:67.624762pt;mso-position-horizontal-relative:page;mso-position-vertical-relative:page;z-index:-4257" type="#_x0000_t75">
            <v:imagedata r:id="rId231" o:title=""/>
          </v:shape>
        </w:pic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               </w:t>
      </w:r>
      <w:r>
        <w:rPr>
          <w:rFonts w:ascii="Calibri" w:hAnsi="Calibri" w:cs="Calibri" w:eastAsia="Calibri"/>
          <w:sz w:val="20"/>
          <w:szCs w:val="20"/>
          <w:spacing w:val="3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</w:t>
      </w:r>
      <w:r>
        <w:rPr>
          <w:rFonts w:ascii="Calibri" w:hAnsi="Calibri" w:cs="Calibri" w:eastAsia="Calibri"/>
          <w:sz w:val="20"/>
          <w:szCs w:val="20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4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</w:t>
      </w:r>
      <w:r>
        <w:rPr>
          <w:rFonts w:ascii="Calibri" w:hAnsi="Calibri" w:cs="Calibri" w:eastAsia="Calibri"/>
          <w:sz w:val="20"/>
          <w:szCs w:val="20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53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</w:t>
      </w:r>
      <w:r>
        <w:rPr>
          <w:rFonts w:ascii="Calibri" w:hAnsi="Calibri" w:cs="Calibri" w:eastAsia="Calibri"/>
          <w:sz w:val="20"/>
          <w:szCs w:val="20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7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</w:t>
      </w:r>
      <w:r>
        <w:rPr>
          <w:rFonts w:ascii="Calibri" w:hAnsi="Calibri" w:cs="Calibri" w:eastAsia="Calibri"/>
          <w:sz w:val="20"/>
          <w:szCs w:val="20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4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</w:t>
      </w:r>
      <w:r>
        <w:rPr>
          <w:rFonts w:ascii="Calibri" w:hAnsi="Calibri" w:cs="Calibri" w:eastAsia="Calibri"/>
          <w:sz w:val="20"/>
          <w:szCs w:val="20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4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Pr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Pl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qu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</w:t>
      </w:r>
      <w:r>
        <w:rPr>
          <w:rFonts w:ascii="Calibri" w:hAnsi="Calibri" w:cs="Calibri" w:eastAsia="Calibri"/>
          <w:sz w:val="20"/>
          <w:szCs w:val="20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8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</w:t>
      </w:r>
      <w:r>
        <w:rPr>
          <w:rFonts w:ascii="Calibri" w:hAnsi="Calibri" w:cs="Calibri" w:eastAsia="Calibri"/>
          <w:sz w:val="20"/>
          <w:szCs w:val="20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</w:t>
      </w:r>
      <w:r>
        <w:rPr>
          <w:rFonts w:ascii="Calibri" w:hAnsi="Calibri" w:cs="Calibri" w:eastAsia="Calibri"/>
          <w:sz w:val="20"/>
          <w:szCs w:val="20"/>
          <w:spacing w:val="4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93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</w:t>
      </w:r>
      <w:r>
        <w:rPr>
          <w:rFonts w:ascii="Calibri" w:hAnsi="Calibri" w:cs="Calibri" w:eastAsia="Calibri"/>
          <w:sz w:val="20"/>
          <w:szCs w:val="20"/>
          <w:spacing w:val="2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</w:t>
      </w:r>
      <w:r>
        <w:rPr>
          <w:rFonts w:ascii="Calibri" w:hAnsi="Calibri" w:cs="Calibri" w:eastAsia="Calibri"/>
          <w:sz w:val="20"/>
          <w:szCs w:val="20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4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</w:t>
      </w:r>
      <w:r>
        <w:rPr>
          <w:rFonts w:ascii="Calibri" w:hAnsi="Calibri" w:cs="Calibri" w:eastAsia="Calibri"/>
          <w:sz w:val="20"/>
          <w:szCs w:val="20"/>
          <w:spacing w:val="3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4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le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            </w:t>
      </w:r>
      <w:r>
        <w:rPr>
          <w:rFonts w:ascii="Calibri" w:hAnsi="Calibri" w:cs="Calibri" w:eastAsia="Calibri"/>
          <w:sz w:val="20"/>
          <w:szCs w:val="20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</w:t>
      </w:r>
      <w:r>
        <w:rPr>
          <w:rFonts w:ascii="Calibri" w:hAnsi="Calibri" w:cs="Calibri" w:eastAsia="Calibri"/>
          <w:sz w:val="20"/>
          <w:szCs w:val="20"/>
          <w:spacing w:val="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28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</w:t>
      </w:r>
      <w:r>
        <w:rPr>
          <w:rFonts w:ascii="Calibri" w:hAnsi="Calibri" w:cs="Calibri" w:eastAsia="Calibri"/>
          <w:sz w:val="20"/>
          <w:szCs w:val="20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</w:t>
      </w:r>
      <w:r>
        <w:rPr>
          <w:rFonts w:ascii="Calibri" w:hAnsi="Calibri" w:cs="Calibri" w:eastAsia="Calibri"/>
          <w:sz w:val="20"/>
          <w:szCs w:val="20"/>
          <w:spacing w:val="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23%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</w:t>
      </w:r>
      <w:r>
        <w:rPr>
          <w:rFonts w:ascii="Calibri" w:hAnsi="Calibri" w:cs="Calibri" w:eastAsia="Calibri"/>
          <w:sz w:val="20"/>
          <w:szCs w:val="20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5%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</w:t>
      </w:r>
      <w:r>
        <w:rPr>
          <w:rFonts w:ascii="Calibri" w:hAnsi="Calibri" w:cs="Calibri" w:eastAsia="Calibri"/>
          <w:sz w:val="20"/>
          <w:szCs w:val="20"/>
          <w:spacing w:val="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8%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                    </w:t>
      </w:r>
      <w:r>
        <w:rPr>
          <w:rFonts w:ascii="Calibri" w:hAnsi="Calibri" w:cs="Calibri" w:eastAsia="Calibri"/>
          <w:sz w:val="20"/>
          <w:szCs w:val="20"/>
          <w:spacing w:val="2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4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7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</w:t>
      </w:r>
      <w:r>
        <w:rPr>
          <w:rFonts w:ascii="Calibri" w:hAnsi="Calibri" w:cs="Calibri" w:eastAsia="Calibri"/>
          <w:sz w:val="20"/>
          <w:szCs w:val="20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</w:t>
      </w:r>
      <w:r>
        <w:rPr>
          <w:rFonts w:ascii="Calibri" w:hAnsi="Calibri" w:cs="Calibri" w:eastAsia="Calibri"/>
          <w:sz w:val="20"/>
          <w:szCs w:val="20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4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</w:t>
      </w:r>
      <w:r>
        <w:rPr>
          <w:rFonts w:ascii="Calibri" w:hAnsi="Calibri" w:cs="Calibri" w:eastAsia="Calibri"/>
          <w:sz w:val="20"/>
          <w:szCs w:val="20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4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</w:t>
      </w:r>
      <w:r>
        <w:rPr>
          <w:rFonts w:ascii="Calibri" w:hAnsi="Calibri" w:cs="Calibri" w:eastAsia="Calibri"/>
          <w:sz w:val="20"/>
          <w:szCs w:val="20"/>
          <w:spacing w:val="3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</w:t>
      </w:r>
      <w:r>
        <w:rPr>
          <w:rFonts w:ascii="Calibri" w:hAnsi="Calibri" w:cs="Calibri" w:eastAsia="Calibri"/>
          <w:sz w:val="20"/>
          <w:szCs w:val="20"/>
          <w:spacing w:val="2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64" w:lineRule="exact"/>
        <w:ind w:right="1466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Ke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o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j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/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2"/>
          <w:szCs w:val="22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atellite</w:t>
      </w:r>
      <w:r>
        <w:rPr>
          <w:rFonts w:ascii="Calibri" w:hAnsi="Calibri" w:cs="Calibri" w:eastAsia="Calibri"/>
          <w:sz w:val="22"/>
          <w:szCs w:val="22"/>
          <w:spacing w:val="-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d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ev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146m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S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OT</w:t>
      </w:r>
      <w:r>
        <w:rPr>
          <w:rFonts w:ascii="Calibri" w:hAnsi="Calibri" w:cs="Calibri" w:eastAsia="Calibri"/>
          <w:sz w:val="22"/>
          <w:szCs w:val="22"/>
          <w:spacing w:val="-4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T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al</w:t>
      </w:r>
      <w:r>
        <w:rPr>
          <w:rFonts w:ascii="Calibri" w:hAnsi="Calibri" w:cs="Calibri" w:eastAsia="Calibri"/>
          <w:sz w:val="22"/>
          <w:szCs w:val="22"/>
          <w:spacing w:val="46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  <w:t>-</w:t>
      </w:r>
      <w:r>
        <w:rPr>
          <w:rFonts w:ascii="Calibri" w:hAnsi="Calibri" w:cs="Calibri" w:eastAsia="Calibri"/>
          <w:sz w:val="22"/>
          <w:szCs w:val="22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2</w:t>
      </w:r>
      <w:r>
        <w:rPr>
          <w:rFonts w:ascii="Calibri" w:hAnsi="Calibri" w:cs="Calibri" w:eastAsia="Calibri"/>
          <w:sz w:val="22"/>
          <w:szCs w:val="22"/>
          <w:spacing w:val="1"/>
          <w:w w:val="100"/>
          <w:b/>
          <w:bCs/>
        </w:rPr>
        <w:t>2</w:t>
      </w:r>
      <w:r>
        <w:rPr>
          <w:rFonts w:ascii="Calibri" w:hAnsi="Calibri" w:cs="Calibri" w:eastAsia="Calibri"/>
          <w:sz w:val="22"/>
          <w:szCs w:val="2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10211" w:space="611"/>
            <w:col w:w="357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footer="1361" w:header="4" w:top="1960" w:bottom="1560" w:left="0" w:right="0"/>
          <w:footerReference w:type="default" r:id="rId232"/>
          <w:pgSz w:w="14400" w:h="10800" w:orient="landscape"/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18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180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60" w:after="0" w:line="240" w:lineRule="auto"/>
        <w:ind w:right="-18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160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60" w:after="0" w:line="240" w:lineRule="auto"/>
        <w:ind w:right="-18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140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60" w:after="0" w:line="240" w:lineRule="auto"/>
        <w:ind w:right="-18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120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60" w:after="0" w:line="240" w:lineRule="auto"/>
        <w:ind w:right="-18"/>
        <w:jc w:val="right"/>
        <w:rPr>
          <w:rFonts w:ascii="Calibri" w:hAnsi="Calibri" w:cs="Calibri" w:eastAsia="Calibri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9.634903pt;margin-top:4.625906pt;width:11.96pt;height:40.706764pt;mso-position-horizontal-relative:page;mso-position-vertical-relative:paragraph;z-index:-4254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3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'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1"/>
                      <w:w w:val="100"/>
                      <w:b/>
                      <w:bCs/>
                      <w:position w:val="1"/>
                    </w:rPr>
                    <w:t>illi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100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60" w:after="0" w:line="240" w:lineRule="auto"/>
        <w:ind w:right="-19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80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60" w:after="0" w:line="240" w:lineRule="auto"/>
        <w:ind w:right="-19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60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60" w:after="0" w:line="240" w:lineRule="auto"/>
        <w:ind w:right="-19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40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60" w:after="0" w:line="240" w:lineRule="auto"/>
        <w:ind w:right="-19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20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60" w:after="0" w:line="240" w:lineRule="auto"/>
        <w:ind w:right="71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60" w:after="0" w:line="240" w:lineRule="auto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99"/>
        </w:rPr>
        <w:t>-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427" w:lineRule="exact"/>
        <w:ind w:left="476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br w:type="column"/>
      </w:r>
      <w:r>
        <w:rPr>
          <w:rFonts w:ascii="Calibri" w:hAnsi="Calibri" w:cs="Calibri" w:eastAsia="Calibri"/>
          <w:sz w:val="36"/>
          <w:szCs w:val="36"/>
          <w:spacing w:val="-32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al</w:t>
      </w:r>
      <w:r>
        <w:rPr>
          <w:rFonts w:ascii="Calibri" w:hAnsi="Calibri" w:cs="Calibri" w:eastAsia="Calibri"/>
          <w:sz w:val="36"/>
          <w:szCs w:val="36"/>
          <w:spacing w:val="-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ia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ilit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-1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2015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/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16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60" w:lineRule="auto"/>
        <w:ind w:left="3637" w:right="-68" w:firstLine="-3637"/>
        <w:jc w:val="left"/>
        <w:tabs>
          <w:tab w:pos="1240" w:val="left"/>
          <w:tab w:pos="2380" w:val="left"/>
          <w:tab w:pos="400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15/16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14/15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ab/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2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2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20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</w:t>
      </w:r>
      <w:r>
        <w:rPr>
          <w:rFonts w:ascii="Calibri" w:hAnsi="Calibri" w:cs="Calibri" w:eastAsia="Calibri"/>
          <w:sz w:val="20"/>
          <w:szCs w:val="20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20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3" w:equalWidth="0">
            <w:col w:w="4340" w:space="511"/>
            <w:col w:w="4535" w:space="274"/>
            <w:col w:w="4740"/>
          </w:cols>
        </w:sectPr>
      </w:pPr>
      <w:rPr/>
    </w:p>
    <w:p>
      <w:pPr>
        <w:spacing w:before="82" w:after="0" w:line="306" w:lineRule="auto"/>
        <w:ind w:left="2690" w:right="2687"/>
        <w:jc w:val="both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122.759995pt;margin-top:174.839996pt;width:480.48002pt;height:227.400011pt;mso-position-horizontal-relative:page;mso-position-vertical-relative:page;z-index:-4255" coordorigin="2455,3497" coordsize="9610,4548">
            <v:group style="position:absolute;left:4570;top:6550;width:7488;height:2" coordorigin="4570,6550" coordsize="7488,2">
              <v:shape style="position:absolute;left:4570;top:6550;width:7488;height:2" coordorigin="4570,6550" coordsize="7488,0" path="m4570,6550l12058,6550e" filled="f" stroked="t" strokeweight=".72pt" strokecolor="#878787">
                <v:path arrowok="t"/>
              </v:shape>
            </v:group>
            <v:group style="position:absolute;left:8105;top:5940;width:3953;height:2" coordorigin="8105,5940" coordsize="3953,2">
              <v:shape style="position:absolute;left:8105;top:5940;width:3953;height:2" coordorigin="8105,5940" coordsize="3953,0" path="m8105,5940l12058,5940e" filled="f" stroked="t" strokeweight=".72pt" strokecolor="#878787">
                <v:path arrowok="t"/>
              </v:shape>
            </v:group>
            <v:group style="position:absolute;left:7550;top:5940;width:278;height:2" coordorigin="7550,5940" coordsize="278,2">
              <v:shape style="position:absolute;left:7550;top:5940;width:278;height:2" coordorigin="7550,5940" coordsize="278,0" path="m7550,5940l7829,5940e" filled="f" stroked="t" strokeweight=".72pt" strokecolor="#878787">
                <v:path arrowok="t"/>
              </v:shape>
            </v:group>
            <v:group style="position:absolute;left:6857;top:5940;width:415;height:2" coordorigin="6857,5940" coordsize="415,2">
              <v:shape style="position:absolute;left:6857;top:5940;width:415;height:2" coordorigin="6857,5940" coordsize="415,0" path="m6857,5940l7272,5940e" filled="f" stroked="t" strokeweight=".72pt" strokecolor="#878787">
                <v:path arrowok="t"/>
              </v:shape>
            </v:group>
            <v:group style="position:absolute;left:7272;top:5786;width:278;height:458" coordorigin="7272,5786" coordsize="278,458">
              <v:shape style="position:absolute;left:7272;top:5786;width:278;height:458" coordorigin="7272,5786" coordsize="278,458" path="m7550,5786l7272,5786,7272,6245,7550,6245,7550,5786e" filled="t" fillcolor="#558ED5" stroked="f">
                <v:path arrowok="t"/>
                <v:fill/>
              </v:shape>
            </v:group>
            <v:group style="position:absolute;left:7550;top:6270;width:278;height:2" coordorigin="7550,6270" coordsize="278,2">
              <v:shape style="position:absolute;left:7550;top:6270;width:278;height:2" coordorigin="7550,6270" coordsize="278,0" path="m7550,6270l7829,6270e" filled="f" stroked="t" strokeweight="2.62pt" strokecolor="#92D050">
                <v:path arrowok="t"/>
              </v:shape>
            </v:group>
            <v:group style="position:absolute;left:6302;top:5940;width:278;height:2" coordorigin="6302,5940" coordsize="278,2">
              <v:shape style="position:absolute;left:6302;top:5940;width:278;height:2" coordorigin="6302,5940" coordsize="278,0" path="m6302,5940l6581,5940e" filled="f" stroked="t" strokeweight=".72pt" strokecolor="#878787">
                <v:path arrowok="t"/>
              </v:shape>
            </v:group>
            <v:group style="position:absolute;left:5609;top:5940;width:415;height:2" coordorigin="5609,5940" coordsize="415,2">
              <v:shape style="position:absolute;left:5609;top:5940;width:415;height:2" coordorigin="5609,5940" coordsize="415,0" path="m5609,5940l6024,5940e" filled="f" stroked="t" strokeweight=".72pt" strokecolor="#878787">
                <v:path arrowok="t"/>
              </v:shape>
            </v:group>
            <v:group style="position:absolute;left:6302;top:5635;width:278;height:2" coordorigin="6302,5635" coordsize="278,2">
              <v:shape style="position:absolute;left:6302;top:5635;width:278;height:2" coordorigin="6302,5635" coordsize="278,0" path="m6302,5635l6581,5635e" filled="f" stroked="t" strokeweight=".72pt" strokecolor="#878787">
                <v:path arrowok="t"/>
              </v:shape>
            </v:group>
            <v:group style="position:absolute;left:5609;top:5635;width:415;height:2" coordorigin="5609,5635" coordsize="415,2">
              <v:shape style="position:absolute;left:5609;top:5635;width:415;height:2" coordorigin="5609,5635" coordsize="415,0" path="m5609,5635l6024,5635e" filled="f" stroked="t" strokeweight=".72pt" strokecolor="#878787">
                <v:path arrowok="t"/>
              </v:shape>
            </v:group>
            <v:group style="position:absolute;left:6302;top:5330;width:278;height:2" coordorigin="6302,5330" coordsize="278,2">
              <v:shape style="position:absolute;left:6302;top:5330;width:278;height:2" coordorigin="6302,5330" coordsize="278,0" path="m6302,5330l6581,5330e" filled="f" stroked="t" strokeweight=".72pt" strokecolor="#878787">
                <v:path arrowok="t"/>
              </v:shape>
            </v:group>
            <v:group style="position:absolute;left:5609;top:5330;width:415;height:2" coordorigin="5609,5330" coordsize="415,2">
              <v:shape style="position:absolute;left:5609;top:5330;width:415;height:2" coordorigin="5609,5330" coordsize="415,0" path="m5609,5330l6024,5330e" filled="f" stroked="t" strokeweight=".72pt" strokecolor="#878787">
                <v:path arrowok="t"/>
              </v:shape>
            </v:group>
            <v:group style="position:absolute;left:6302;top:5026;width:278;height:2" coordorigin="6302,5026" coordsize="278,2">
              <v:shape style="position:absolute;left:6302;top:5026;width:278;height:2" coordorigin="6302,5026" coordsize="278,0" path="m6302,5026l6581,5026e" filled="f" stroked="t" strokeweight=".72pt" strokecolor="#878787">
                <v:path arrowok="t"/>
              </v:shape>
            </v:group>
            <v:group style="position:absolute;left:5609;top:5026;width:415;height:2" coordorigin="5609,5026" coordsize="415,2">
              <v:shape style="position:absolute;left:5609;top:5026;width:415;height:2" coordorigin="5609,5026" coordsize="415,0" path="m5609,5026l6024,5026e" filled="f" stroked="t" strokeweight=".72pt" strokecolor="#878787">
                <v:path arrowok="t"/>
              </v:shape>
            </v:group>
            <v:group style="position:absolute;left:6302;top:4721;width:278;height:2" coordorigin="6302,4721" coordsize="278,2">
              <v:shape style="position:absolute;left:6302;top:4721;width:278;height:2" coordorigin="6302,4721" coordsize="278,0" path="m6302,4721l6581,4721e" filled="f" stroked="t" strokeweight=".72pt" strokecolor="#878787">
                <v:path arrowok="t"/>
              </v:shape>
            </v:group>
            <v:group style="position:absolute;left:5609;top:4721;width:415;height:2" coordorigin="5609,4721" coordsize="415,2">
              <v:shape style="position:absolute;left:5609;top:4721;width:415;height:2" coordorigin="5609,4721" coordsize="415,0" path="m5609,4721l6024,4721e" filled="f" stroked="t" strokeweight=".72pt" strokecolor="#878787">
                <v:path arrowok="t"/>
              </v:shape>
            </v:group>
            <v:group style="position:absolute;left:6302;top:4418;width:278;height:2" coordorigin="6302,4418" coordsize="278,2">
              <v:shape style="position:absolute;left:6302;top:4418;width:278;height:2" coordorigin="6302,4418" coordsize="278,0" path="m6302,4418l6581,4418e" filled="f" stroked="t" strokeweight=".72pt" strokecolor="#878787">
                <v:path arrowok="t"/>
              </v:shape>
            </v:group>
            <v:group style="position:absolute;left:5609;top:4418;width:415;height:2" coordorigin="5609,4418" coordsize="415,2">
              <v:shape style="position:absolute;left:5609;top:4418;width:415;height:2" coordorigin="5609,4418" coordsize="415,0" path="m5609,4418l6024,4418e" filled="f" stroked="t" strokeweight=".72pt" strokecolor="#878787">
                <v:path arrowok="t"/>
              </v:shape>
            </v:group>
            <v:group style="position:absolute;left:6024;top:4334;width:278;height:1910" coordorigin="6024,4334" coordsize="278,1910">
              <v:shape style="position:absolute;left:6024;top:4334;width:278;height:1910" coordorigin="6024,4334" coordsize="278,1910" path="m6302,4334l6024,4334,6024,6245,6302,6245,6302,4334e" filled="t" fillcolor="#558ED5" stroked="f">
                <v:path arrowok="t"/>
                <v:fill/>
              </v:shape>
            </v:group>
            <v:group style="position:absolute;left:6302;top:6106;width:278;height:139" coordorigin="6302,6106" coordsize="278,139">
              <v:shape style="position:absolute;left:6302;top:6106;width:278;height:139" coordorigin="6302,6106" coordsize="278,139" path="m6581,6106l6302,6106,6302,6245,6581,6245,6581,6106e" filled="t" fillcolor="#92D050" stroked="f">
                <v:path arrowok="t"/>
                <v:fill/>
              </v:shape>
            </v:group>
            <v:group style="position:absolute;left:5054;top:5940;width:278;height:2" coordorigin="5054,5940" coordsize="278,2">
              <v:shape style="position:absolute;left:5054;top:5940;width:278;height:2" coordorigin="5054,5940" coordsize="278,0" path="m5054,5940l5333,5940e" filled="f" stroked="t" strokeweight=".72pt" strokecolor="#878787">
                <v:path arrowok="t"/>
              </v:shape>
            </v:group>
            <v:group style="position:absolute;left:4570;top:5940;width:209;height:2" coordorigin="4570,5940" coordsize="209,2">
              <v:shape style="position:absolute;left:4570;top:5940;width:209;height:2" coordorigin="4570,5940" coordsize="209,0" path="m4570,5940l4778,5940e" filled="f" stroked="t" strokeweight=".72pt" strokecolor="#878787">
                <v:path arrowok="t"/>
              </v:shape>
            </v:group>
            <v:group style="position:absolute;left:5054;top:5635;width:278;height:2" coordorigin="5054,5635" coordsize="278,2">
              <v:shape style="position:absolute;left:5054;top:5635;width:278;height:2" coordorigin="5054,5635" coordsize="278,0" path="m5054,5635l5333,5635e" filled="f" stroked="t" strokeweight=".72pt" strokecolor="#878787">
                <v:path arrowok="t"/>
              </v:shape>
            </v:group>
            <v:group style="position:absolute;left:4570;top:5635;width:209;height:2" coordorigin="4570,5635" coordsize="209,2">
              <v:shape style="position:absolute;left:4570;top:5635;width:209;height:2" coordorigin="4570,5635" coordsize="209,0" path="m4570,5635l4778,5635e" filled="f" stroked="t" strokeweight=".72pt" strokecolor="#878787">
                <v:path arrowok="t"/>
              </v:shape>
            </v:group>
            <v:group style="position:absolute;left:5054;top:5330;width:278;height:2" coordorigin="5054,5330" coordsize="278,2">
              <v:shape style="position:absolute;left:5054;top:5330;width:278;height:2" coordorigin="5054,5330" coordsize="278,0" path="m5054,5330l5333,5330e" filled="f" stroked="t" strokeweight=".72pt" strokecolor="#878787">
                <v:path arrowok="t"/>
              </v:shape>
            </v:group>
            <v:group style="position:absolute;left:4570;top:5330;width:209;height:2" coordorigin="4570,5330" coordsize="209,2">
              <v:shape style="position:absolute;left:4570;top:5330;width:209;height:2" coordorigin="4570,5330" coordsize="209,0" path="m4570,5330l4778,5330e" filled="f" stroked="t" strokeweight=".72pt" strokecolor="#878787">
                <v:path arrowok="t"/>
              </v:shape>
            </v:group>
            <v:group style="position:absolute;left:5054;top:5026;width:278;height:2" coordorigin="5054,5026" coordsize="278,2">
              <v:shape style="position:absolute;left:5054;top:5026;width:278;height:2" coordorigin="5054,5026" coordsize="278,0" path="m5054,5026l5333,5026e" filled="f" stroked="t" strokeweight=".72pt" strokecolor="#878787">
                <v:path arrowok="t"/>
              </v:shape>
            </v:group>
            <v:group style="position:absolute;left:4570;top:5026;width:209;height:2" coordorigin="4570,5026" coordsize="209,2">
              <v:shape style="position:absolute;left:4570;top:5026;width:209;height:2" coordorigin="4570,5026" coordsize="209,0" path="m4570,5026l4778,5026e" filled="f" stroked="t" strokeweight=".72pt" strokecolor="#878787">
                <v:path arrowok="t"/>
              </v:shape>
            </v:group>
            <v:group style="position:absolute;left:5054;top:4721;width:278;height:2" coordorigin="5054,4721" coordsize="278,2">
              <v:shape style="position:absolute;left:5054;top:4721;width:278;height:2" coordorigin="5054,4721" coordsize="278,0" path="m5054,4721l5333,4721e" filled="f" stroked="t" strokeweight=".72pt" strokecolor="#878787">
                <v:path arrowok="t"/>
              </v:shape>
            </v:group>
            <v:group style="position:absolute;left:4570;top:4721;width:209;height:2" coordorigin="4570,4721" coordsize="209,2">
              <v:shape style="position:absolute;left:4570;top:4721;width:209;height:2" coordorigin="4570,4721" coordsize="209,0" path="m4570,4721l4778,4721e" filled="f" stroked="t" strokeweight=".72pt" strokecolor="#878787">
                <v:path arrowok="t"/>
              </v:shape>
            </v:group>
            <v:group style="position:absolute;left:5054;top:4418;width:278;height:2" coordorigin="5054,4418" coordsize="278,2">
              <v:shape style="position:absolute;left:5054;top:4418;width:278;height:2" coordorigin="5054,4418" coordsize="278,0" path="m5054,4418l5333,4418e" filled="f" stroked="t" strokeweight=".72pt" strokecolor="#878787">
                <v:path arrowok="t"/>
              </v:shape>
            </v:group>
            <v:group style="position:absolute;left:4570;top:4418;width:209;height:2" coordorigin="4570,4418" coordsize="209,2">
              <v:shape style="position:absolute;left:4570;top:4418;width:209;height:2" coordorigin="4570,4418" coordsize="209,0" path="m4570,4418l4778,4418e" filled="f" stroked="t" strokeweight=".72pt" strokecolor="#878787">
                <v:path arrowok="t"/>
              </v:shape>
            </v:group>
            <v:group style="position:absolute;left:5054;top:4114;width:278;height:2" coordorigin="5054,4114" coordsize="278,2">
              <v:shape style="position:absolute;left:5054;top:4114;width:278;height:2" coordorigin="5054,4114" coordsize="278,0" path="m5054,4114l5333,4114e" filled="f" stroked="t" strokeweight=".72pt" strokecolor="#878787">
                <v:path arrowok="t"/>
              </v:shape>
            </v:group>
            <v:group style="position:absolute;left:4570;top:4114;width:209;height:2" coordorigin="4570,4114" coordsize="209,2">
              <v:shape style="position:absolute;left:4570;top:4114;width:209;height:2" coordorigin="4570,4114" coordsize="209,0" path="m4570,4114l4778,4114e" filled="f" stroked="t" strokeweight=".72pt" strokecolor="#878787">
                <v:path arrowok="t"/>
              </v:shape>
            </v:group>
            <v:group style="position:absolute;left:4570;top:3809;width:763;height:2" coordorigin="4570,3809" coordsize="763,2">
              <v:shape style="position:absolute;left:4570;top:3809;width:763;height:2" coordorigin="4570,3809" coordsize="763,0" path="m4570,3809l5333,3809e" filled="f" stroked="t" strokeweight=".72pt" strokecolor="#878787">
                <v:path arrowok="t"/>
              </v:shape>
            </v:group>
            <v:group style="position:absolute;left:4778;top:3876;width:276;height:2369" coordorigin="4778,3876" coordsize="276,2369">
              <v:shape style="position:absolute;left:4778;top:3876;width:276;height:2369" coordorigin="4778,3876" coordsize="276,2369" path="m5054,3876l4778,3876,4778,6245,5054,6245,5054,3876e" filled="t" fillcolor="#558ED5" stroked="f">
                <v:path arrowok="t"/>
                <v:fill/>
              </v:shape>
            </v:group>
            <v:group style="position:absolute;left:5054;top:6200;width:278;height:2" coordorigin="5054,6200" coordsize="278,2">
              <v:shape style="position:absolute;left:5054;top:6200;width:278;height:2" coordorigin="5054,6200" coordsize="278,0" path="m5054,6200l5333,6200e" filled="f" stroked="t" strokeweight="4.54pt" strokecolor="#92D050">
                <v:path arrowok="t"/>
              </v:shape>
            </v:group>
            <v:group style="position:absolute;left:5609;top:4114;width:6449;height:2" coordorigin="5609,4114" coordsize="6449,2">
              <v:shape style="position:absolute;left:5609;top:4114;width:6449;height:2" coordorigin="5609,4114" coordsize="6449,0" path="m5609,4114l12058,4114e" filled="f" stroked="t" strokeweight=".72pt" strokecolor="#878787">
                <v:path arrowok="t"/>
              </v:shape>
            </v:group>
            <v:group style="position:absolute;left:5609;top:3809;width:6449;height:2" coordorigin="5609,3809" coordsize="6449,2">
              <v:shape style="position:absolute;left:5609;top:3809;width:6449;height:2" coordorigin="5609,3809" coordsize="6449,0" path="m5609,3809l12058,3809e" filled="f" stroked="t" strokeweight=".72pt" strokecolor="#878787">
                <v:path arrowok="t"/>
              </v:shape>
            </v:group>
            <v:group style="position:absolute;left:5333;top:3785;width:276;height:2460" coordorigin="5333,3785" coordsize="276,2460">
              <v:shape style="position:absolute;left:5333;top:3785;width:276;height:2460" coordorigin="5333,3785" coordsize="276,2460" path="m5609,3785l5333,3785,5333,6245,5609,6245,5609,3785e" filled="t" fillcolor="#DADADA" stroked="f">
                <v:path arrowok="t"/>
                <v:fill/>
              </v:shape>
            </v:group>
            <v:group style="position:absolute;left:6857;top:5635;width:5201;height:2" coordorigin="6857,5635" coordsize="5201,2">
              <v:shape style="position:absolute;left:6857;top:5635;width:5201;height:2" coordorigin="6857,5635" coordsize="5201,0" path="m6857,5635l12058,5635e" filled="f" stroked="t" strokeweight=".72pt" strokecolor="#878787">
                <v:path arrowok="t"/>
              </v:shape>
            </v:group>
            <v:group style="position:absolute;left:6857;top:5330;width:5201;height:2" coordorigin="6857,5330" coordsize="5201,2">
              <v:shape style="position:absolute;left:6857;top:5330;width:5201;height:2" coordorigin="6857,5330" coordsize="5201,0" path="m6857,5330l12058,5330e" filled="f" stroked="t" strokeweight=".72pt" strokecolor="#878787">
                <v:path arrowok="t"/>
              </v:shape>
            </v:group>
            <v:group style="position:absolute;left:6857;top:5026;width:5201;height:2" coordorigin="6857,5026" coordsize="5201,2">
              <v:shape style="position:absolute;left:6857;top:5026;width:5201;height:2" coordorigin="6857,5026" coordsize="5201,0" path="m6857,5026l12058,5026e" filled="f" stroked="t" strokeweight=".72pt" strokecolor="#878787">
                <v:path arrowok="t"/>
              </v:shape>
            </v:group>
            <v:group style="position:absolute;left:6857;top:4721;width:5201;height:2" coordorigin="6857,4721" coordsize="5201,2">
              <v:shape style="position:absolute;left:6857;top:4721;width:5201;height:2" coordorigin="6857,4721" coordsize="5201,0" path="m6857,4721l12058,4721e" filled="f" stroked="t" strokeweight=".72pt" strokecolor="#878787">
                <v:path arrowok="t"/>
              </v:shape>
            </v:group>
            <v:group style="position:absolute;left:6857;top:4418;width:5201;height:2" coordorigin="6857,4418" coordsize="5201,2">
              <v:shape style="position:absolute;left:6857;top:4418;width:5201;height:2" coordorigin="6857,4418" coordsize="5201,0" path="m6857,4418l12058,4418e" filled="f" stroked="t" strokeweight=".72pt" strokecolor="#878787">
                <v:path arrowok="t"/>
              </v:shape>
            </v:group>
            <v:group style="position:absolute;left:6581;top:4195;width:276;height:2050" coordorigin="6581,4195" coordsize="276,2050">
              <v:shape style="position:absolute;left:6581;top:4195;width:276;height:2050" coordorigin="6581,4195" coordsize="276,2050" path="m6857,4195l6581,4195,6581,6245,6857,6245,6857,4195e" filled="t" fillcolor="#DADADA" stroked="f">
                <v:path arrowok="t"/>
                <v:fill/>
              </v:shape>
            </v:group>
            <v:group style="position:absolute;left:7829;top:5837;width:276;height:408" coordorigin="7829,5837" coordsize="276,408">
              <v:shape style="position:absolute;left:7829;top:5837;width:276;height:408" coordorigin="7829,5837" coordsize="276,408" path="m8105,5837l7829,5837,7829,6245,8105,6245,8105,5837e" filled="t" fillcolor="#DADADA" stroked="f">
                <v:path arrowok="t"/>
                <v:fill/>
              </v:shape>
            </v:group>
            <v:group style="position:absolute;left:8520;top:6244;width:278;height:2" coordorigin="8520,6244" coordsize="278,2">
              <v:shape style="position:absolute;left:8520;top:6244;width:278;height:2" coordorigin="8520,6244" coordsize="278,0" path="m8520,6244l8798,6244e" filled="f" stroked="t" strokeweight=".22pt" strokecolor="#558ED5">
                <v:path arrowok="t"/>
              </v:shape>
            </v:group>
            <v:group style="position:absolute;left:8798;top:6248;width:276;height:2" coordorigin="8798,6248" coordsize="276,2">
              <v:shape style="position:absolute;left:8798;top:6248;width:276;height:2" coordorigin="8798,6248" coordsize="276,0" path="m8798,6248l9074,6248e" filled="f" stroked="t" strokeweight=".46pt" strokecolor="#92D050">
                <v:path arrowok="t"/>
              </v:shape>
            </v:group>
            <v:group style="position:absolute;left:9074;top:6244;width:278;height:2" coordorigin="9074,6244" coordsize="278,2">
              <v:shape style="position:absolute;left:9074;top:6244;width:278;height:2" coordorigin="9074,6244" coordsize="278,0" path="m9074,6244l9353,6244e" filled="f" stroked="t" strokeweight=".22pt" strokecolor="#DADADA">
                <v:path arrowok="t"/>
              </v:shape>
            </v:group>
            <v:group style="position:absolute;left:9768;top:6238;width:278;height:2" coordorigin="9768,6238" coordsize="278,2">
              <v:shape style="position:absolute;left:9768;top:6238;width:278;height:2" coordorigin="9768,6238" coordsize="278,0" path="m9768,6238l10046,6238e" filled="f" stroked="t" strokeweight=".82pt" strokecolor="#558ED5">
                <v:path arrowok="t"/>
              </v:shape>
            </v:group>
            <v:group style="position:absolute;left:10046;top:6244;width:276;height:2" coordorigin="10046,6244" coordsize="276,2">
              <v:shape style="position:absolute;left:10046;top:6244;width:276;height:2" coordorigin="10046,6244" coordsize="276,0" path="m10046,6244l10322,6244e" filled="f" stroked="t" strokeweight=".22pt" strokecolor="#92D050">
                <v:path arrowok="t"/>
              </v:shape>
            </v:group>
            <v:group style="position:absolute;left:10322;top:6238;width:278;height:2" coordorigin="10322,6238" coordsize="278,2">
              <v:shape style="position:absolute;left:10322;top:6238;width:278;height:2" coordorigin="10322,6238" coordsize="278,0" path="m10322,6238l10601,6238e" filled="f" stroked="t" strokeweight=".82pt" strokecolor="#DADADA">
                <v:path arrowok="t"/>
              </v:shape>
            </v:group>
            <v:group style="position:absolute;left:11016;top:6238;width:278;height:2" coordorigin="11016,6238" coordsize="278,2">
              <v:shape style="position:absolute;left:11016;top:6238;width:278;height:2" coordorigin="11016,6238" coordsize="278,0" path="m11016,6238l11294,6238e" filled="f" stroked="t" strokeweight=".82pt" strokecolor="#558ED5">
                <v:path arrowok="t"/>
              </v:shape>
            </v:group>
            <v:group style="position:absolute;left:11294;top:6244;width:276;height:2" coordorigin="11294,6244" coordsize="276,2">
              <v:shape style="position:absolute;left:11294;top:6244;width:276;height:2" coordorigin="11294,6244" coordsize="276,0" path="m11294,6244l11570,6244e" filled="f" stroked="t" strokeweight=".22pt" strokecolor="#92D050">
                <v:path arrowok="t"/>
              </v:shape>
            </v:group>
            <v:group style="position:absolute;left:11570;top:6238;width:278;height:2" coordorigin="11570,6238" coordsize="278,2">
              <v:shape style="position:absolute;left:11570;top:6238;width:278;height:2" coordorigin="11570,6238" coordsize="278,0" path="m11570,6238l11849,6238e" filled="f" stroked="t" strokeweight=".82pt" strokecolor="#DADADA">
                <v:path arrowok="t"/>
              </v:shape>
            </v:group>
            <v:group style="position:absolute;left:4570;top:3504;width:7488;height:2" coordorigin="4570,3504" coordsize="7488,2">
              <v:shape style="position:absolute;left:4570;top:3504;width:7488;height:2" coordorigin="4570,3504" coordsize="7488,0" path="m4570,3504l12058,3504e" filled="f" stroked="t" strokeweight=".72pt" strokecolor="#878787">
                <v:path arrowok="t"/>
              </v:shape>
            </v:group>
            <v:group style="position:absolute;left:4570;top:3504;width:2;height:4534" coordorigin="4570,3504" coordsize="2,4534">
              <v:shape style="position:absolute;left:4570;top:3504;width:2;height:4534" coordorigin="4570,3504" coordsize="0,4534" path="m4570,3504l4570,8038e" filled="f" stroked="t" strokeweight=".720013pt" strokecolor="#878787">
                <v:path arrowok="t"/>
              </v:shape>
            </v:group>
            <v:group style="position:absolute;left:4570;top:6245;width:7488;height:2" coordorigin="4570,6245" coordsize="7488,2">
              <v:shape style="position:absolute;left:4570;top:6245;width:7488;height:2" coordorigin="4570,6245" coordsize="7488,0" path="m4570,6245l12058,6245e" filled="f" stroked="t" strokeweight=".72pt" strokecolor="#878787">
                <v:path arrowok="t"/>
              </v:shape>
            </v:group>
            <v:group style="position:absolute;left:5818;top:6550;width:2;height:1488" coordorigin="5818,6550" coordsize="2,1488">
              <v:shape style="position:absolute;left:5818;top:6550;width:2;height:1488" coordorigin="5818,6550" coordsize="0,1488" path="m5818,6550l5818,8038e" filled="f" stroked="t" strokeweight=".720009pt" strokecolor="#878787">
                <v:path arrowok="t"/>
              </v:shape>
            </v:group>
            <v:group style="position:absolute;left:7066;top:6550;width:2;height:1488" coordorigin="7066,6550" coordsize="2,1488">
              <v:shape style="position:absolute;left:7066;top:6550;width:2;height:1488" coordorigin="7066,6550" coordsize="0,1488" path="m7066,6550l7066,8038e" filled="f" stroked="t" strokeweight=".720009pt" strokecolor="#878787">
                <v:path arrowok="t"/>
              </v:shape>
            </v:group>
            <v:group style="position:absolute;left:8314;top:6550;width:2;height:1488" coordorigin="8314,6550" coordsize="2,1488">
              <v:shape style="position:absolute;left:8314;top:6550;width:2;height:1488" coordorigin="8314,6550" coordsize="0,1488" path="m8314,6550l8314,8038e" filled="f" stroked="t" strokeweight=".720009pt" strokecolor="#878787">
                <v:path arrowok="t"/>
              </v:shape>
            </v:group>
            <v:group style="position:absolute;left:9562;top:6550;width:2;height:1488" coordorigin="9562,6550" coordsize="2,1488">
              <v:shape style="position:absolute;left:9562;top:6550;width:2;height:1488" coordorigin="9562,6550" coordsize="0,1488" path="m9562,6550l9562,8038e" filled="f" stroked="t" strokeweight=".720009pt" strokecolor="#878787">
                <v:path arrowok="t"/>
              </v:shape>
            </v:group>
            <v:group style="position:absolute;left:10810;top:6550;width:2;height:1488" coordorigin="10810,6550" coordsize="2,1488">
              <v:shape style="position:absolute;left:10810;top:6550;width:2;height:1488" coordorigin="10810,6550" coordsize="0,1488" path="m10810,6550l10810,8038e" filled="f" stroked="t" strokeweight=".720009pt" strokecolor="#878787">
                <v:path arrowok="t"/>
              </v:shape>
            </v:group>
            <v:group style="position:absolute;left:12058;top:6550;width:2;height:1488" coordorigin="12058,6550" coordsize="2,1488">
              <v:shape style="position:absolute;left:12058;top:6550;width:2;height:1488" coordorigin="12058,6550" coordsize="0,1488" path="m12058,6550l12058,8038e" filled="f" stroked="t" strokeweight=".720009pt" strokecolor="#878787">
                <v:path arrowok="t"/>
              </v:shape>
            </v:group>
            <v:group style="position:absolute;left:2462;top:7102;width:9595;height:2" coordorigin="2462,7102" coordsize="9595,2">
              <v:shape style="position:absolute;left:2462;top:7102;width:9595;height:2" coordorigin="2462,7102" coordsize="9595,0" path="m2462,7102l12058,7102e" filled="f" stroked="t" strokeweight=".72pt" strokecolor="#878787">
                <v:path arrowok="t"/>
              </v:shape>
            </v:group>
            <v:group style="position:absolute;left:2462;top:7102;width:2;height:624" coordorigin="2462,7102" coordsize="2,624">
              <v:shape style="position:absolute;left:2462;top:7102;width:2;height:624" coordorigin="2462,7102" coordsize="0,624" path="m2462,7102l2462,7726e" filled="f" stroked="t" strokeweight=".72pt" strokecolor="#878787">
                <v:path arrowok="t"/>
              </v:shape>
            </v:group>
            <v:group style="position:absolute;left:2532;top:7198;width:110;height:110" coordorigin="2532,7198" coordsize="110,110">
              <v:shape style="position:absolute;left:2532;top:7198;width:110;height:110" coordorigin="2532,7198" coordsize="110,110" path="m2532,7198l2642,7198,2642,7308,2532,7308,2532,7198e" filled="t" fillcolor="#558ED5" stroked="f">
                <v:path arrowok="t"/>
                <v:fill/>
              </v:shape>
            </v:group>
            <v:group style="position:absolute;left:2462;top:7414;width:9595;height:2" coordorigin="2462,7414" coordsize="9595,2">
              <v:shape style="position:absolute;left:2462;top:7414;width:9595;height:2" coordorigin="2462,7414" coordsize="9595,0" path="m2462,7414l12058,7414e" filled="f" stroked="t" strokeweight=".72pt" strokecolor="#878787">
                <v:path arrowok="t"/>
              </v:shape>
            </v:group>
            <v:group style="position:absolute;left:2532;top:7510;width:110;height:110" coordorigin="2532,7510" coordsize="110,110">
              <v:shape style="position:absolute;left:2532;top:7510;width:110;height:110" coordorigin="2532,7510" coordsize="110,110" path="m2532,7510l2642,7510,2642,7620,2532,7620,2532,7510e" filled="t" fillcolor="#92D050" stroked="f">
                <v:path arrowok="t"/>
                <v:fill/>
              </v:shape>
            </v:group>
            <v:group style="position:absolute;left:2462;top:7726;width:9595;height:2" coordorigin="2462,7726" coordsize="9595,2">
              <v:shape style="position:absolute;left:2462;top:7726;width:9595;height:2" coordorigin="2462,7726" coordsize="9595,0" path="m2462,7726l12058,7726e" filled="f" stroked="t" strokeweight=".72pt" strokecolor="#878787">
                <v:path arrowok="t"/>
              </v:shape>
            </v:group>
            <v:group style="position:absolute;left:2462;top:7726;width:9595;height:312" coordorigin="2462,7726" coordsize="9595,312">
              <v:shape style="position:absolute;left:2462;top:7726;width:9595;height:312" coordorigin="2462,7726" coordsize="9595,312" path="m2462,7726l2462,8038,12058,8038e" filled="f" stroked="t" strokeweight=".72pt" strokecolor="#878787">
                <v:path arrowok="t"/>
              </v:shape>
            </v:group>
            <v:group style="position:absolute;left:2532;top:7822;width:110;height:108" coordorigin="2532,7822" coordsize="110,108">
              <v:shape style="position:absolute;left:2532;top:7822;width:110;height:108" coordorigin="2532,7822" coordsize="110,108" path="m2532,7822l2642,7822,2642,7930,2532,7930,2532,7822e" filled="t" fillcolor="#DADADA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</w:t>
      </w:r>
      <w:r>
        <w:rPr>
          <w:rFonts w:ascii="Calibri" w:hAnsi="Calibri" w:cs="Calibri" w:eastAsia="Calibri"/>
          <w:sz w:val="20"/>
          <w:szCs w:val="20"/>
          <w:spacing w:val="1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</w:t>
      </w:r>
      <w:r>
        <w:rPr>
          <w:rFonts w:ascii="Calibri" w:hAnsi="Calibri" w:cs="Calibri" w:eastAsia="Calibri"/>
          <w:sz w:val="20"/>
          <w:szCs w:val="20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</w:t>
      </w:r>
      <w:r>
        <w:rPr>
          <w:rFonts w:ascii="Calibri" w:hAnsi="Calibri" w:cs="Calibri" w:eastAsia="Calibri"/>
          <w:sz w:val="20"/>
          <w:szCs w:val="20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4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</w:t>
      </w:r>
      <w:r>
        <w:rPr>
          <w:rFonts w:ascii="Calibri" w:hAnsi="Calibri" w:cs="Calibri" w:eastAsia="Calibri"/>
          <w:sz w:val="20"/>
          <w:szCs w:val="20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</w:t>
      </w:r>
      <w:r>
        <w:rPr>
          <w:rFonts w:ascii="Calibri" w:hAnsi="Calibri" w:cs="Calibri" w:eastAsia="Calibri"/>
          <w:sz w:val="20"/>
          <w:szCs w:val="20"/>
          <w:spacing w:val="3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Non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</w:t>
      </w:r>
      <w:r>
        <w:rPr>
          <w:rFonts w:ascii="Calibri" w:hAnsi="Calibri" w:cs="Calibri" w:eastAsia="Calibri"/>
          <w:sz w:val="20"/>
          <w:szCs w:val="20"/>
          <w:spacing w:val="3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  </w:t>
      </w:r>
      <w:r>
        <w:rPr>
          <w:rFonts w:ascii="Calibri" w:hAnsi="Calibri" w:cs="Calibri" w:eastAsia="Calibri"/>
          <w:sz w:val="20"/>
          <w:szCs w:val="20"/>
          <w:spacing w:val="1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 </w:t>
      </w:r>
      <w:r>
        <w:rPr>
          <w:rFonts w:ascii="Calibri" w:hAnsi="Calibri" w:cs="Calibri" w:eastAsia="Calibri"/>
          <w:sz w:val="20"/>
          <w:szCs w:val="20"/>
          <w:spacing w:val="3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</w:t>
      </w:r>
      <w:r>
        <w:rPr>
          <w:rFonts w:ascii="Calibri" w:hAnsi="Calibri" w:cs="Calibri" w:eastAsia="Calibri"/>
          <w:sz w:val="20"/>
          <w:szCs w:val="20"/>
          <w:spacing w:val="1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36%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</w:t>
      </w:r>
      <w:r>
        <w:rPr>
          <w:rFonts w:ascii="Calibri" w:hAnsi="Calibri" w:cs="Calibri" w:eastAsia="Calibri"/>
          <w:sz w:val="20"/>
          <w:szCs w:val="20"/>
          <w:spacing w:val="1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4%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</w:t>
      </w:r>
      <w:r>
        <w:rPr>
          <w:rFonts w:ascii="Calibri" w:hAnsi="Calibri" w:cs="Calibri" w:eastAsia="Calibri"/>
          <w:sz w:val="20"/>
          <w:szCs w:val="20"/>
          <w:spacing w:val="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7%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iti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 </w:t>
      </w:r>
      <w:r>
        <w:rPr>
          <w:rFonts w:ascii="Calibri" w:hAnsi="Calibri" w:cs="Calibri" w:eastAsia="Calibri"/>
          <w:sz w:val="20"/>
          <w:szCs w:val="20"/>
          <w:spacing w:val="4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</w:t>
      </w:r>
      <w:r>
        <w:rPr>
          <w:rFonts w:ascii="Calibri" w:hAnsi="Calibri" w:cs="Calibri" w:eastAsia="Calibri"/>
          <w:sz w:val="20"/>
          <w:szCs w:val="20"/>
          <w:spacing w:val="3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27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</w:t>
      </w:r>
      <w:r>
        <w:rPr>
          <w:rFonts w:ascii="Calibri" w:hAnsi="Calibri" w:cs="Calibri" w:eastAsia="Calibri"/>
          <w:sz w:val="20"/>
          <w:szCs w:val="20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</w:t>
      </w:r>
      <w:r>
        <w:rPr>
          <w:rFonts w:ascii="Calibri" w:hAnsi="Calibri" w:cs="Calibri" w:eastAsia="Calibri"/>
          <w:sz w:val="20"/>
          <w:szCs w:val="20"/>
          <w:spacing w:val="3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</w:t>
      </w:r>
      <w:r>
        <w:rPr>
          <w:rFonts w:ascii="Calibri" w:hAnsi="Calibri" w:cs="Calibri" w:eastAsia="Calibri"/>
          <w:sz w:val="20"/>
          <w:szCs w:val="20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485" w:lineRule="exact"/>
        <w:ind w:left="6404" w:right="-20"/>
        <w:jc w:val="left"/>
        <w:rPr>
          <w:rFonts w:ascii="Arial" w:hAnsi="Arial" w:cs="Arial" w:eastAsia="Arial"/>
          <w:sz w:val="43"/>
          <w:szCs w:val="43"/>
        </w:rPr>
      </w:pPr>
      <w:rPr/>
      <w:r>
        <w:rPr/>
        <w:pict>
          <v:group style="position:absolute;margin-left:319.436737pt;margin-top:-1.461184pt;width:382.846406pt;height:29.971925pt;mso-position-horizontal-relative:page;mso-position-vertical-relative:paragraph;z-index:-4241" coordorigin="6389,-29" coordsize="7657,599">
            <v:group style="position:absolute;left:6389;top:-29;width:1790;height:599" coordorigin="6389,-29" coordsize="1790,599">
              <v:shape style="position:absolute;left:6389;top:-29;width:1790;height:599" coordorigin="6389,-29" coordsize="1790,599" path="m6389,-29l8178,-29,8178,570,6389,570,6389,-29e" filled="t" fillcolor="#214D7E" stroked="f">
                <v:path arrowok="t"/>
                <v:fill/>
              </v:shape>
            </v:group>
            <v:group style="position:absolute;left:8170;top:-29;width:3712;height:599" coordorigin="8170,-29" coordsize="3712,599">
              <v:shape style="position:absolute;left:8170;top:-29;width:3712;height:599" coordorigin="8170,-29" coordsize="3712,599" path="m8170,-29l11883,-29,11883,570,8170,570,8170,-29e" filled="t" fillcolor="#28609A" stroked="f">
                <v:path arrowok="t"/>
                <v:fill/>
              </v:shape>
            </v:group>
            <v:group style="position:absolute;left:11885;top:-29;width:2161;height:599" coordorigin="11885,-29" coordsize="2161,599">
              <v:shape style="position:absolute;left:11885;top:-29;width:2161;height:599" coordorigin="11885,-29" coordsize="2161,599" path="m11885,-29l14046,-29,14046,570,11885,570,11885,-29e" filled="t" fillcolor="#2F75BA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43"/>
          <w:szCs w:val="43"/>
          <w:color w:val="FDFDFD"/>
          <w:spacing w:val="0"/>
          <w:w w:val="100"/>
          <w:b/>
          <w:bCs/>
          <w:position w:val="-2"/>
        </w:rPr>
        <w:t>Statem</w:t>
      </w:r>
      <w:r>
        <w:rPr>
          <w:rFonts w:ascii="Arial" w:hAnsi="Arial" w:cs="Arial" w:eastAsia="Arial"/>
          <w:sz w:val="43"/>
          <w:szCs w:val="43"/>
          <w:color w:val="FDFDFD"/>
          <w:spacing w:val="-8"/>
          <w:w w:val="100"/>
          <w:b/>
          <w:bCs/>
          <w:position w:val="-2"/>
        </w:rPr>
        <w:t>e</w:t>
      </w:r>
      <w:r>
        <w:rPr>
          <w:rFonts w:ascii="Arial" w:hAnsi="Arial" w:cs="Arial" w:eastAsia="Arial"/>
          <w:sz w:val="43"/>
          <w:szCs w:val="43"/>
          <w:color w:val="FDFDFD"/>
          <w:spacing w:val="0"/>
          <w:w w:val="100"/>
          <w:b/>
          <w:bCs/>
          <w:position w:val="-2"/>
        </w:rPr>
        <w:t>n</w:t>
      </w:r>
      <w:r>
        <w:rPr>
          <w:rFonts w:ascii="Arial" w:hAnsi="Arial" w:cs="Arial" w:eastAsia="Arial"/>
          <w:sz w:val="43"/>
          <w:szCs w:val="43"/>
          <w:color w:val="FDFDFD"/>
          <w:spacing w:val="0"/>
          <w:w w:val="100"/>
          <w:b/>
          <w:bCs/>
          <w:position w:val="-2"/>
        </w:rPr>
        <w:t>t</w:t>
      </w:r>
      <w:r>
        <w:rPr>
          <w:rFonts w:ascii="Arial" w:hAnsi="Arial" w:cs="Arial" w:eastAsia="Arial"/>
          <w:sz w:val="43"/>
          <w:szCs w:val="43"/>
          <w:color w:val="FDFDFD"/>
          <w:spacing w:val="106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3"/>
          <w:szCs w:val="43"/>
          <w:color w:val="FDFDFD"/>
          <w:spacing w:val="0"/>
          <w:w w:val="100"/>
          <w:b/>
          <w:bCs/>
          <w:position w:val="-2"/>
        </w:rPr>
        <w:t>o</w:t>
      </w:r>
      <w:r>
        <w:rPr>
          <w:rFonts w:ascii="Arial" w:hAnsi="Arial" w:cs="Arial" w:eastAsia="Arial"/>
          <w:sz w:val="43"/>
          <w:szCs w:val="43"/>
          <w:color w:val="FDFDFD"/>
          <w:spacing w:val="0"/>
          <w:w w:val="100"/>
          <w:b/>
          <w:bCs/>
          <w:position w:val="-2"/>
        </w:rPr>
        <w:t>f</w:t>
      </w:r>
      <w:r>
        <w:rPr>
          <w:rFonts w:ascii="Arial" w:hAnsi="Arial" w:cs="Arial" w:eastAsia="Arial"/>
          <w:sz w:val="43"/>
          <w:szCs w:val="43"/>
          <w:color w:val="FDFDFD"/>
          <w:spacing w:val="13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3"/>
          <w:szCs w:val="43"/>
          <w:color w:val="FDFDFD"/>
          <w:spacing w:val="0"/>
          <w:w w:val="100"/>
          <w:b/>
          <w:bCs/>
          <w:position w:val="-2"/>
        </w:rPr>
        <w:t>Financial</w:t>
      </w:r>
      <w:r>
        <w:rPr>
          <w:rFonts w:ascii="Arial" w:hAnsi="Arial" w:cs="Arial" w:eastAsia="Arial"/>
          <w:sz w:val="43"/>
          <w:szCs w:val="43"/>
          <w:color w:val="FDFDFD"/>
          <w:spacing w:val="77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3"/>
          <w:szCs w:val="43"/>
          <w:color w:val="FDFDFD"/>
          <w:spacing w:val="0"/>
          <w:w w:val="110"/>
          <w:b/>
          <w:bCs/>
          <w:position w:val="-2"/>
        </w:rPr>
        <w:t>P</w:t>
      </w:r>
      <w:r>
        <w:rPr>
          <w:rFonts w:ascii="Arial" w:hAnsi="Arial" w:cs="Arial" w:eastAsia="Arial"/>
          <w:sz w:val="43"/>
          <w:szCs w:val="43"/>
          <w:color w:val="FDFDFD"/>
          <w:spacing w:val="2"/>
          <w:w w:val="111"/>
          <w:b/>
          <w:bCs/>
          <w:position w:val="-2"/>
        </w:rPr>
        <w:t>e</w:t>
      </w:r>
      <w:r>
        <w:rPr>
          <w:rFonts w:ascii="Arial" w:hAnsi="Arial" w:cs="Arial" w:eastAsia="Arial"/>
          <w:sz w:val="43"/>
          <w:szCs w:val="43"/>
          <w:color w:val="FDFDFD"/>
          <w:spacing w:val="0"/>
          <w:w w:val="102"/>
          <w:b/>
          <w:bCs/>
          <w:position w:val="-2"/>
        </w:rPr>
        <w:t>rformance</w:t>
      </w:r>
      <w:r>
        <w:rPr>
          <w:rFonts w:ascii="Arial" w:hAnsi="Arial" w:cs="Arial" w:eastAsia="Arial"/>
          <w:sz w:val="43"/>
          <w:szCs w:val="43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Mar w:header="0" w:footer="0" w:top="980" w:bottom="0" w:left="0" w:right="200"/>
          <w:headerReference w:type="default" r:id="rId233"/>
          <w:footerReference w:type="default" r:id="rId234"/>
          <w:pgSz w:w="14400" w:h="10800" w:orient="landscape"/>
        </w:sectPr>
      </w:pPr>
      <w:rPr/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08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AAFD8"/>
          <w:w w:val="75"/>
        </w:rPr>
        <w:t>REVEN</w:t>
      </w:r>
      <w:r>
        <w:rPr>
          <w:rFonts w:ascii="Times New Roman" w:hAnsi="Times New Roman" w:cs="Times New Roman" w:eastAsia="Times New Roman"/>
          <w:sz w:val="18"/>
          <w:szCs w:val="18"/>
          <w:color w:val="8AAFD8"/>
          <w:spacing w:val="3"/>
          <w:w w:val="76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70A0CD"/>
          <w:spacing w:val="0"/>
          <w:w w:val="82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77" w:after="0" w:line="240" w:lineRule="auto"/>
        <w:ind w:left="350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76772"/>
          <w:w w:val="91"/>
        </w:rPr>
        <w:t>Revenue</w:t>
      </w:r>
      <w:r>
        <w:rPr>
          <w:rFonts w:ascii="Arial" w:hAnsi="Arial" w:cs="Arial" w:eastAsia="Arial"/>
          <w:sz w:val="13"/>
          <w:szCs w:val="13"/>
          <w:color w:val="676772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76772"/>
          <w:spacing w:val="0"/>
          <w:w w:val="100"/>
        </w:rPr>
        <w:t>fro</w:t>
      </w:r>
      <w:r>
        <w:rPr>
          <w:rFonts w:ascii="Arial" w:hAnsi="Arial" w:cs="Arial" w:eastAsia="Arial"/>
          <w:sz w:val="13"/>
          <w:szCs w:val="13"/>
          <w:color w:val="676772"/>
          <w:spacing w:val="5"/>
          <w:w w:val="100"/>
        </w:rPr>
        <w:t>m</w:t>
      </w:r>
      <w:r>
        <w:rPr>
          <w:rFonts w:ascii="Arial" w:hAnsi="Arial" w:cs="Arial" w:eastAsia="Arial"/>
          <w:sz w:val="13"/>
          <w:szCs w:val="13"/>
          <w:color w:val="676772"/>
          <w:spacing w:val="0"/>
          <w:w w:val="100"/>
        </w:rPr>
        <w:t>Non-exchang</w:t>
      </w:r>
      <w:r>
        <w:rPr>
          <w:rFonts w:ascii="Arial" w:hAnsi="Arial" w:cs="Arial" w:eastAsia="Arial"/>
          <w:sz w:val="13"/>
          <w:szCs w:val="13"/>
          <w:color w:val="676772"/>
          <w:spacing w:val="8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52546E"/>
          <w:spacing w:val="0"/>
          <w:w w:val="100"/>
        </w:rPr>
        <w:t>Transa&lt;tlons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97" w:after="0" w:line="240" w:lineRule="auto"/>
        <w:ind w:left="347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3"/>
          <w:szCs w:val="13"/>
          <w:color w:val="6E90AF"/>
          <w:spacing w:val="-20"/>
          <w:w w:val="103"/>
        </w:rPr>
        <w:t>T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1"/>
        </w:rPr>
        <w:t>ransfer</w:t>
      </w:r>
      <w:r>
        <w:rPr>
          <w:rFonts w:ascii="Arial" w:hAnsi="Arial" w:cs="Arial" w:eastAsia="Arial"/>
          <w:sz w:val="13"/>
          <w:szCs w:val="13"/>
          <w:color w:val="9EA1AA"/>
          <w:spacing w:val="8"/>
          <w:w w:val="82"/>
        </w:rPr>
        <w:t>s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92"/>
        </w:rPr>
        <w:t>and</w:t>
      </w:r>
      <w:r>
        <w:rPr>
          <w:rFonts w:ascii="Arial" w:hAnsi="Arial" w:cs="Arial" w:eastAsia="Arial"/>
          <w:sz w:val="13"/>
          <w:szCs w:val="13"/>
          <w:color w:val="9EA1AA"/>
          <w:spacing w:val="-2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8"/>
        </w:rPr>
        <w:t>SLtlsi</w:t>
      </w:r>
      <w:r>
        <w:rPr>
          <w:rFonts w:ascii="Arial" w:hAnsi="Arial" w:cs="Arial" w:eastAsia="Arial"/>
          <w:sz w:val="13"/>
          <w:szCs w:val="13"/>
          <w:color w:val="9EA1AA"/>
          <w:spacing w:val="-17"/>
          <w:w w:val="89"/>
        </w:rPr>
        <w:t>d</w:t>
      </w:r>
      <w:r>
        <w:rPr>
          <w:rFonts w:ascii="Arial" w:hAnsi="Arial" w:cs="Arial" w:eastAsia="Arial"/>
          <w:sz w:val="13"/>
          <w:szCs w:val="13"/>
          <w:color w:val="6664B5"/>
          <w:spacing w:val="-11"/>
          <w:w w:val="149"/>
        </w:rPr>
        <w:t>i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7"/>
        </w:rPr>
        <w:t>es</w:t>
      </w:r>
      <w:r>
        <w:rPr>
          <w:rFonts w:ascii="Arial" w:hAnsi="Arial" w:cs="Arial" w:eastAsia="Arial"/>
          <w:sz w:val="13"/>
          <w:szCs w:val="13"/>
          <w:color w:val="9EA1AA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>Received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0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76772"/>
          <w:w w:val="91"/>
        </w:rPr>
        <w:t>Revenue</w:t>
      </w:r>
      <w:r>
        <w:rPr>
          <w:rFonts w:ascii="Arial" w:hAnsi="Arial" w:cs="Arial" w:eastAsia="Arial"/>
          <w:sz w:val="13"/>
          <w:szCs w:val="13"/>
          <w:color w:val="676772"/>
          <w:spacing w:val="-1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76772"/>
          <w:spacing w:val="0"/>
          <w:w w:val="100"/>
        </w:rPr>
        <w:t>fro</w:t>
      </w:r>
      <w:r>
        <w:rPr>
          <w:rFonts w:ascii="Arial" w:hAnsi="Arial" w:cs="Arial" w:eastAsia="Arial"/>
          <w:sz w:val="13"/>
          <w:szCs w:val="13"/>
          <w:color w:val="676772"/>
          <w:spacing w:val="5"/>
          <w:w w:val="100"/>
        </w:rPr>
        <w:t>m</w:t>
      </w:r>
      <w:r>
        <w:rPr>
          <w:rFonts w:ascii="Arial" w:hAnsi="Arial" w:cs="Arial" w:eastAsia="Arial"/>
          <w:sz w:val="13"/>
          <w:szCs w:val="13"/>
          <w:color w:val="52546E"/>
          <w:spacing w:val="0"/>
          <w:w w:val="100"/>
        </w:rPr>
        <w:t>Exchang</w:t>
      </w:r>
      <w:r>
        <w:rPr>
          <w:rFonts w:ascii="Arial" w:hAnsi="Arial" w:cs="Arial" w:eastAsia="Arial"/>
          <w:sz w:val="13"/>
          <w:szCs w:val="13"/>
          <w:color w:val="52546E"/>
          <w:spacing w:val="0"/>
          <w:w w:val="100"/>
        </w:rPr>
        <w:t>e</w:t>
      </w:r>
      <w:r>
        <w:rPr>
          <w:rFonts w:ascii="Arial" w:hAnsi="Arial" w:cs="Arial" w:eastAsia="Arial"/>
          <w:sz w:val="13"/>
          <w:szCs w:val="13"/>
          <w:color w:val="676772"/>
          <w:spacing w:val="0"/>
          <w:w w:val="100"/>
        </w:rPr>
        <w:t>Transactlons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61" w:lineRule="auto"/>
        <w:ind w:left="3491" w:right="1373" w:firstLine="9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6664B5"/>
          <w:spacing w:val="8"/>
          <w:w w:val="5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90"/>
        </w:rPr>
        <w:t>ntetest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CB3B3"/>
          <w:spacing w:val="0"/>
          <w:w w:val="100"/>
        </w:rPr>
        <w:t>Income</w:t>
      </w:r>
      <w:r>
        <w:rPr>
          <w:rFonts w:ascii="Times New Roman" w:hAnsi="Times New Roman" w:cs="Times New Roman" w:eastAsia="Times New Roman"/>
          <w:sz w:val="14"/>
          <w:szCs w:val="14"/>
          <w:color w:val="ACB3B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6"/>
        </w:rPr>
        <w:t>Rendeli:l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7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EA1AA"/>
          <w:spacing w:val="0"/>
          <w:w w:val="72"/>
          <w:i/>
        </w:rPr>
        <w:t>c:</w:t>
      </w:r>
      <w:r>
        <w:rPr>
          <w:rFonts w:ascii="Times New Roman" w:hAnsi="Times New Roman" w:cs="Times New Roman" w:eastAsia="Times New Roman"/>
          <w:sz w:val="16"/>
          <w:szCs w:val="16"/>
          <w:color w:val="9EA1AA"/>
          <w:spacing w:val="3"/>
          <w:w w:val="72"/>
          <w:i/>
        </w:rPr>
        <w:t>i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1"/>
        </w:rPr>
        <w:t>Services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94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7579AF"/>
          <w:spacing w:val="-15"/>
          <w:w w:val="10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5"/>
        </w:rPr>
        <w:t>et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F9EA5"/>
          <w:spacing w:val="7"/>
          <w:w w:val="79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579AF"/>
          <w:spacing w:val="-5"/>
          <w:w w:val="87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97"/>
        </w:rPr>
        <w:t>come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4" w:after="0" w:line="240" w:lineRule="auto"/>
        <w:ind w:left="3500" w:right="-62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9A8CA3"/>
          <w:w w:val="89"/>
        </w:rPr>
        <w:t>Ne</w:t>
      </w:r>
      <w:r>
        <w:rPr>
          <w:rFonts w:ascii="Arial" w:hAnsi="Arial" w:cs="Arial" w:eastAsia="Arial"/>
          <w:sz w:val="13"/>
          <w:szCs w:val="13"/>
          <w:color w:val="9A8CA3"/>
          <w:w w:val="88"/>
        </w:rPr>
        <w:t>t</w:t>
      </w:r>
      <w:r>
        <w:rPr>
          <w:rFonts w:ascii="Arial" w:hAnsi="Arial" w:cs="Arial" w:eastAsia="Arial"/>
          <w:sz w:val="13"/>
          <w:szCs w:val="13"/>
          <w:color w:val="9A8CA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6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5"/>
          <w:w w:val="85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664B5"/>
          <w:spacing w:val="-1"/>
          <w:w w:val="53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96"/>
        </w:rPr>
        <w:t>ns/losse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-2"/>
          <w:w w:val="97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3"/>
          <w:w w:val="108"/>
        </w:rPr>
        <w:t>n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5"/>
        </w:rPr>
        <w:t>IOreig</w:t>
      </w:r>
      <w:r>
        <w:rPr>
          <w:rFonts w:ascii="Arial" w:hAnsi="Arial" w:cs="Arial" w:eastAsia="Arial"/>
          <w:sz w:val="13"/>
          <w:szCs w:val="13"/>
          <w:color w:val="9EA1AA"/>
          <w:spacing w:val="2"/>
          <w:w w:val="86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93"/>
        </w:rPr>
        <w:t>exchange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7"/>
        </w:rPr>
        <w:t>transaarons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49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76772"/>
          <w:spacing w:val="0"/>
          <w:w w:val="100"/>
        </w:rPr>
        <w:t>Tota</w:t>
      </w:r>
      <w:r>
        <w:rPr>
          <w:rFonts w:ascii="Arial" w:hAnsi="Arial" w:cs="Arial" w:eastAsia="Arial"/>
          <w:sz w:val="13"/>
          <w:szCs w:val="13"/>
          <w:color w:val="676772"/>
          <w:spacing w:val="-15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676772"/>
          <w:spacing w:val="0"/>
          <w:w w:val="100"/>
        </w:rPr>
        <w:t>Revenue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58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8AAFD8"/>
          <w:spacing w:val="0"/>
          <w:w w:val="76"/>
        </w:rPr>
        <w:t>EXPENDITURE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59" w:after="0" w:line="390" w:lineRule="auto"/>
        <w:ind w:left="3560" w:right="679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9EA1AA"/>
          <w:w w:val="79"/>
        </w:rPr>
        <w:t>Employe</w:t>
      </w:r>
      <w:r>
        <w:rPr>
          <w:rFonts w:ascii="Arial" w:hAnsi="Arial" w:cs="Arial" w:eastAsia="Arial"/>
          <w:sz w:val="14"/>
          <w:szCs w:val="14"/>
          <w:color w:val="9EA1AA"/>
          <w:w w:val="80"/>
        </w:rPr>
        <w:t>e</w:t>
      </w:r>
      <w:r>
        <w:rPr>
          <w:rFonts w:ascii="Arial" w:hAnsi="Arial" w:cs="Arial" w:eastAsia="Arial"/>
          <w:sz w:val="14"/>
          <w:szCs w:val="14"/>
          <w:color w:val="9EA1AA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EA1AA"/>
          <w:spacing w:val="0"/>
          <w:w w:val="79"/>
        </w:rPr>
        <w:t>Relate</w:t>
      </w:r>
      <w:r>
        <w:rPr>
          <w:rFonts w:ascii="Times New Roman" w:hAnsi="Times New Roman" w:cs="Times New Roman" w:eastAsia="Times New Roman"/>
          <w:sz w:val="15"/>
          <w:szCs w:val="15"/>
          <w:color w:val="9EA1AA"/>
          <w:spacing w:val="0"/>
          <w:w w:val="8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9EA1AA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7"/>
        </w:rPr>
        <w:t>Costs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2"/>
        </w:rPr>
        <w:t>Boar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3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5"/>
        </w:rPr>
        <w:t>Membe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5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-5"/>
          <w:w w:val="8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>Remuneration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6"/>
        </w:rPr>
        <w:t>Depreciatio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7"/>
        </w:rPr>
        <w:t>n</w:t>
      </w:r>
      <w:r>
        <w:rPr>
          <w:rFonts w:ascii="Arial" w:hAnsi="Arial" w:cs="Arial" w:eastAsia="Arial"/>
          <w:sz w:val="13"/>
          <w:szCs w:val="13"/>
          <w:color w:val="9EA1AA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100"/>
        </w:rPr>
        <w:t>an</w:t>
      </w:r>
      <w:r>
        <w:rPr>
          <w:rFonts w:ascii="Arial" w:hAnsi="Arial" w:cs="Arial" w:eastAsia="Arial"/>
          <w:sz w:val="13"/>
          <w:szCs w:val="13"/>
          <w:color w:val="9EA1AA"/>
          <w:spacing w:val="8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>Arrortisation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BF9EA5"/>
          <w:spacing w:val="6"/>
          <w:w w:val="64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8"/>
        </w:rPr>
        <w:t>mpairme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-3"/>
          <w:w w:val="89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6E90AF"/>
          <w:spacing w:val="4"/>
          <w:w w:val="112"/>
        </w:rPr>
        <w:t>t</w:t>
      </w:r>
      <w:r>
        <w:rPr>
          <w:rFonts w:ascii="Arial" w:hAnsi="Arial" w:cs="Arial" w:eastAsia="Arial"/>
          <w:sz w:val="14"/>
          <w:szCs w:val="14"/>
          <w:color w:val="9EA1AA"/>
          <w:spacing w:val="0"/>
          <w:w w:val="102"/>
        </w:rPr>
        <w:t>o</w:t>
      </w:r>
      <w:r>
        <w:rPr>
          <w:rFonts w:ascii="Arial" w:hAnsi="Arial" w:cs="Arial" w:eastAsia="Arial"/>
          <w:sz w:val="14"/>
          <w:szCs w:val="14"/>
          <w:color w:val="9EA1AA"/>
          <w:spacing w:val="0"/>
          <w:w w:val="101"/>
        </w:rPr>
        <w:t>f</w:t>
      </w:r>
      <w:r>
        <w:rPr>
          <w:rFonts w:ascii="Arial" w:hAnsi="Arial" w:cs="Arial" w:eastAsia="Arial"/>
          <w:sz w:val="14"/>
          <w:szCs w:val="14"/>
          <w:color w:val="9EA1AA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A8CA3"/>
          <w:spacing w:val="0"/>
          <w:w w:val="84"/>
        </w:rPr>
        <w:t>Intellectu</w:t>
      </w:r>
      <w:r>
        <w:rPr>
          <w:rFonts w:ascii="Times New Roman" w:hAnsi="Times New Roman" w:cs="Times New Roman" w:eastAsia="Times New Roman"/>
          <w:sz w:val="14"/>
          <w:szCs w:val="14"/>
          <w:color w:val="9A8CA3"/>
          <w:spacing w:val="-12"/>
          <w:w w:val="84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BF9EA5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BF9EA5"/>
          <w:spacing w:val="-6"/>
          <w:w w:val="8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6"/>
        </w:rPr>
        <w:t>Property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6"/>
        </w:rPr>
        <w:t> 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3"/>
        </w:rPr>
        <w:t>Repair</w:t>
      </w:r>
      <w:r>
        <w:rPr>
          <w:rFonts w:ascii="Arial" w:hAnsi="Arial" w:cs="Arial" w:eastAsia="Arial"/>
          <w:sz w:val="13"/>
          <w:szCs w:val="13"/>
          <w:color w:val="9EA1AA"/>
          <w:spacing w:val="8"/>
          <w:w w:val="83"/>
        </w:rPr>
        <w:t>s</w:t>
      </w:r>
      <w:r>
        <w:rPr>
          <w:rFonts w:ascii="Arial" w:hAnsi="Arial" w:cs="Arial" w:eastAsia="Arial"/>
          <w:sz w:val="14"/>
          <w:szCs w:val="14"/>
          <w:color w:val="9EA1AA"/>
          <w:spacing w:val="0"/>
          <w:w w:val="86"/>
        </w:rPr>
        <w:t>an</w:t>
      </w:r>
      <w:r>
        <w:rPr>
          <w:rFonts w:ascii="Arial" w:hAnsi="Arial" w:cs="Arial" w:eastAsia="Arial"/>
          <w:sz w:val="14"/>
          <w:szCs w:val="14"/>
          <w:color w:val="9EA1AA"/>
          <w:spacing w:val="-5"/>
          <w:w w:val="86"/>
        </w:rPr>
        <w:t>d</w:t>
      </w:r>
      <w:r>
        <w:rPr>
          <w:rFonts w:ascii="Arial" w:hAnsi="Arial" w:cs="Arial" w:eastAsia="Arial"/>
          <w:sz w:val="14"/>
          <w:szCs w:val="14"/>
          <w:color w:val="9EA1AA"/>
          <w:spacing w:val="0"/>
          <w:w w:val="80"/>
        </w:rPr>
        <w:t>Maintenance</w:t>
      </w:r>
      <w:r>
        <w:rPr>
          <w:rFonts w:ascii="Arial" w:hAnsi="Arial" w:cs="Arial" w:eastAsia="Arial"/>
          <w:sz w:val="14"/>
          <w:szCs w:val="14"/>
          <w:color w:val="9EA1AA"/>
          <w:spacing w:val="0"/>
          <w:w w:val="80"/>
        </w:rPr>
        <w:t> </w:t>
      </w:r>
      <w:r>
        <w:rPr>
          <w:rFonts w:ascii="Arial" w:hAnsi="Arial" w:cs="Arial" w:eastAsia="Arial"/>
          <w:sz w:val="14"/>
          <w:szCs w:val="14"/>
          <w:color w:val="9EA1AA"/>
          <w:spacing w:val="0"/>
          <w:w w:val="79"/>
        </w:rPr>
        <w:t>Financ</w:t>
      </w:r>
      <w:r>
        <w:rPr>
          <w:rFonts w:ascii="Arial" w:hAnsi="Arial" w:cs="Arial" w:eastAsia="Arial"/>
          <w:sz w:val="14"/>
          <w:szCs w:val="14"/>
          <w:color w:val="9EA1AA"/>
          <w:spacing w:val="-3"/>
          <w:w w:val="8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90"/>
        </w:rPr>
        <w:t>Costs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4" w:after="0" w:line="402" w:lineRule="auto"/>
        <w:ind w:left="3551" w:right="829" w:firstLine="9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94"/>
        </w:rPr>
        <w:t>Oatl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-5"/>
          <w:w w:val="94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3"/>
        </w:rPr>
        <w:t>Licenc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6"/>
          <w:w w:val="83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94"/>
        </w:rPr>
        <w:t>fees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94"/>
        </w:rPr>
        <w:t> 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5"/>
        </w:rPr>
        <w:t>Grant</w:t>
      </w:r>
      <w:r>
        <w:rPr>
          <w:rFonts w:ascii="Arial" w:hAnsi="Arial" w:cs="Arial" w:eastAsia="Arial"/>
          <w:sz w:val="13"/>
          <w:szCs w:val="13"/>
          <w:color w:val="9EA1AA"/>
          <w:spacing w:val="-1"/>
          <w:w w:val="86"/>
        </w:rPr>
        <w:t>s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97"/>
        </w:rPr>
        <w:t>an</w:t>
      </w:r>
      <w:r>
        <w:rPr>
          <w:rFonts w:ascii="Arial" w:hAnsi="Arial" w:cs="Arial" w:eastAsia="Arial"/>
          <w:sz w:val="13"/>
          <w:szCs w:val="13"/>
          <w:color w:val="9EA1AA"/>
          <w:spacing w:val="7"/>
          <w:w w:val="97"/>
        </w:rPr>
        <w:t>d</w:t>
      </w:r>
      <w:r>
        <w:rPr>
          <w:rFonts w:ascii="Arial" w:hAnsi="Arial" w:cs="Arial" w:eastAsia="Arial"/>
          <w:sz w:val="15"/>
          <w:szCs w:val="15"/>
          <w:color w:val="9EA1AA"/>
          <w:spacing w:val="0"/>
          <w:w w:val="70"/>
        </w:rPr>
        <w:t>Subsidie</w:t>
      </w:r>
      <w:r>
        <w:rPr>
          <w:rFonts w:ascii="Arial" w:hAnsi="Arial" w:cs="Arial" w:eastAsia="Arial"/>
          <w:sz w:val="15"/>
          <w:szCs w:val="15"/>
          <w:color w:val="9EA1AA"/>
          <w:spacing w:val="0"/>
          <w:w w:val="71"/>
        </w:rPr>
        <w:t>s</w:t>
      </w:r>
      <w:r>
        <w:rPr>
          <w:rFonts w:ascii="Arial" w:hAnsi="Arial" w:cs="Arial" w:eastAsia="Arial"/>
          <w:sz w:val="15"/>
          <w:szCs w:val="15"/>
          <w:color w:val="9EA1AA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EA1AA"/>
          <w:spacing w:val="0"/>
          <w:w w:val="76"/>
        </w:rPr>
        <w:t>Paid</w:t>
      </w:r>
      <w:r>
        <w:rPr>
          <w:rFonts w:ascii="Times New Roman" w:hAnsi="Times New Roman" w:cs="Times New Roman" w:eastAsia="Times New Roman"/>
          <w:sz w:val="15"/>
          <w:szCs w:val="15"/>
          <w:color w:val="9EA1AA"/>
          <w:spacing w:val="0"/>
          <w:w w:val="76"/>
        </w:rPr>
        <w:t> 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6"/>
        </w:rPr>
        <w:t>Antenn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6"/>
        </w:rPr>
        <w:t>a</w:t>
      </w:r>
      <w:r>
        <w:rPr>
          <w:rFonts w:ascii="Arial" w:hAnsi="Arial" w:cs="Arial" w:eastAsia="Arial"/>
          <w:sz w:val="13"/>
          <w:szCs w:val="13"/>
          <w:color w:val="9EA1AA"/>
          <w:spacing w:val="13"/>
          <w:w w:val="8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83"/>
        </w:rPr>
        <w:t>lnfliiStruCtUie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1"/>
        </w:rPr>
        <w:t>Services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75"/>
        </w:rPr>
        <w:t>Tr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5"/>
          <w:w w:val="75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6664B5"/>
          <w:spacing w:val="-1"/>
          <w:w w:val="53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9A8CA3"/>
          <w:spacing w:val="0"/>
          <w:w w:val="89"/>
        </w:rPr>
        <w:t>nin</w:t>
      </w:r>
      <w:r>
        <w:rPr>
          <w:rFonts w:ascii="Times New Roman" w:hAnsi="Times New Roman" w:cs="Times New Roman" w:eastAsia="Times New Roman"/>
          <w:sz w:val="14"/>
          <w:szCs w:val="14"/>
          <w:color w:val="9A8CA3"/>
          <w:spacing w:val="0"/>
          <w:w w:val="9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9A8CA3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>Expenses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2"/>
        </w:rPr>
        <w:t>Gener</w:t>
      </w:r>
      <w:r>
        <w:rPr>
          <w:rFonts w:ascii="Arial" w:hAnsi="Arial" w:cs="Arial" w:eastAsia="Arial"/>
          <w:sz w:val="13"/>
          <w:szCs w:val="13"/>
          <w:color w:val="9EA1AA"/>
          <w:spacing w:val="-12"/>
          <w:w w:val="83"/>
        </w:rPr>
        <w:t>a</w:t>
      </w:r>
      <w:r>
        <w:rPr>
          <w:rFonts w:ascii="Arial" w:hAnsi="Arial" w:cs="Arial" w:eastAsia="Arial"/>
          <w:sz w:val="13"/>
          <w:szCs w:val="13"/>
          <w:color w:val="BF9EA5"/>
          <w:spacing w:val="-14"/>
          <w:w w:val="223"/>
        </w:rPr>
        <w:t>l</w:t>
      </w:r>
      <w:r>
        <w:rPr>
          <w:rFonts w:ascii="Arial" w:hAnsi="Arial" w:cs="Arial" w:eastAsia="Arial"/>
          <w:sz w:val="11"/>
          <w:szCs w:val="11"/>
          <w:color w:val="9EA1AA"/>
          <w:spacing w:val="0"/>
          <w:w w:val="82"/>
        </w:rPr>
        <w:t>El&lt;pEflSeS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7" w:after="0" w:line="240" w:lineRule="auto"/>
        <w:ind w:left="3560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7"/>
        </w:rPr>
        <w:t>Net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-7"/>
          <w:w w:val="8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87"/>
        </w:rPr>
        <w:t>Losse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88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1"/>
        </w:rPr>
        <w:t>on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7"/>
        </w:rPr>
        <w:t>IOreig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8"/>
        </w:rPr>
        <w:t>r</w:t>
      </w:r>
      <w:r>
        <w:rPr>
          <w:rFonts w:ascii="Arial" w:hAnsi="Arial" w:cs="Arial" w:eastAsia="Arial"/>
          <w:sz w:val="13"/>
          <w:szCs w:val="13"/>
          <w:color w:val="9EA1AA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93"/>
        </w:rPr>
        <w:t>exchange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>transactionS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4" w:after="0" w:line="240" w:lineRule="auto"/>
        <w:ind w:left="356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EA1AA"/>
          <w:w w:val="88"/>
        </w:rPr>
        <w:t>Los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w w:val="89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83"/>
        </w:rPr>
        <w:t>Dispos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3"/>
          <w:w w:val="83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7579AF"/>
          <w:spacing w:val="0"/>
          <w:w w:val="53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579AF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EA1AA"/>
          <w:spacing w:val="0"/>
          <w:w w:val="85"/>
          <w:i/>
        </w:rPr>
        <w:t>c:i</w:t>
      </w:r>
      <w:r>
        <w:rPr>
          <w:rFonts w:ascii="Arial" w:hAnsi="Arial" w:cs="Arial" w:eastAsia="Arial"/>
          <w:sz w:val="12"/>
          <w:szCs w:val="12"/>
          <w:color w:val="9EA1AA"/>
          <w:spacing w:val="0"/>
          <w:w w:val="85"/>
        </w:rPr>
        <w:t>Propert</w:t>
      </w:r>
      <w:r>
        <w:rPr>
          <w:rFonts w:ascii="Arial" w:hAnsi="Arial" w:cs="Arial" w:eastAsia="Arial"/>
          <w:sz w:val="12"/>
          <w:szCs w:val="12"/>
          <w:color w:val="9EA1AA"/>
          <w:spacing w:val="-6"/>
          <w:w w:val="85"/>
        </w:rPr>
        <w:t>y</w:t>
      </w:r>
      <w:r>
        <w:rPr>
          <w:rFonts w:ascii="Arial" w:hAnsi="Arial" w:cs="Arial" w:eastAsia="Arial"/>
          <w:sz w:val="13"/>
          <w:szCs w:val="13"/>
          <w:color w:val="9EA1AA"/>
          <w:spacing w:val="-65"/>
          <w:w w:val="85"/>
        </w:rPr>
        <w:t>P</w:t>
      </w:r>
      <w:r>
        <w:rPr>
          <w:rFonts w:ascii="Arial" w:hAnsi="Arial" w:cs="Arial" w:eastAsia="Arial"/>
          <w:sz w:val="12"/>
          <w:szCs w:val="12"/>
          <w:color w:val="9EA1AA"/>
          <w:spacing w:val="0"/>
          <w:w w:val="85"/>
        </w:rPr>
        <w:t>,</w:t>
      </w:r>
      <w:r>
        <w:rPr>
          <w:rFonts w:ascii="Arial" w:hAnsi="Arial" w:cs="Arial" w:eastAsia="Arial"/>
          <w:sz w:val="12"/>
          <w:szCs w:val="12"/>
          <w:color w:val="9EA1AA"/>
          <w:spacing w:val="13"/>
          <w:w w:val="85"/>
        </w:rPr>
        <w:t> 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8"/>
        </w:rPr>
        <w:t>la</w:t>
      </w:r>
      <w:r>
        <w:rPr>
          <w:rFonts w:ascii="Arial" w:hAnsi="Arial" w:cs="Arial" w:eastAsia="Arial"/>
          <w:sz w:val="13"/>
          <w:szCs w:val="13"/>
          <w:color w:val="9EA1AA"/>
          <w:spacing w:val="-26"/>
          <w:w w:val="88"/>
        </w:rPr>
        <w:t>n</w:t>
      </w:r>
      <w:r>
        <w:rPr>
          <w:rFonts w:ascii="Arial" w:hAnsi="Arial" w:cs="Arial" w:eastAsia="Arial"/>
          <w:sz w:val="13"/>
          <w:szCs w:val="13"/>
          <w:color w:val="6E90AF"/>
          <w:spacing w:val="0"/>
          <w:w w:val="103"/>
        </w:rPr>
        <w:t>t</w:t>
      </w:r>
      <w:r>
        <w:rPr>
          <w:rFonts w:ascii="Arial" w:hAnsi="Arial" w:cs="Arial" w:eastAsia="Arial"/>
          <w:sz w:val="13"/>
          <w:szCs w:val="13"/>
          <w:color w:val="6E90AF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92"/>
        </w:rPr>
        <w:t>an</w:t>
      </w:r>
      <w:r>
        <w:rPr>
          <w:rFonts w:ascii="Arial" w:hAnsi="Arial" w:cs="Arial" w:eastAsia="Arial"/>
          <w:sz w:val="13"/>
          <w:szCs w:val="13"/>
          <w:color w:val="9EA1AA"/>
          <w:spacing w:val="6"/>
          <w:w w:val="92"/>
        </w:rPr>
        <w:t>d</w:t>
      </w:r>
      <w:r>
        <w:rPr>
          <w:rFonts w:ascii="Arial" w:hAnsi="Arial" w:cs="Arial" w:eastAsia="Arial"/>
          <w:sz w:val="13"/>
          <w:szCs w:val="13"/>
          <w:color w:val="9EA1AA"/>
          <w:spacing w:val="0"/>
          <w:w w:val="87"/>
        </w:rPr>
        <w:t>Equipment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47" w:lineRule="exact"/>
        <w:ind w:left="355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676772"/>
          <w:spacing w:val="0"/>
          <w:w w:val="100"/>
        </w:rPr>
        <w:t>Tota</w:t>
      </w:r>
      <w:r>
        <w:rPr>
          <w:rFonts w:ascii="Arial" w:hAnsi="Arial" w:cs="Arial" w:eastAsia="Arial"/>
          <w:sz w:val="13"/>
          <w:szCs w:val="13"/>
          <w:color w:val="676772"/>
          <w:spacing w:val="-29"/>
          <w:w w:val="100"/>
        </w:rPr>
        <w:t>l</w:t>
      </w:r>
      <w:r>
        <w:rPr>
          <w:rFonts w:ascii="Arial" w:hAnsi="Arial" w:cs="Arial" w:eastAsia="Arial"/>
          <w:sz w:val="13"/>
          <w:szCs w:val="13"/>
          <w:color w:val="676772"/>
          <w:spacing w:val="0"/>
          <w:w w:val="100"/>
        </w:rPr>
        <w:t>Expenditure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43" w:after="0" w:line="240" w:lineRule="auto"/>
        <w:ind w:left="924" w:right="4352"/>
        <w:jc w:val="center"/>
        <w:tabs>
          <w:tab w:pos="26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DFDFDD"/>
          <w:spacing w:val="0"/>
          <w:w w:val="100"/>
        </w:rPr>
        <w:t>2016</w:t>
      </w:r>
      <w:r>
        <w:rPr>
          <w:rFonts w:ascii="Times New Roman" w:hAnsi="Times New Roman" w:cs="Times New Roman" w:eastAsia="Times New Roman"/>
          <w:sz w:val="13"/>
          <w:szCs w:val="13"/>
          <w:color w:val="DFDFDD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DFDFD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DFDFDD"/>
          <w:spacing w:val="0"/>
          <w:w w:val="110"/>
        </w:rPr>
        <w:t>2015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25" w:right="4461"/>
        <w:jc w:val="center"/>
        <w:tabs>
          <w:tab w:pos="2760" w:val="left"/>
        </w:tabs>
        <w:rPr>
          <w:rFonts w:ascii="Courier New" w:hAnsi="Courier New" w:cs="Courier New" w:eastAsia="Courier New"/>
          <w:sz w:val="15"/>
          <w:szCs w:val="15"/>
        </w:rPr>
      </w:pPr>
      <w:rPr/>
      <w:r>
        <w:rPr/>
        <w:pict>
          <v:group style="position:absolute;margin-left:388.603882pt;margin-top:-13.502439pt;width:14.658305pt;height:8.537598pt;mso-position-horizontal-relative:page;mso-position-vertical-relative:paragraph;z-index:-4240" coordorigin="7772,-270" coordsize="293,171">
            <v:shape style="position:absolute;left:7772;top:-270;width:293;height:171" coordorigin="7772,-270" coordsize="293,171" path="m7772,-270l8065,-270,8065,-99,7772,-99,7772,-270e" filled="t" fillcolor="#26366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75.463745pt;margin-top:-13.502439pt;width:14.463305pt;height:8.537598pt;mso-position-horizontal-relative:page;mso-position-vertical-relative:paragraph;z-index:-4239" coordorigin="9509,-270" coordsize="289,171">
            <v:shape style="position:absolute;left:9509;top:-270;width:289;height:171" coordorigin="9509,-270" coordsize="289,171" path="m9509,-270l9799,-270,9799,-99,9509,-99,9509,-270e" filled="t" fillcolor="#26366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93.53479pt;margin-top:-1.413583pt;width:4.635pt;height:12.755128pt;mso-position-horizontal-relative:page;mso-position-vertical-relative:paragraph;z-index:-4238" coordorigin="7871,-28" coordsize="93,255">
            <v:shape style="position:absolute;left:7871;top:-28;width:93;height:255" coordorigin="7871,-28" coordsize="93,255" path="m7871,-28l7963,-28,7963,227,7871,227,7871,-28e" filled="t" fillcolor="#26366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82.239624pt;margin-top:-1.413583pt;width:.1pt;height:12.755128pt;mso-position-horizontal-relative:page;mso-position-vertical-relative:paragraph;z-index:-4237" coordorigin="9645,-28" coordsize="2,255">
            <v:shape style="position:absolute;left:9645;top:-28;width:2;height:255" coordorigin="9645,-28" coordsize="0,255" path="m9645,227l9645,-28e" filled="f" stroked="t" strokeweight="3.79pt" strokecolor="#263667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15"/>
          <w:szCs w:val="15"/>
          <w:color w:val="DFDFDD"/>
          <w:spacing w:val="0"/>
          <w:w w:val="100"/>
        </w:rPr>
        <w:t>R</w:t>
      </w:r>
      <w:r>
        <w:rPr>
          <w:rFonts w:ascii="Courier New" w:hAnsi="Courier New" w:cs="Courier New" w:eastAsia="Courier New"/>
          <w:sz w:val="15"/>
          <w:szCs w:val="15"/>
          <w:color w:val="DFDFDD"/>
          <w:spacing w:val="-87"/>
          <w:w w:val="100"/>
        </w:rPr>
        <w:t> </w:t>
      </w:r>
      <w:r>
        <w:rPr>
          <w:rFonts w:ascii="Courier New" w:hAnsi="Courier New" w:cs="Courier New" w:eastAsia="Courier New"/>
          <w:sz w:val="15"/>
          <w:szCs w:val="15"/>
          <w:color w:val="DFDFDD"/>
          <w:spacing w:val="0"/>
          <w:w w:val="100"/>
        </w:rPr>
        <w:tab/>
      </w:r>
      <w:r>
        <w:rPr>
          <w:rFonts w:ascii="Courier New" w:hAnsi="Courier New" w:cs="Courier New" w:eastAsia="Courier New"/>
          <w:sz w:val="15"/>
          <w:szCs w:val="15"/>
          <w:color w:val="DFDFDD"/>
          <w:spacing w:val="0"/>
          <w:w w:val="82"/>
        </w:rPr>
        <w:t>R</w:t>
      </w:r>
      <w:r>
        <w:rPr>
          <w:rFonts w:ascii="Courier New" w:hAnsi="Courier New" w:cs="Courier New" w:eastAsia="Courier New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240" w:val="left"/>
          <w:tab w:pos="29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232441074</w:t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6"/>
        </w:rPr>
        <w:t>16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5"/>
          <w:w w:val="106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99"/>
        </w:rPr>
        <w:t>585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721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tabs>
          <w:tab w:pos="1360" w:val="left"/>
          <w:tab w:pos="31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8394522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8"/>
          <w:w w:val="119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1"/>
        </w:rPr>
        <w:t>579000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tabs>
          <w:tab w:pos="1300" w:val="left"/>
          <w:tab w:pos="30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  <w:t>96828618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67681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755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tabs>
          <w:tab w:pos="1420" w:val="left"/>
          <w:tab w:pos="318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  <w:position w:val="1"/>
        </w:rPr>
        <w:t>19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13"/>
          <w:position w:val="1"/>
        </w:rPr>
        <w:t>9398(8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position w:val="0"/>
        </w:rPr>
        <w:t>668054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94" w:after="0" w:line="240" w:lineRule="auto"/>
        <w:ind w:right="-20"/>
        <w:jc w:val="left"/>
        <w:tabs>
          <w:tab w:pos="31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>28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6"/>
        </w:rPr>
        <w:t>2179815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54" w:right="3730"/>
        <w:jc w:val="center"/>
        <w:tabs>
          <w:tab w:pos="28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355.529266pt;margin-top:-.958446pt;width:79.621525pt;height:.1pt;mso-position-horizontal-relative:page;mso-position-vertical-relative:paragraph;z-index:-4252" coordorigin="7111,-19" coordsize="1592,2">
            <v:shape style="position:absolute;left:7111;top:-19;width:1592;height:2" coordorigin="7111,-19" coordsize="1592,0" path="m7111,-19l8703,-19e" filled="f" stroked="t" strokeweight=".425784pt" strokecolor="#3B3B3B">
              <v:path arrowok="t"/>
            </v:shape>
          </v:group>
          <w10:wrap type="none"/>
        </w:pict>
      </w:r>
      <w:r>
        <w:rPr/>
        <w:pict>
          <v:group style="position:absolute;margin-left:441.537567pt;margin-top:-.958446pt;width:81.324660pt;height:.1pt;mso-position-horizontal-relative:page;mso-position-vertical-relative:paragraph;z-index:-4251" coordorigin="8831,-19" coordsize="1626,2">
            <v:shape style="position:absolute;left:8831;top:-19;width:1626;height:2" coordorigin="8831,-19" coordsize="1626,0" path="m8831,-19l10457,-19e" filled="f" stroked="t" strokeweight=".425784pt" strokecolor="#383838">
              <v:path arrowok="t"/>
            </v:shape>
          </v:group>
          <w10:wrap type="none"/>
        </w:pict>
      </w:r>
      <w:r>
        <w:rPr/>
        <w:pict>
          <v:group style="position:absolute;margin-left:355.529266pt;margin-top:12.669314pt;width:80.047309pt;height:.1pt;mso-position-horizontal-relative:page;mso-position-vertical-relative:paragraph;z-index:-4250" coordorigin="7111,253" coordsize="1601,2">
            <v:shape style="position:absolute;left:7111;top:253;width:1601;height:2" coordorigin="7111,253" coordsize="1601,0" path="m7111,253l8712,253e" filled="f" stroked="t" strokeweight="2.128918pt" strokecolor="#181818">
              <v:path arrowok="t"/>
            </v:shape>
          </v:group>
          <w10:wrap type="none"/>
        </w:pict>
      </w:r>
      <w:r>
        <w:rPr/>
        <w:pict>
          <v:group style="position:absolute;margin-left:441.537567pt;margin-top:12.669314pt;width:81.324660pt;height:.1pt;mso-position-horizontal-relative:page;mso-position-vertical-relative:paragraph;z-index:-4249" coordorigin="8831,253" coordsize="1626,2">
            <v:shape style="position:absolute;left:8831;top:253;width:1626;height:2" coordorigin="8831,253" coordsize="1626,0" path="m8831,253l10457,253e" filled="f" stroked="t" strokeweight="2.128918pt" strokecolor="#13131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676772"/>
          <w:spacing w:val="0"/>
          <w:w w:val="116"/>
        </w:rPr>
        <w:t>338604032</w:t>
      </w:r>
      <w:r>
        <w:rPr>
          <w:rFonts w:ascii="Times New Roman" w:hAnsi="Times New Roman" w:cs="Times New Roman" w:eastAsia="Times New Roman"/>
          <w:sz w:val="13"/>
          <w:szCs w:val="13"/>
          <w:color w:val="67677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76772"/>
          <w:spacing w:val="0"/>
          <w:w w:val="116"/>
        </w:rPr>
        <w:t>239694425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7" w:right="-20"/>
        <w:jc w:val="left"/>
        <w:tabs>
          <w:tab w:pos="1300" w:val="left"/>
          <w:tab w:pos="30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96046176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5"/>
        </w:rPr>
        <w:t>93019880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" w:right="-20"/>
        <w:jc w:val="left"/>
        <w:tabs>
          <w:tab w:pos="1440" w:val="left"/>
          <w:tab w:pos="31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21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1"/>
        </w:rPr>
        <w:t>914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  <w:t>270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1"/>
        </w:rPr>
        <w:t>650119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7" w:right="-20"/>
        <w:jc w:val="left"/>
        <w:tabs>
          <w:tab w:pos="1300" w:val="left"/>
          <w:tab w:pos="30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  <w:t>22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25097187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4"/>
        </w:rPr>
        <w:t>22902663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" w:right="-20"/>
        <w:jc w:val="left"/>
        <w:tabs>
          <w:tab w:pos="31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  <w:t>22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3"/>
          <w:szCs w:val="13"/>
          <w:color w:val="9A8CA3"/>
          <w:spacing w:val="0"/>
          <w:w w:val="104"/>
          <w:position w:val="1"/>
        </w:rPr>
        <w:t>1440000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341" w:right="3752"/>
        <w:jc w:val="center"/>
        <w:tabs>
          <w:tab w:pos="3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8355117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10"/>
        </w:rPr>
        <w:t>7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1"/>
        </w:rPr>
        <w:t>586042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7" w:right="-20"/>
        <w:jc w:val="left"/>
        <w:tabs>
          <w:tab w:pos="1520" w:val="left"/>
          <w:tab w:pos="32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  <w:t>23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3"/>
          <w:szCs w:val="13"/>
          <w:color w:val="9A8CA3"/>
          <w:spacing w:val="0"/>
          <w:w w:val="100"/>
        </w:rPr>
        <w:t>10202</w:t>
      </w:r>
      <w:r>
        <w:rPr>
          <w:rFonts w:ascii="Times New Roman" w:hAnsi="Times New Roman" w:cs="Times New Roman" w:eastAsia="Times New Roman"/>
          <w:sz w:val="13"/>
          <w:szCs w:val="13"/>
          <w:color w:val="9A8CA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A8CA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A8CA3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4"/>
        </w:rPr>
        <w:t>49680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" w:right="-20"/>
        <w:jc w:val="left"/>
        <w:tabs>
          <w:tab w:pos="1300" w:val="left"/>
          <w:tab w:pos="30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31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3140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7"/>
          <w:w w:val="100"/>
        </w:rPr>
        <w:t>6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738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4"/>
        </w:rPr>
        <w:t>26729023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" w:right="-20"/>
        <w:jc w:val="left"/>
        <w:tabs>
          <w:tab w:pos="1360" w:val="left"/>
          <w:tab w:pos="30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  <w:t>24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3622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398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5"/>
        </w:rPr>
        <w:t>2672002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" w:right="-20"/>
        <w:jc w:val="left"/>
        <w:tabs>
          <w:tab w:pos="1360" w:val="left"/>
          <w:tab w:pos="31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4146811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9A8CA3"/>
          <w:spacing w:val="0"/>
          <w:w w:val="104"/>
        </w:rPr>
        <w:t>1102997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7" w:right="-20"/>
        <w:jc w:val="left"/>
        <w:tabs>
          <w:tab w:pos="1360" w:val="left"/>
          <w:tab w:pos="31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>26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43"/>
        </w:rPr>
        <w:t>1mro2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9A8CA3"/>
          <w:spacing w:val="0"/>
          <w:w w:val="69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9A8CA3"/>
          <w:spacing w:val="13"/>
          <w:w w:val="6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3"/>
        </w:rPr>
        <w:t>578863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7" w:right="-20"/>
        <w:jc w:val="left"/>
        <w:tabs>
          <w:tab w:pos="1300" w:val="left"/>
          <w:tab w:pos="30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27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47378832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4"/>
        </w:rPr>
        <w:t>50160312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7" w:right="-20"/>
        <w:jc w:val="left"/>
        <w:tabs>
          <w:tab w:pos="13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>28</w:t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9EA1AA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8"/>
        </w:rPr>
        <w:t>5470529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" w:right="-20"/>
        <w:jc w:val="left"/>
        <w:tabs>
          <w:tab w:pos="1360" w:val="left"/>
          <w:tab w:pos="31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29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1149071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9EA1AA"/>
          <w:spacing w:val="0"/>
          <w:w w:val="100"/>
        </w:rPr>
        <w:t>149771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47" w:lineRule="exact"/>
        <w:ind w:left="1162" w:right="3767"/>
        <w:jc w:val="center"/>
        <w:tabs>
          <w:tab w:pos="28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356.380829pt;margin-top:-.319656pt;width:78.769958pt;height:.1pt;mso-position-horizontal-relative:page;mso-position-vertical-relative:paragraph;z-index:-4248" coordorigin="7128,-6" coordsize="1575,2">
            <v:shape style="position:absolute;left:7128;top:-6;width:1575;height:2" coordorigin="7128,-6" coordsize="1575,0" path="m7128,-6l8703,-6e" filled="f" stroked="t" strokeweight=".851567pt" strokecolor="#646464">
              <v:path arrowok="t"/>
            </v:shape>
          </v:group>
          <w10:wrap type="none"/>
        </w:pict>
      </w:r>
      <w:r>
        <w:rPr/>
        <w:pict>
          <v:group style="position:absolute;margin-left:441.111755pt;margin-top:-.319656pt;width:80.473093pt;height:.1pt;mso-position-horizontal-relative:page;mso-position-vertical-relative:paragraph;z-index:-4247" coordorigin="8822,-6" coordsize="1609,2">
            <v:shape style="position:absolute;left:8822;top:-6;width:1609;height:2" coordorigin="8822,-6" coordsize="1609,0" path="m8822,-6l10432,-6e" filled="f" stroked="t" strokeweight=".851567pt" strokecolor="#646464">
              <v:path arrowok="t"/>
            </v:shape>
          </v:group>
          <w10:wrap type="none"/>
        </w:pict>
      </w:r>
      <w:r>
        <w:rPr/>
        <w:pict>
          <v:group style="position:absolute;margin-left:341.052643pt;margin-top:12.456368pt;width:202.247191pt;height:.1pt;mso-position-horizontal-relative:page;mso-position-vertical-relative:paragraph;z-index:-4246" coordorigin="6821,249" coordsize="4045,2">
            <v:shape style="position:absolute;left:6821;top:249;width:4045;height:2" coordorigin="6821,249" coordsize="4045,0" path="m6821,249l10866,249e" filled="f" stroked="t" strokeweight="1.703134pt" strokecolor="#28282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676772"/>
          <w:spacing w:val="0"/>
          <w:w w:val="112"/>
        </w:rPr>
        <w:t>225331133</w:t>
      </w:r>
      <w:r>
        <w:rPr>
          <w:rFonts w:ascii="Times New Roman" w:hAnsi="Times New Roman" w:cs="Times New Roman" w:eastAsia="Times New Roman"/>
          <w:sz w:val="13"/>
          <w:szCs w:val="13"/>
          <w:color w:val="67677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76772"/>
          <w:spacing w:val="0"/>
          <w:w w:val="100"/>
        </w:rPr>
        <w:t>208041</w:t>
      </w:r>
      <w:r>
        <w:rPr>
          <w:rFonts w:ascii="Times New Roman" w:hAnsi="Times New Roman" w:cs="Times New Roman" w:eastAsia="Times New Roman"/>
          <w:sz w:val="13"/>
          <w:szCs w:val="13"/>
          <w:color w:val="676772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772"/>
          <w:spacing w:val="0"/>
          <w:w w:val="106"/>
        </w:rPr>
        <w:t>352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0" w:right="200"/>
          <w:cols w:num="2" w:equalWidth="0">
            <w:col w:w="5973" w:space="848"/>
            <w:col w:w="7379"/>
          </w:cols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00"/>
        </w:sectPr>
      </w:pPr>
      <w:rPr/>
    </w:p>
    <w:p>
      <w:pPr>
        <w:spacing w:before="0" w:after="0" w:line="398" w:lineRule="exact"/>
        <w:ind w:right="-246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137"/>
          <w:szCs w:val="137"/>
          <w:color w:val="895E1A"/>
          <w:spacing w:val="-326"/>
          <w:w w:val="599"/>
          <w:position w:val="-85"/>
        </w:rPr>
        <w:t>I</w:t>
      </w:r>
      <w:r>
        <w:rPr>
          <w:rFonts w:ascii="Arial" w:hAnsi="Arial" w:cs="Arial" w:eastAsia="Arial"/>
          <w:sz w:val="26"/>
          <w:szCs w:val="26"/>
          <w:color w:val="F27016"/>
          <w:spacing w:val="0"/>
          <w:w w:val="91"/>
          <w:b/>
          <w:bCs/>
          <w:position w:val="-3"/>
        </w:rPr>
        <w:t>science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58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676772"/>
          <w:w w:val="97"/>
        </w:rPr>
        <w:t>SURPW</w:t>
      </w:r>
      <w:r>
        <w:rPr>
          <w:rFonts w:ascii="Arial" w:hAnsi="Arial" w:cs="Arial" w:eastAsia="Arial"/>
          <w:sz w:val="12"/>
          <w:szCs w:val="12"/>
          <w:color w:val="676772"/>
          <w:spacing w:val="1"/>
          <w:w w:val="97"/>
        </w:rPr>
        <w:t>S</w:t>
      </w:r>
      <w:r>
        <w:rPr>
          <w:rFonts w:ascii="Arial" w:hAnsi="Arial" w:cs="Arial" w:eastAsia="Arial"/>
          <w:sz w:val="12"/>
          <w:szCs w:val="12"/>
          <w:color w:val="676772"/>
          <w:spacing w:val="0"/>
          <w:w w:val="91"/>
        </w:rPr>
        <w:t>FO</w:t>
      </w:r>
      <w:r>
        <w:rPr>
          <w:rFonts w:ascii="Arial" w:hAnsi="Arial" w:cs="Arial" w:eastAsia="Arial"/>
          <w:sz w:val="12"/>
          <w:szCs w:val="12"/>
          <w:color w:val="676772"/>
          <w:spacing w:val="0"/>
          <w:w w:val="92"/>
        </w:rPr>
        <w:t>R</w:t>
      </w:r>
      <w:r>
        <w:rPr>
          <w:rFonts w:ascii="Arial" w:hAnsi="Arial" w:cs="Arial" w:eastAsia="Arial"/>
          <w:sz w:val="12"/>
          <w:szCs w:val="12"/>
          <w:color w:val="67677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72"/>
          <w:spacing w:val="0"/>
          <w:w w:val="95"/>
        </w:rPr>
        <w:t>THE</w:t>
      </w:r>
      <w:r>
        <w:rPr>
          <w:rFonts w:ascii="Arial" w:hAnsi="Arial" w:cs="Arial" w:eastAsia="Arial"/>
          <w:sz w:val="12"/>
          <w:szCs w:val="12"/>
          <w:color w:val="676772"/>
          <w:spacing w:val="-2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72"/>
          <w:spacing w:val="0"/>
          <w:w w:val="100"/>
        </w:rPr>
        <w:t>YEAR'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tabs>
          <w:tab w:pos="17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356.380829pt;margin-top:-.958455pt;width:78.769958pt;height:.1pt;mso-position-horizontal-relative:page;mso-position-vertical-relative:paragraph;z-index:-4245" coordorigin="7128,-19" coordsize="1575,2">
            <v:shape style="position:absolute;left:7128;top:-19;width:1575;height:2" coordorigin="7128,-19" coordsize="1575,0" path="m7128,-19l8703,-19e" filled="f" stroked="t" strokeweight=".425784pt" strokecolor="#030303">
              <v:path arrowok="t"/>
            </v:shape>
          </v:group>
          <w10:wrap type="none"/>
        </w:pict>
      </w:r>
      <w:r>
        <w:rPr/>
        <w:pict>
          <v:group style="position:absolute;margin-left:441.111755pt;margin-top:-.958455pt;width:80.473093pt;height:.1pt;mso-position-horizontal-relative:page;mso-position-vertical-relative:paragraph;z-index:-4244" coordorigin="8822,-19" coordsize="1609,2">
            <v:shape style="position:absolute;left:8822;top:-19;width:1609;height:2" coordorigin="8822,-19" coordsize="1609,0" path="m8822,-19l10432,-19e" filled="f" stroked="t" strokeweight=".425784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676772"/>
          <w:spacing w:val="0"/>
          <w:w w:val="115"/>
        </w:rPr>
        <w:t>113272899</w:t>
      </w:r>
      <w:r>
        <w:rPr>
          <w:rFonts w:ascii="Times New Roman" w:hAnsi="Times New Roman" w:cs="Times New Roman" w:eastAsia="Times New Roman"/>
          <w:sz w:val="13"/>
          <w:szCs w:val="13"/>
          <w:color w:val="67677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676772"/>
          <w:spacing w:val="0"/>
          <w:w w:val="116"/>
        </w:rPr>
        <w:t>3165</w:t>
      </w:r>
      <w:r>
        <w:rPr>
          <w:rFonts w:ascii="Times New Roman" w:hAnsi="Times New Roman" w:cs="Times New Roman" w:eastAsia="Times New Roman"/>
          <w:sz w:val="13"/>
          <w:szCs w:val="13"/>
          <w:color w:val="676772"/>
          <w:spacing w:val="4"/>
          <w:w w:val="116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676772"/>
          <w:spacing w:val="0"/>
          <w:w w:val="109"/>
        </w:rPr>
        <w:t>073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00"/>
          <w:cols w:num="3" w:equalWidth="0">
            <w:col w:w="7430" w:space="1353"/>
            <w:col w:w="1325" w:space="3129"/>
            <w:col w:w="963"/>
          </w:cols>
        </w:sectPr>
      </w:pPr>
      <w:rPr/>
    </w:p>
    <w:p>
      <w:pPr>
        <w:spacing w:before="0" w:after="0" w:line="276" w:lineRule="exact"/>
        <w:ind w:left="1328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F27016"/>
          <w:spacing w:val="0"/>
          <w:w w:val="100"/>
        </w:rPr>
        <w:t>&amp;</w:t>
      </w:r>
      <w:r>
        <w:rPr>
          <w:rFonts w:ascii="Arial" w:hAnsi="Arial" w:cs="Arial" w:eastAsia="Arial"/>
          <w:sz w:val="27"/>
          <w:szCs w:val="27"/>
          <w:color w:val="F27016"/>
          <w:spacing w:val="15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F27016"/>
          <w:spacing w:val="0"/>
          <w:w w:val="100"/>
          <w:b/>
          <w:bCs/>
        </w:rPr>
        <w:t>technology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40" w:after="0" w:line="240" w:lineRule="auto"/>
        <w:ind w:left="1314" w:right="1177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66.848022pt;margin-top:2.008096pt;width:100.48492pt;height:.1pt;mso-position-horizontal-relative:page;mso-position-vertical-relative:paragraph;z-index:-4253" coordorigin="1337,40" coordsize="2010,2">
            <v:shape style="position:absolute;left:1337;top:40;width:2010;height:2" coordorigin="1337,40" coordsize="2010,0" path="m1337,40l3347,40e" filled="f" stroked="t" strokeweight="1.27735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spacing w:val="0"/>
          <w:w w:val="91"/>
        </w:rPr>
        <w:t>Department: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53" w:lineRule="exact"/>
        <w:ind w:left="1337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w w:val="91"/>
        </w:rPr>
        <w:t>Scienc</w:t>
      </w:r>
      <w:r>
        <w:rPr>
          <w:rFonts w:ascii="Arial" w:hAnsi="Arial" w:cs="Arial" w:eastAsia="Arial"/>
          <w:sz w:val="15"/>
          <w:szCs w:val="15"/>
          <w:w w:val="92"/>
        </w:rPr>
        <w:t>e</w:t>
      </w:r>
      <w:r>
        <w:rPr>
          <w:rFonts w:ascii="Arial" w:hAnsi="Arial" w:cs="Arial" w:eastAsia="Arial"/>
          <w:sz w:val="15"/>
          <w:szCs w:val="15"/>
          <w:spacing w:val="-2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an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Technology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53" w:lineRule="exact"/>
        <w:ind w:left="1337"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w w:val="92"/>
          <w:b/>
          <w:bCs/>
        </w:rPr>
        <w:t>REPUBLI</w:t>
      </w:r>
      <w:r>
        <w:rPr>
          <w:rFonts w:ascii="Arial" w:hAnsi="Arial" w:cs="Arial" w:eastAsia="Arial"/>
          <w:sz w:val="15"/>
          <w:szCs w:val="15"/>
          <w:w w:val="93"/>
          <w:b/>
          <w:bCs/>
        </w:rPr>
        <w:t>C</w:t>
      </w:r>
      <w:r>
        <w:rPr>
          <w:rFonts w:ascii="Arial" w:hAnsi="Arial" w:cs="Arial" w:eastAsia="Arial"/>
          <w:sz w:val="15"/>
          <w:szCs w:val="15"/>
          <w:spacing w:val="-23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5"/>
          <w:szCs w:val="15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3"/>
          <w:b/>
          <w:bCs/>
        </w:rPr>
        <w:t>SOUT</w:t>
      </w:r>
      <w:r>
        <w:rPr>
          <w:rFonts w:ascii="Arial" w:hAnsi="Arial" w:cs="Arial" w:eastAsia="Arial"/>
          <w:sz w:val="15"/>
          <w:szCs w:val="15"/>
          <w:spacing w:val="0"/>
          <w:w w:val="94"/>
          <w:b/>
          <w:bCs/>
        </w:rPr>
        <w:t>H</w:t>
      </w:r>
      <w:r>
        <w:rPr>
          <w:rFonts w:ascii="Arial" w:hAnsi="Arial" w:cs="Arial" w:eastAsia="Arial"/>
          <w:sz w:val="15"/>
          <w:szCs w:val="15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AFRICA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35" w:after="0" w:line="588" w:lineRule="exact"/>
        <w:ind w:left="4426" w:right="-20"/>
        <w:jc w:val="left"/>
        <w:rPr>
          <w:rFonts w:ascii="Arial" w:hAnsi="Arial" w:cs="Arial" w:eastAsia="Arial"/>
          <w:sz w:val="55"/>
          <w:szCs w:val="55"/>
        </w:rPr>
      </w:pPr>
      <w:rPr/>
      <w:r>
        <w:rPr/>
        <w:br w:type="column"/>
      </w:r>
      <w:r>
        <w:rPr>
          <w:rFonts w:ascii="Arial" w:hAnsi="Arial" w:cs="Arial" w:eastAsia="Arial"/>
          <w:sz w:val="55"/>
          <w:szCs w:val="55"/>
          <w:color w:val="18283B"/>
          <w:spacing w:val="0"/>
          <w:w w:val="100"/>
          <w:b/>
          <w:bCs/>
          <w:position w:val="-5"/>
        </w:rPr>
        <w:t>E</w:t>
      </w:r>
      <w:r>
        <w:rPr>
          <w:rFonts w:ascii="Arial" w:hAnsi="Arial" w:cs="Arial" w:eastAsia="Arial"/>
          <w:sz w:val="55"/>
          <w:szCs w:val="55"/>
          <w:color w:val="18283B"/>
          <w:spacing w:val="-122"/>
          <w:w w:val="100"/>
          <w:b/>
          <w:bCs/>
          <w:position w:val="-5"/>
        </w:rPr>
        <w:t>!</w:t>
      </w:r>
      <w:r>
        <w:rPr>
          <w:rFonts w:ascii="Arial" w:hAnsi="Arial" w:cs="Arial" w:eastAsia="Arial"/>
          <w:sz w:val="55"/>
          <w:szCs w:val="55"/>
          <w:color w:val="676772"/>
          <w:spacing w:val="0"/>
          <w:w w:val="100"/>
          <w:b/>
          <w:bCs/>
          <w:position w:val="-5"/>
        </w:rPr>
        <w:t>.</w:t>
      </w:r>
      <w:r>
        <w:rPr>
          <w:rFonts w:ascii="Arial" w:hAnsi="Arial" w:cs="Arial" w:eastAsia="Arial"/>
          <w:sz w:val="55"/>
          <w:szCs w:val="55"/>
          <w:color w:val="676772"/>
          <w:spacing w:val="115"/>
          <w:w w:val="100"/>
          <w:b/>
          <w:bCs/>
          <w:position w:val="-5"/>
        </w:rPr>
        <w:t> </w:t>
      </w:r>
      <w:r>
        <w:rPr>
          <w:rFonts w:ascii="Arial" w:hAnsi="Arial" w:cs="Arial" w:eastAsia="Arial"/>
          <w:sz w:val="55"/>
          <w:szCs w:val="55"/>
          <w:color w:val="18283B"/>
          <w:spacing w:val="0"/>
          <w:w w:val="177"/>
          <w:b/>
          <w:bCs/>
          <w:position w:val="-5"/>
        </w:rPr>
        <w:t>a</w:t>
      </w:r>
      <w:r>
        <w:rPr>
          <w:rFonts w:ascii="Arial" w:hAnsi="Arial" w:cs="Arial" w:eastAsia="Arial"/>
          <w:sz w:val="55"/>
          <w:szCs w:val="55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right="-20"/>
        <w:jc w:val="left"/>
        <w:tabs>
          <w:tab w:pos="55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356.380829pt;margin-top:-25.73065pt;width:78.769958pt;height:.1pt;mso-position-horizontal-relative:page;mso-position-vertical-relative:paragraph;z-index:-4243" coordorigin="7128,-515" coordsize="1575,2">
            <v:shape style="position:absolute;left:7128;top:-515;width:1575;height:2" coordorigin="7128,-515" coordsize="1575,0" path="m7128,-515l8703,-515e" filled="f" stroked="t" strokeweight="2.554701pt" strokecolor="#030303">
              <v:path arrowok="t"/>
            </v:shape>
          </v:group>
          <w10:wrap type="none"/>
        </w:pict>
      </w:r>
      <w:r>
        <w:rPr/>
        <w:pict>
          <v:group style="position:absolute;margin-left:441.111755pt;margin-top:-25.73065pt;width:80.473093pt;height:.1pt;mso-position-horizontal-relative:page;mso-position-vertical-relative:paragraph;z-index:-4242" coordorigin="8822,-515" coordsize="1609,2">
            <v:shape style="position:absolute;left:8822;top:-515;width:1609;height:2" coordorigin="8822,-515" coordsize="1609,0" path="m8822,-515l10432,-515e" filled="f" stroked="t" strokeweight="2.554701pt" strokecolor="#030303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3"/>
          <w:szCs w:val="23"/>
          <w:color w:val="9A8CA3"/>
          <w:spacing w:val="0"/>
          <w:w w:val="100"/>
          <w:position w:val="3"/>
        </w:rPr>
        <w:t>31</w:t>
      </w:r>
      <w:r>
        <w:rPr>
          <w:rFonts w:ascii="Courier New" w:hAnsi="Courier New" w:cs="Courier New" w:eastAsia="Courier New"/>
          <w:sz w:val="23"/>
          <w:szCs w:val="23"/>
          <w:color w:val="9A8CA3"/>
          <w:spacing w:val="-135"/>
          <w:w w:val="100"/>
          <w:position w:val="3"/>
        </w:rPr>
        <w:t> </w:t>
      </w:r>
      <w:r>
        <w:rPr>
          <w:rFonts w:ascii="Courier New" w:hAnsi="Courier New" w:cs="Courier New" w:eastAsia="Courier New"/>
          <w:sz w:val="23"/>
          <w:szCs w:val="23"/>
          <w:color w:val="9A8CA3"/>
          <w:spacing w:val="0"/>
          <w:w w:val="100"/>
          <w:position w:val="3"/>
        </w:rPr>
        <w:tab/>
      </w:r>
      <w:r>
        <w:rPr>
          <w:rFonts w:ascii="Courier New" w:hAnsi="Courier New" w:cs="Courier New" w:eastAsia="Courier New"/>
          <w:sz w:val="23"/>
          <w:szCs w:val="23"/>
          <w:color w:val="9A8CA3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7"/>
          <w:szCs w:val="17"/>
          <w:color w:val="18283B"/>
          <w:spacing w:val="0"/>
          <w:w w:val="100"/>
          <w:position w:val="6"/>
        </w:rPr>
        <w:t>ACE</w:t>
      </w:r>
      <w:r>
        <w:rPr>
          <w:rFonts w:ascii="Times New Roman" w:hAnsi="Times New Roman" w:cs="Times New Roman" w:eastAsia="Times New Roman"/>
          <w:sz w:val="17"/>
          <w:szCs w:val="17"/>
          <w:color w:val="18283B"/>
          <w:spacing w:val="0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8283B"/>
          <w:spacing w:val="5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8283B"/>
          <w:spacing w:val="0"/>
          <w:w w:val="109"/>
          <w:position w:val="6"/>
        </w:rPr>
        <w:t>AGENCY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00"/>
          <w:cols w:num="2" w:equalWidth="0">
            <w:col w:w="3333" w:space="3744"/>
            <w:col w:w="712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27" w:lineRule="exact"/>
        <w:ind w:left="4513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nu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1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2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8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-8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2015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/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16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5014" w:right="8992"/>
        <w:jc w:val="center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113.279999pt;margin-top:6.44444pt;width:542.520029pt;height:245.160024pt;mso-position-horizontal-relative:page;mso-position-vertical-relative:paragraph;z-index:-4236" coordorigin="2266,129" coordsize="10850,4903">
            <v:group style="position:absolute;left:11674;top:3100;width:1435;height:2" coordorigin="11674,3100" coordsize="1435,2">
              <v:shape style="position:absolute;left:11674;top:3100;width:1435;height:2" coordorigin="11674,3100" coordsize="1435,0" path="m11674,3100l13109,3100e" filled="f" stroked="t" strokeweight=".72pt" strokecolor="#878787">
                <v:path arrowok="t"/>
              </v:shape>
            </v:group>
            <v:group style="position:absolute;left:10411;top:3100;width:346;height:2" coordorigin="10411,3100" coordsize="346,2">
              <v:shape style="position:absolute;left:10411;top:3100;width:346;height:2" coordorigin="10411,3100" coordsize="346,0" path="m10411,3100l10757,3100e" filled="f" stroked="t" strokeweight=".72pt" strokecolor="#878787">
                <v:path arrowok="t"/>
              </v:shape>
            </v:group>
            <v:group style="position:absolute;left:10411;top:2730;width:346;height:2" coordorigin="10411,2730" coordsize="346,2">
              <v:shape style="position:absolute;left:10411;top:2730;width:346;height:2" coordorigin="10411,2730" coordsize="346,0" path="m10411,2730l10757,2730e" filled="f" stroked="t" strokeweight=".72pt" strokecolor="#878787">
                <v:path arrowok="t"/>
              </v:shape>
            </v:group>
            <v:group style="position:absolute;left:10757;top:2548;width:228;height:924" coordorigin="10757,2548" coordsize="228,924">
              <v:shape style="position:absolute;left:10757;top:2548;width:228;height:924" coordorigin="10757,2548" coordsize="228,924" path="m10985,2548l10757,2548,10757,3472,10985,3472,10985,2548e" filled="t" fillcolor="#C00000" stroked="f">
                <v:path arrowok="t"/>
                <v:fill/>
              </v:shape>
            </v:group>
            <v:group style="position:absolute;left:11215;top:2358;width:230;height:2" coordorigin="11215,2358" coordsize="230,2">
              <v:shape style="position:absolute;left:11215;top:2358;width:230;height:2" coordorigin="11215,2358" coordsize="230,0" path="m11215,2358l11446,2358e" filled="f" stroked="t" strokeweight=".72pt" strokecolor="#878787">
                <v:path arrowok="t"/>
              </v:shape>
            </v:group>
            <v:group style="position:absolute;left:10411;top:2358;width:574;height:2" coordorigin="10411,2358" coordsize="574,2">
              <v:shape style="position:absolute;left:10411;top:2358;width:574;height:2" coordorigin="10411,2358" coordsize="574,0" path="m10411,2358l10985,2358e" filled="f" stroked="t" strokeweight=".72pt" strokecolor="#878787">
                <v:path arrowok="t"/>
              </v:shape>
            </v:group>
            <v:group style="position:absolute;left:10985;top:2330;width:230;height:1142" coordorigin="10985,2330" coordsize="230,1142">
              <v:shape style="position:absolute;left:10985;top:2330;width:230;height:1142" coordorigin="10985,2330" coordsize="230,1142" path="m11215,2330l10985,2330,10985,3472,11215,3472,11215,2330e" filled="t" fillcolor="#002060" stroked="f">
                <v:path arrowok="t"/>
                <v:fill/>
              </v:shape>
            </v:group>
            <v:group style="position:absolute;left:11215;top:2639;width:230;height:833" coordorigin="11215,2639" coordsize="230,833">
              <v:shape style="position:absolute;left:11215;top:2639;width:230;height:833" coordorigin="11215,2639" coordsize="230,833" path="m11446,2639l11215,2639,11215,3472,11446,3472,11446,2639e" filled="t" fillcolor="#0070C0" stroked="f">
                <v:path arrowok="t"/>
                <v:fill/>
              </v:shape>
            </v:group>
            <v:group style="position:absolute;left:9151;top:3100;width:343;height:2" coordorigin="9151,3100" coordsize="343,2">
              <v:shape style="position:absolute;left:9151;top:3100;width:343;height:2" coordorigin="9151,3100" coordsize="343,0" path="m9151,3100l9494,3100e" filled="f" stroked="t" strokeweight=".72pt" strokecolor="#878787">
                <v:path arrowok="t"/>
              </v:shape>
            </v:group>
            <v:group style="position:absolute;left:9725;top:2730;width:458;height:2" coordorigin="9725,2730" coordsize="458,2">
              <v:shape style="position:absolute;left:9725;top:2730;width:458;height:2" coordorigin="9725,2730" coordsize="458,0" path="m9725,2730l10183,2730e" filled="f" stroked="t" strokeweight=".72pt" strokecolor="#878787">
                <v:path arrowok="t"/>
              </v:shape>
            </v:group>
            <v:group style="position:absolute;left:9151;top:2730;width:343;height:2" coordorigin="9151,2730" coordsize="343,2">
              <v:shape style="position:absolute;left:9151;top:2730;width:343;height:2" coordorigin="9151,2730" coordsize="343,0" path="m9151,2730l9494,2730e" filled="f" stroked="t" strokeweight=".72pt" strokecolor="#878787">
                <v:path arrowok="t"/>
              </v:shape>
            </v:group>
            <v:group style="position:absolute;left:9494;top:2594;width:230;height:878" coordorigin="9494,2594" coordsize="230,878">
              <v:shape style="position:absolute;left:9494;top:2594;width:230;height:878" coordorigin="9494,2594" coordsize="230,878" path="m9725,2594l9494,2594,9494,3472,9725,3472,9725,2594e" filled="t" fillcolor="#C00000" stroked="f">
                <v:path arrowok="t"/>
                <v:fill/>
              </v:shape>
            </v:group>
            <v:group style="position:absolute;left:9725;top:2951;width:228;height:521" coordorigin="9725,2951" coordsize="228,521">
              <v:shape style="position:absolute;left:9725;top:2951;width:228;height:521" coordorigin="9725,2951" coordsize="228,521" path="m9953,2951l9725,2951,9725,3472,9953,3472,9953,2951e" filled="t" fillcolor="#002060" stroked="f">
                <v:path arrowok="t"/>
                <v:fill/>
              </v:shape>
            </v:group>
            <v:group style="position:absolute;left:9953;top:2860;width:230;height:612" coordorigin="9953,2860" coordsize="230,612">
              <v:shape style="position:absolute;left:9953;top:2860;width:230;height:612" coordorigin="9953,2860" coordsize="230,612" path="m10183,2860l9953,2860,9953,3472,10183,3472,10183,2860e" filled="t" fillcolor="#0070C0" stroked="f">
                <v:path arrowok="t"/>
                <v:fill/>
              </v:shape>
            </v:group>
            <v:group style="position:absolute;left:7889;top:3100;width:343;height:2" coordorigin="7889,3100" coordsize="343,2">
              <v:shape style="position:absolute;left:7889;top:3100;width:343;height:2" coordorigin="7889,3100" coordsize="343,0" path="m7889,3100l8232,3100e" filled="f" stroked="t" strokeweight=".72pt" strokecolor="#878787">
                <v:path arrowok="t"/>
              </v:shape>
            </v:group>
            <v:group style="position:absolute;left:8462;top:2730;width:458;height:2" coordorigin="8462,2730" coordsize="458,2">
              <v:shape style="position:absolute;left:8462;top:2730;width:458;height:2" coordorigin="8462,2730" coordsize="458,0" path="m8462,2730l8921,2730e" filled="f" stroked="t" strokeweight=".72pt" strokecolor="#878787">
                <v:path arrowok="t"/>
              </v:shape>
            </v:group>
            <v:group style="position:absolute;left:7889;top:2730;width:343;height:2" coordorigin="7889,2730" coordsize="343,2">
              <v:shape style="position:absolute;left:7889;top:2730;width:343;height:2" coordorigin="7889,2730" coordsize="343,0" path="m7889,2730l8232,2730e" filled="f" stroked="t" strokeweight=".72pt" strokecolor="#878787">
                <v:path arrowok="t"/>
              </v:shape>
            </v:group>
            <v:group style="position:absolute;left:8232;top:2644;width:230;height:828" coordorigin="8232,2644" coordsize="230,828">
              <v:shape style="position:absolute;left:8232;top:2644;width:230;height:828" coordorigin="8232,2644" coordsize="230,828" path="m8462,2644l8232,2644,8232,3472,8462,3472,8462,2644e" filled="t" fillcolor="#C00000" stroked="f">
                <v:path arrowok="t"/>
                <v:fill/>
              </v:shape>
            </v:group>
            <v:group style="position:absolute;left:8462;top:2958;width:230;height:514" coordorigin="8462,2958" coordsize="230,514">
              <v:shape style="position:absolute;left:8462;top:2958;width:230;height:514" coordorigin="8462,2958" coordsize="230,514" path="m8693,2958l8462,2958,8462,3472,8693,3472,8693,2958e" filled="t" fillcolor="#002060" stroked="f">
                <v:path arrowok="t"/>
                <v:fill/>
              </v:shape>
            </v:group>
            <v:group style="position:absolute;left:8693;top:2867;width:228;height:605" coordorigin="8693,2867" coordsize="228,605">
              <v:shape style="position:absolute;left:8693;top:2867;width:228;height:605" coordorigin="8693,2867" coordsize="228,605" path="m8921,2867l8693,2867,8693,3472,8921,3472,8921,2867e" filled="t" fillcolor="#0070C0" stroked="f">
                <v:path arrowok="t"/>
                <v:fill/>
              </v:shape>
            </v:group>
            <v:group style="position:absolute;left:7200;top:3100;width:230;height:2" coordorigin="7200,3100" coordsize="230,2">
              <v:shape style="position:absolute;left:7200;top:3100;width:230;height:2" coordorigin="7200,3100" coordsize="230,0" path="m7200,3100l7430,3100e" filled="f" stroked="t" strokeweight=".72pt" strokecolor="#878787">
                <v:path arrowok="t"/>
              </v:shape>
            </v:group>
            <v:group style="position:absolute;left:6626;top:3100;width:346;height:2" coordorigin="6626,3100" coordsize="346,2">
              <v:shape style="position:absolute;left:6626;top:3100;width:346;height:2" coordorigin="6626,3100" coordsize="346,0" path="m6626,3100l6972,3100e" filled="f" stroked="t" strokeweight=".72pt" strokecolor="#878787">
                <v:path arrowok="t"/>
              </v:shape>
            </v:group>
            <v:group style="position:absolute;left:7200;top:2730;width:458;height:2" coordorigin="7200,2730" coordsize="458,2">
              <v:shape style="position:absolute;left:7200;top:2730;width:458;height:2" coordorigin="7200,2730" coordsize="458,0" path="m7200,2730l7658,2730e" filled="f" stroked="t" strokeweight=".72pt" strokecolor="#878787">
                <v:path arrowok="t"/>
              </v:shape>
            </v:group>
            <v:group style="position:absolute;left:6626;top:2730;width:346;height:2" coordorigin="6626,2730" coordsize="346,2">
              <v:shape style="position:absolute;left:6626;top:2730;width:346;height:2" coordorigin="6626,2730" coordsize="346,0" path="m6626,2730l6972,2730e" filled="f" stroked="t" strokeweight=".72pt" strokecolor="#878787">
                <v:path arrowok="t"/>
              </v:shape>
            </v:group>
            <v:group style="position:absolute;left:6972;top:2690;width:228;height:782" coordorigin="6972,2690" coordsize="228,782">
              <v:shape style="position:absolute;left:6972;top:2690;width:228;height:782" coordorigin="6972,2690" coordsize="228,782" path="m7200,2690l6972,2690,6972,3472,7200,3472,7200,2690e" filled="t" fillcolor="#C00000" stroked="f">
                <v:path arrowok="t"/>
                <v:fill/>
              </v:shape>
            </v:group>
            <v:group style="position:absolute;left:7200;top:3261;width:230;height:211" coordorigin="7200,3261" coordsize="230,211">
              <v:shape style="position:absolute;left:7200;top:3261;width:230;height:211" coordorigin="7200,3261" coordsize="230,211" path="m7430,3261l7200,3261,7200,3472,7430,3472,7430,3261e" filled="t" fillcolor="#002060" stroked="f">
                <v:path arrowok="t"/>
                <v:fill/>
              </v:shape>
            </v:group>
            <v:group style="position:absolute;left:7430;top:2860;width:228;height:612" coordorigin="7430,2860" coordsize="228,612">
              <v:shape style="position:absolute;left:7430;top:2860;width:228;height:612" coordorigin="7430,2860" coordsize="228,612" path="m7658,2860l7430,2860,7430,3472,7658,3472,7658,2860e" filled="t" fillcolor="#0070C0" stroked="f">
                <v:path arrowok="t"/>
                <v:fill/>
              </v:shape>
            </v:group>
            <v:group style="position:absolute;left:5938;top:3100;width:230;height:2" coordorigin="5938,3100" coordsize="230,2">
              <v:shape style="position:absolute;left:5938;top:3100;width:230;height:2" coordorigin="5938,3100" coordsize="230,0" path="m5938,3100l6168,3100e" filled="f" stroked="t" strokeweight=".72pt" strokecolor="#878787">
                <v:path arrowok="t"/>
              </v:shape>
            </v:group>
            <v:group style="position:absolute;left:5537;top:3100;width:173;height:2" coordorigin="5537,3100" coordsize="173,2">
              <v:shape style="position:absolute;left:5537;top:3100;width:173;height:2" coordorigin="5537,3100" coordsize="173,0" path="m5537,3100l5710,3100e" filled="f" stroked="t" strokeweight=".72pt" strokecolor="#878787">
                <v:path arrowok="t"/>
              </v:shape>
            </v:group>
            <v:group style="position:absolute;left:5938;top:2730;width:461;height:2" coordorigin="5938,2730" coordsize="461,2">
              <v:shape style="position:absolute;left:5938;top:2730;width:461;height:2" coordorigin="5938,2730" coordsize="461,0" path="m5938,2730l6398,2730e" filled="f" stroked="t" strokeweight=".72pt" strokecolor="#878787">
                <v:path arrowok="t"/>
              </v:shape>
            </v:group>
            <v:group style="position:absolute;left:5537;top:2730;width:173;height:2" coordorigin="5537,2730" coordsize="173,2">
              <v:shape style="position:absolute;left:5537;top:2730;width:173;height:2" coordorigin="5537,2730" coordsize="173,0" path="m5537,2730l5710,2730e" filled="f" stroked="t" strokeweight=".72pt" strokecolor="#878787">
                <v:path arrowok="t"/>
              </v:shape>
            </v:group>
            <v:group style="position:absolute;left:5710;top:2702;width:228;height:770" coordorigin="5710,2702" coordsize="228,770">
              <v:shape style="position:absolute;left:5710;top:2702;width:228;height:770" coordorigin="5710,2702" coordsize="228,770" path="m5938,2702l5710,2702,5710,3472,5938,3472,5938,2702e" filled="t" fillcolor="#C00000" stroked="f">
                <v:path arrowok="t"/>
                <v:fill/>
              </v:shape>
            </v:group>
            <v:group style="position:absolute;left:5938;top:3261;width:230;height:211" coordorigin="5938,3261" coordsize="230,211">
              <v:shape style="position:absolute;left:5938;top:3261;width:230;height:211" coordorigin="5938,3261" coordsize="230,211" path="m6168,3261l5938,3261,5938,3472,6168,3472,6168,3261e" filled="t" fillcolor="#002060" stroked="f">
                <v:path arrowok="t"/>
                <v:fill/>
              </v:shape>
            </v:group>
            <v:group style="position:absolute;left:6168;top:2968;width:230;height:504" coordorigin="6168,2968" coordsize="230,504">
              <v:shape style="position:absolute;left:6168;top:2968;width:230;height:504" coordorigin="6168,2968" coordsize="230,504" path="m6398,2968l6168,2968,6168,3472,6398,3472,6398,2968e" filled="t" fillcolor="#0070C0" stroked="f">
                <v:path arrowok="t"/>
                <v:fill/>
              </v:shape>
            </v:group>
            <v:group style="position:absolute;left:6626;top:2358;width:1032;height:2" coordorigin="6626,2358" coordsize="1032,2">
              <v:shape style="position:absolute;left:6626;top:2358;width:1032;height:2" coordorigin="6626,2358" coordsize="1032,0" path="m6626,2358l7658,2358e" filled="f" stroked="t" strokeweight=".72pt" strokecolor="#878787">
                <v:path arrowok="t"/>
              </v:shape>
            </v:group>
            <v:group style="position:absolute;left:5537;top:2358;width:862;height:2" coordorigin="5537,2358" coordsize="862,2">
              <v:shape style="position:absolute;left:5537;top:2358;width:862;height:2" coordorigin="5537,2358" coordsize="862,0" path="m5537,2358l6398,2358e" filled="f" stroked="t" strokeweight=".72pt" strokecolor="#878787">
                <v:path arrowok="t"/>
              </v:shape>
            </v:group>
            <v:group style="position:absolute;left:5537;top:1989;width:2122;height:2" coordorigin="5537,1989" coordsize="2122,2">
              <v:shape style="position:absolute;left:5537;top:1989;width:2122;height:2" coordorigin="5537,1989" coordsize="2122,0" path="m5537,1989l7658,1989e" filled="f" stroked="t" strokeweight=".72pt" strokecolor="#878787">
                <v:path arrowok="t"/>
              </v:shape>
            </v:group>
            <v:group style="position:absolute;left:6398;top:1989;width:228;height:1483" coordorigin="6398,1989" coordsize="228,1483">
              <v:shape style="position:absolute;left:6398;top:1989;width:228;height:1483" coordorigin="6398,1989" coordsize="228,1483" path="m6626,1989l6398,1989,6398,3472,6626,3472,6626,1989e" filled="t" fillcolor="#DCE6F2" stroked="f">
                <v:path arrowok="t"/>
                <v:fill/>
              </v:shape>
            </v:group>
            <v:group style="position:absolute;left:7889;top:2358;width:1032;height:2" coordorigin="7889,2358" coordsize="1032,2">
              <v:shape style="position:absolute;left:7889;top:2358;width:1032;height:2" coordorigin="7889,2358" coordsize="1032,0" path="m7889,2358l8921,2358e" filled="f" stroked="t" strokeweight=".72pt" strokecolor="#878787">
                <v:path arrowok="t"/>
              </v:shape>
            </v:group>
            <v:group style="position:absolute;left:7889;top:1989;width:1032;height:2" coordorigin="7889,1989" coordsize="1032,2">
              <v:shape style="position:absolute;left:7889;top:1989;width:1032;height:2" coordorigin="7889,1989" coordsize="1032,0" path="m7889,1989l8921,1989e" filled="f" stroked="t" strokeweight=".72pt" strokecolor="#878787">
                <v:path arrowok="t"/>
              </v:shape>
            </v:group>
            <v:group style="position:absolute;left:7658;top:1869;width:230;height:1603" coordorigin="7658,1869" coordsize="230,1603">
              <v:shape style="position:absolute;left:7658;top:1869;width:230;height:1603" coordorigin="7658,1869" coordsize="230,1603" path="m7889,1869l7658,1869,7658,3472,7889,3472,7889,1869e" filled="t" fillcolor="#DCE6F2" stroked="f">
                <v:path arrowok="t"/>
                <v:fill/>
              </v:shape>
            </v:group>
            <v:group style="position:absolute;left:9151;top:2358;width:1032;height:2" coordorigin="9151,2358" coordsize="1032,2">
              <v:shape style="position:absolute;left:9151;top:2358;width:1032;height:2" coordorigin="9151,2358" coordsize="1032,0" path="m9151,2358l10183,2358e" filled="f" stroked="t" strokeweight=".72pt" strokecolor="#878787">
                <v:path arrowok="t"/>
              </v:shape>
            </v:group>
            <v:group style="position:absolute;left:9151;top:1989;width:1032;height:2" coordorigin="9151,1989" coordsize="1032,2">
              <v:shape style="position:absolute;left:9151;top:1989;width:1032;height:2" coordorigin="9151,1989" coordsize="1032,0" path="m9151,1989l10183,1989e" filled="f" stroked="t" strokeweight=".72pt" strokecolor="#878787">
                <v:path arrowok="t"/>
              </v:shape>
            </v:group>
            <v:group style="position:absolute;left:9151;top:1617;width:1032;height:2" coordorigin="9151,1617" coordsize="1032,2">
              <v:shape style="position:absolute;left:9151;top:1617;width:1032;height:2" coordorigin="9151,1617" coordsize="1032,0" path="m9151,1617l10183,1617e" filled="f" stroked="t" strokeweight=".72pt" strokecolor="#878787">
                <v:path arrowok="t"/>
              </v:shape>
            </v:group>
            <v:group style="position:absolute;left:5537;top:1617;width:3384;height:2" coordorigin="5537,1617" coordsize="3384,2">
              <v:shape style="position:absolute;left:5537;top:1617;width:3384;height:2" coordorigin="5537,1617" coordsize="3384,0" path="m5537,1617l8921,1617e" filled="f" stroked="t" strokeweight=".72pt" strokecolor="#878787">
                <v:path arrowok="t"/>
              </v:shape>
            </v:group>
            <v:group style="position:absolute;left:8921;top:1528;width:230;height:1944" coordorigin="8921,1528" coordsize="230,1944">
              <v:shape style="position:absolute;left:8921;top:1528;width:230;height:1944" coordorigin="8921,1528" coordsize="230,1944" path="m9151,1528l8921,1528,8921,3472,9151,3472,9151,1528e" filled="t" fillcolor="#DCE6F2" stroked="f">
                <v:path arrowok="t"/>
                <v:fill/>
              </v:shape>
            </v:group>
            <v:group style="position:absolute;left:10411;top:1989;width:1034;height:2" coordorigin="10411,1989" coordsize="1034,2">
              <v:shape style="position:absolute;left:10411;top:1989;width:1034;height:2" coordorigin="10411,1989" coordsize="1034,0" path="m10411,1989l11446,1989e" filled="f" stroked="t" strokeweight=".72pt" strokecolor="#878787">
                <v:path arrowok="t"/>
              </v:shape>
            </v:group>
            <v:group style="position:absolute;left:10411;top:1617;width:1034;height:2" coordorigin="10411,1617" coordsize="1034,2">
              <v:shape style="position:absolute;left:10411;top:1617;width:1034;height:2" coordorigin="10411,1617" coordsize="1034,0" path="m10411,1617l11446,1617e" filled="f" stroked="t" strokeweight=".72pt" strokecolor="#878787">
                <v:path arrowok="t"/>
              </v:shape>
            </v:group>
            <v:group style="position:absolute;left:10183;top:1463;width:228;height:2009" coordorigin="10183,1463" coordsize="228,2009">
              <v:shape style="position:absolute;left:10183;top:1463;width:228;height:2009" coordorigin="10183,1463" coordsize="228,2009" path="m10411,1463l10183,1463,10183,3472,10411,3472,10411,1463e" filled="t" fillcolor="#DCE6F2" stroked="f">
                <v:path arrowok="t"/>
                <v:fill/>
              </v:shape>
            </v:group>
            <v:group style="position:absolute;left:11674;top:2730;width:1435;height:2" coordorigin="11674,2730" coordsize="1435,2">
              <v:shape style="position:absolute;left:11674;top:2730;width:1435;height:2" coordorigin="11674,2730" coordsize="1435,0" path="m11674,2730l13109,2730e" filled="f" stroked="t" strokeweight=".72pt" strokecolor="#878787">
                <v:path arrowok="t"/>
              </v:shape>
            </v:group>
            <v:group style="position:absolute;left:11674;top:2358;width:1435;height:2" coordorigin="11674,2358" coordsize="1435,2">
              <v:shape style="position:absolute;left:11674;top:2358;width:1435;height:2" coordorigin="11674,2358" coordsize="1435,0" path="m11674,2358l13109,2358e" filled="f" stroked="t" strokeweight=".72pt" strokecolor="#878787">
                <v:path arrowok="t"/>
              </v:shape>
            </v:group>
            <v:group style="position:absolute;left:11674;top:1989;width:1435;height:2" coordorigin="11674,1989" coordsize="1435,2">
              <v:shape style="position:absolute;left:11674;top:1989;width:1435;height:2" coordorigin="11674,1989" coordsize="1435,0" path="m11674,1989l13109,1989e" filled="f" stroked="t" strokeweight=".72pt" strokecolor="#878787">
                <v:path arrowok="t"/>
              </v:shape>
            </v:group>
            <v:group style="position:absolute;left:11674;top:1617;width:1435;height:2" coordorigin="11674,1617" coordsize="1435,2">
              <v:shape style="position:absolute;left:11674;top:1617;width:1435;height:2" coordorigin="11674,1617" coordsize="1435,0" path="m11674,1617l13109,1617e" filled="f" stroked="t" strokeweight=".72pt" strokecolor="#878787">
                <v:path arrowok="t"/>
              </v:shape>
            </v:group>
            <v:group style="position:absolute;left:11674;top:1247;width:1435;height:2" coordorigin="11674,1247" coordsize="1435,2">
              <v:shape style="position:absolute;left:11674;top:1247;width:1435;height:2" coordorigin="11674,1247" coordsize="1435,0" path="m11674,1247l13109,1247e" filled="f" stroked="t" strokeweight=".72pt" strokecolor="#878787">
                <v:path arrowok="t"/>
              </v:shape>
            </v:group>
            <v:group style="position:absolute;left:5537;top:1247;width:5909;height:2" coordorigin="5537,1247" coordsize="5909,2">
              <v:shape style="position:absolute;left:5537;top:1247;width:5909;height:2" coordorigin="5537,1247" coordsize="5909,0" path="m5537,1247l11446,1247e" filled="f" stroked="t" strokeweight=".72pt" strokecolor="#878787">
                <v:path arrowok="t"/>
              </v:shape>
            </v:group>
            <v:group style="position:absolute;left:11674;top:878;width:1435;height:2" coordorigin="11674,878" coordsize="1435,2">
              <v:shape style="position:absolute;left:11674;top:878;width:1435;height:2" coordorigin="11674,878" coordsize="1435,0" path="m11674,878l13109,878e" filled="f" stroked="t" strokeweight=".72pt" strokecolor="#878787">
                <v:path arrowok="t"/>
              </v:shape>
            </v:group>
            <v:group style="position:absolute;left:5537;top:878;width:5909;height:2" coordorigin="5537,878" coordsize="5909,2">
              <v:shape style="position:absolute;left:5537;top:878;width:5909;height:2" coordorigin="5537,878" coordsize="5909,0" path="m5537,878l11446,878e" filled="f" stroked="t" strokeweight=".72pt" strokecolor="#878787">
                <v:path arrowok="t"/>
              </v:shape>
            </v:group>
            <v:group style="position:absolute;left:11446;top:575;width:228;height:2897" coordorigin="11446,575" coordsize="228,2897">
              <v:shape style="position:absolute;left:11446;top:575;width:228;height:2897" coordorigin="11446,575" coordsize="228,2897" path="m11674,575l11446,575,11446,3472,11674,3472,11674,575e" filled="t" fillcolor="#DCE6F2" stroked="f">
                <v:path arrowok="t"/>
                <v:fill/>
              </v:shape>
            </v:group>
            <v:group style="position:absolute;left:12019;top:3471;width:228;height:2" coordorigin="12019,3471" coordsize="228,2">
              <v:shape style="position:absolute;left:12019;top:3471;width:228;height:2" coordorigin="12019,3471" coordsize="228,0" path="m12019,3471l12247,3471e" filled="f" stroked="t" strokeweight=".22pt" strokecolor="#C00000">
                <v:path arrowok="t"/>
              </v:shape>
            </v:group>
            <v:group style="position:absolute;left:12247;top:3470;width:230;height:2" coordorigin="12247,3470" coordsize="230,2">
              <v:shape style="position:absolute;left:12247;top:3470;width:230;height:2" coordorigin="12247,3470" coordsize="230,0" path="m12247,3470l12478,3470e" filled="f" stroked="t" strokeweight=".34pt" strokecolor="#002060">
                <v:path arrowok="t"/>
              </v:shape>
            </v:group>
            <v:group style="position:absolute;left:12478;top:3471;width:228;height:2" coordorigin="12478,3471" coordsize="228,2">
              <v:shape style="position:absolute;left:12478;top:3471;width:228;height:2" coordorigin="12478,3471" coordsize="228,0" path="m12478,3471l12706,3471e" filled="f" stroked="t" strokeweight=".22pt" strokecolor="#0070C0">
                <v:path arrowok="t"/>
              </v:shape>
            </v:group>
            <v:group style="position:absolute;left:12706;top:3468;width:230;height:2" coordorigin="12706,3468" coordsize="230,2">
              <v:shape style="position:absolute;left:12706;top:3468;width:230;height:2" coordorigin="12706,3468" coordsize="230,0" path="m12706,3468l12936,3468e" filled="f" stroked="t" strokeweight=".46pt" strokecolor="#DCE6F2">
                <v:path arrowok="t"/>
              </v:shape>
            </v:group>
            <v:group style="position:absolute;left:5537;top:506;width:7572;height:2" coordorigin="5537,506" coordsize="7572,2">
              <v:shape style="position:absolute;left:5537;top:506;width:7572;height:2" coordorigin="5537,506" coordsize="7572,0" path="m5537,506l13109,506e" filled="f" stroked="t" strokeweight=".72pt" strokecolor="#878787">
                <v:path arrowok="t"/>
              </v:shape>
            </v:group>
            <v:group style="position:absolute;left:5537;top:136;width:7572;height:2" coordorigin="5537,136" coordsize="7572,2">
              <v:shape style="position:absolute;left:5537;top:136;width:7572;height:2" coordorigin="5537,136" coordsize="7572,0" path="m5537,136l13109,136e" filled="f" stroked="t" strokeweight=".72pt" strokecolor="#878787">
                <v:path arrowok="t"/>
              </v:shape>
            </v:group>
            <v:group style="position:absolute;left:5537;top:136;width:2;height:4889" coordorigin="5537,136" coordsize="2,4889">
              <v:shape style="position:absolute;left:5537;top:136;width:2;height:4889" coordorigin="5537,136" coordsize="0,4889" path="m5537,136l5537,5025e" filled="f" stroked="t" strokeweight=".720015pt" strokecolor="#878787">
                <v:path arrowok="t"/>
              </v:shape>
            </v:group>
            <v:group style="position:absolute;left:5537;top:3472;width:7572;height:2" coordorigin="5537,3472" coordsize="7572,2">
              <v:shape style="position:absolute;left:5537;top:3472;width:7572;height:2" coordorigin="5537,3472" coordsize="7572,0" path="m5537,3472l13109,3472e" filled="f" stroked="t" strokeweight=".72pt" strokecolor="#878787">
                <v:path arrowok="t"/>
              </v:shape>
            </v:group>
            <v:group style="position:absolute;left:6799;top:3472;width:2;height:1553" coordorigin="6799,3472" coordsize="2,1553">
              <v:shape style="position:absolute;left:6799;top:3472;width:2;height:1553" coordorigin="6799,3472" coordsize="0,1553" path="m6799,3472l6799,5025e" filled="f" stroked="t" strokeweight=".720011pt" strokecolor="#878787">
                <v:path arrowok="t"/>
              </v:shape>
            </v:group>
            <v:group style="position:absolute;left:8062;top:3472;width:2;height:1553" coordorigin="8062,3472" coordsize="2,1553">
              <v:shape style="position:absolute;left:8062;top:3472;width:2;height:1553" coordorigin="8062,3472" coordsize="0,1553" path="m8062,3472l8062,5025e" filled="f" stroked="t" strokeweight=".720011pt" strokecolor="#878787">
                <v:path arrowok="t"/>
              </v:shape>
            </v:group>
            <v:group style="position:absolute;left:9322;top:3472;width:2;height:1553" coordorigin="9322,3472" coordsize="2,1553">
              <v:shape style="position:absolute;left:9322;top:3472;width:2;height:1553" coordorigin="9322,3472" coordsize="0,1553" path="m9322,3472l9322,5025e" filled="f" stroked="t" strokeweight=".720011pt" strokecolor="#878787">
                <v:path arrowok="t"/>
              </v:shape>
            </v:group>
            <v:group style="position:absolute;left:10584;top:3472;width:2;height:1553" coordorigin="10584,3472" coordsize="2,1553">
              <v:shape style="position:absolute;left:10584;top:3472;width:2;height:1553" coordorigin="10584,3472" coordsize="0,1553" path="m10584,3472l10584,5025e" filled="f" stroked="t" strokeweight=".720011pt" strokecolor="#878787">
                <v:path arrowok="t"/>
              </v:shape>
            </v:group>
            <v:group style="position:absolute;left:11846;top:3472;width:2;height:1553" coordorigin="11846,3472" coordsize="2,1553">
              <v:shape style="position:absolute;left:11846;top:3472;width:2;height:1553" coordorigin="11846,3472" coordsize="0,1553" path="m11846,3472l11846,5025e" filled="f" stroked="t" strokeweight=".720011pt" strokecolor="#878787">
                <v:path arrowok="t"/>
              </v:shape>
            </v:group>
            <v:group style="position:absolute;left:13109;top:3472;width:2;height:1553" coordorigin="13109,3472" coordsize="2,1553">
              <v:shape style="position:absolute;left:13109;top:3472;width:2;height:1553" coordorigin="13109,3472" coordsize="0,1553" path="m13109,3472l13109,5025e" filled="f" stroked="t" strokeweight=".720011pt" strokecolor="#878787">
                <v:path arrowok="t"/>
              </v:shape>
            </v:group>
            <v:group style="position:absolute;left:2273;top:3779;width:10836;height:2" coordorigin="2273,3779" coordsize="10836,2">
              <v:shape style="position:absolute;left:2273;top:3779;width:10836;height:2" coordorigin="2273,3779" coordsize="10836,0" path="m2273,3779l13109,3779e" filled="f" stroked="t" strokeweight=".72pt" strokecolor="#878787">
                <v:path arrowok="t"/>
              </v:shape>
            </v:group>
            <v:group style="position:absolute;left:2273;top:3779;width:2;height:934" coordorigin="2273,3779" coordsize="2,934">
              <v:shape style="position:absolute;left:2273;top:3779;width:2;height:934" coordorigin="2273,3779" coordsize="0,934" path="m2273,3779l2273,4713e" filled="f" stroked="t" strokeweight=".720001pt" strokecolor="#878787">
                <v:path arrowok="t"/>
              </v:shape>
            </v:group>
            <v:group style="position:absolute;left:2342;top:3875;width:110;height:108" coordorigin="2342,3875" coordsize="110,108">
              <v:shape style="position:absolute;left:2342;top:3875;width:110;height:108" coordorigin="2342,3875" coordsize="110,108" path="m2342,3875l2453,3875,2453,3983,2342,3983,2342,3875e" filled="t" fillcolor="#C00000" stroked="f">
                <v:path arrowok="t"/>
                <v:fill/>
              </v:shape>
            </v:group>
            <v:group style="position:absolute;left:2273;top:4091;width:10836;height:2" coordorigin="2273,4091" coordsize="10836,2">
              <v:shape style="position:absolute;left:2273;top:4091;width:10836;height:2" coordorigin="2273,4091" coordsize="10836,0" path="m2273,4091l13109,4091e" filled="f" stroked="t" strokeweight=".72pt" strokecolor="#878787">
                <v:path arrowok="t"/>
              </v:shape>
            </v:group>
            <v:group style="position:absolute;left:2342;top:4187;width:110;height:108" coordorigin="2342,4187" coordsize="110,108">
              <v:shape style="position:absolute;left:2342;top:4187;width:110;height:108" coordorigin="2342,4187" coordsize="110,108" path="m2342,4187l2453,4187,2453,4295,2342,4295,2342,4187e" filled="t" fillcolor="#002060" stroked="f">
                <v:path arrowok="t"/>
                <v:fill/>
              </v:shape>
            </v:group>
            <v:group style="position:absolute;left:2273;top:4401;width:10836;height:2" coordorigin="2273,4401" coordsize="10836,2">
              <v:shape style="position:absolute;left:2273;top:4401;width:10836;height:2" coordorigin="2273,4401" coordsize="10836,0" path="m2273,4401l13109,4401e" filled="f" stroked="t" strokeweight=".72pt" strokecolor="#878787">
                <v:path arrowok="t"/>
              </v:shape>
            </v:group>
            <v:group style="position:absolute;left:2342;top:4497;width:110;height:110" coordorigin="2342,4497" coordsize="110,110">
              <v:shape style="position:absolute;left:2342;top:4497;width:110;height:110" coordorigin="2342,4497" coordsize="110,110" path="m2342,4497l2453,4497,2453,4607,2342,4607,2342,4497e" filled="t" fillcolor="#0070C0" stroked="f">
                <v:path arrowok="t"/>
                <v:fill/>
              </v:shape>
            </v:group>
            <v:group style="position:absolute;left:2273;top:4713;width:10836;height:2" coordorigin="2273,4713" coordsize="10836,2">
              <v:shape style="position:absolute;left:2273;top:4713;width:10836;height:2" coordorigin="2273,4713" coordsize="10836,0" path="m2273,4713l13109,4713e" filled="f" stroked="t" strokeweight=".72pt" strokecolor="#878787">
                <v:path arrowok="t"/>
              </v:shape>
            </v:group>
            <v:group style="position:absolute;left:2273;top:4713;width:10836;height:312" coordorigin="2273,4713" coordsize="10836,312">
              <v:shape style="position:absolute;left:2273;top:4713;width:10836;height:312" coordorigin="2273,4713" coordsize="10836,312" path="m2273,4713l2273,5025,13109,5025e" filled="f" stroked="t" strokeweight=".72pt" strokecolor="#878787">
                <v:path arrowok="t"/>
              </v:shape>
            </v:group>
            <v:group style="position:absolute;left:2342;top:4809;width:110;height:110" coordorigin="2342,4809" coordsize="110,110">
              <v:shape style="position:absolute;left:2342;top:4809;width:110;height:110" coordorigin="2342,4809" coordsize="110,110" path="m2342,4809l2453,4809,2453,4919,2342,4919,2342,4809e" filled="t" fillcolor="#DCE6F2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4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014" w:right="8992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4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014" w:right="8992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3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014" w:right="8992"/>
        <w:jc w:val="center"/>
        <w:rPr>
          <w:rFonts w:ascii="Calibri" w:hAnsi="Calibri" w:cs="Calibri" w:eastAsia="Calibri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5.930496pt;margin-top:5.231425pt;width:11.96pt;height:43.464245pt;mso-position-horizontal-relative:page;mso-position-vertical-relative:paragraph;z-index:-4235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3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'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1"/>
                      <w:w w:val="100"/>
                      <w:b/>
                      <w:bCs/>
                      <w:position w:val="1"/>
                    </w:rPr>
                    <w:t>illi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3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014" w:right="8992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014" w:right="8992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014" w:right="8992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014" w:right="8992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5115" w:right="8994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50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95" w:lineRule="exact"/>
        <w:ind w:left="5173" w:right="9038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  <w:position w:val="-3"/>
        </w:rPr>
        <w:t>–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03" w:lineRule="exact"/>
        <w:ind w:left="5826" w:right="-20"/>
        <w:jc w:val="left"/>
        <w:tabs>
          <w:tab w:pos="7080" w:val="left"/>
          <w:tab w:pos="8340" w:val="left"/>
          <w:tab w:pos="9600" w:val="left"/>
          <w:tab w:pos="10860" w:val="left"/>
          <w:tab w:pos="1216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11/12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12/13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13/14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14/15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  <w:position w:val="1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15/16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%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To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1"/>
        </w:rPr>
        <w:t>al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65" w:after="0" w:line="306" w:lineRule="auto"/>
        <w:ind w:left="2500" w:right="1642"/>
        <w:jc w:val="both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P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rli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ry</w:t>
      </w:r>
      <w:r>
        <w:rPr>
          <w:rFonts w:ascii="Calibri" w:hAnsi="Calibri" w:cs="Calibri" w:eastAsia="Calibri"/>
          <w:sz w:val="20"/>
          <w:szCs w:val="20"/>
          <w:spacing w:val="-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                 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4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8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4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</w:t>
      </w:r>
      <w:r>
        <w:rPr>
          <w:rFonts w:ascii="Calibri" w:hAnsi="Calibri" w:cs="Calibri" w:eastAsia="Calibri"/>
          <w:sz w:val="20"/>
          <w:szCs w:val="20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                </w:t>
      </w:r>
      <w:r>
        <w:rPr>
          <w:rFonts w:ascii="Calibri" w:hAnsi="Calibri" w:cs="Calibri" w:eastAsia="Calibri"/>
          <w:sz w:val="20"/>
          <w:szCs w:val="20"/>
          <w:spacing w:val="12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28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</w:t>
      </w:r>
      <w:r>
        <w:rPr>
          <w:rFonts w:ascii="Calibri" w:hAnsi="Calibri" w:cs="Calibri" w:eastAsia="Calibri"/>
          <w:sz w:val="20"/>
          <w:szCs w:val="20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28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</w:t>
      </w:r>
      <w:r>
        <w:rPr>
          <w:rFonts w:ascii="Calibri" w:hAnsi="Calibri" w:cs="Calibri" w:eastAsia="Calibri"/>
          <w:sz w:val="20"/>
          <w:szCs w:val="20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69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</w:t>
      </w:r>
      <w:r>
        <w:rPr>
          <w:rFonts w:ascii="Calibri" w:hAnsi="Calibri" w:cs="Calibri" w:eastAsia="Calibri"/>
          <w:sz w:val="20"/>
          <w:szCs w:val="20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70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</w:t>
      </w:r>
      <w:r>
        <w:rPr>
          <w:rFonts w:ascii="Calibri" w:hAnsi="Calibri" w:cs="Calibri" w:eastAsia="Calibri"/>
          <w:sz w:val="20"/>
          <w:szCs w:val="20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4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</w:t>
      </w:r>
      <w:r>
        <w:rPr>
          <w:rFonts w:ascii="Calibri" w:hAnsi="Calibri" w:cs="Calibri" w:eastAsia="Calibri"/>
          <w:sz w:val="20"/>
          <w:szCs w:val="20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lf</w:t>
      </w:r>
      <w:r>
        <w:rPr>
          <w:rFonts w:ascii="Calibri" w:hAnsi="Calibri" w:cs="Calibri" w:eastAsia="Calibri"/>
          <w:sz w:val="20"/>
          <w:szCs w:val="20"/>
          <w:spacing w:val="-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             </w:t>
      </w:r>
      <w:r>
        <w:rPr>
          <w:rFonts w:ascii="Calibri" w:hAnsi="Calibri" w:cs="Calibri" w:eastAsia="Calibri"/>
          <w:sz w:val="20"/>
          <w:szCs w:val="20"/>
          <w:spacing w:val="41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68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</w:t>
      </w:r>
      <w:r>
        <w:rPr>
          <w:rFonts w:ascii="Calibri" w:hAnsi="Calibri" w:cs="Calibri" w:eastAsia="Calibri"/>
          <w:sz w:val="20"/>
          <w:szCs w:val="20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82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</w:t>
      </w:r>
      <w:r>
        <w:rPr>
          <w:rFonts w:ascii="Calibri" w:hAnsi="Calibri" w:cs="Calibri" w:eastAsia="Calibri"/>
          <w:sz w:val="20"/>
          <w:szCs w:val="20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81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 </w:t>
      </w:r>
      <w:r>
        <w:rPr>
          <w:rFonts w:ascii="Calibri" w:hAnsi="Calibri" w:cs="Calibri" w:eastAsia="Calibri"/>
          <w:sz w:val="20"/>
          <w:szCs w:val="20"/>
          <w:spacing w:val="1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82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 </w:t>
      </w:r>
      <w:r>
        <w:rPr>
          <w:rFonts w:ascii="Calibri" w:hAnsi="Calibri" w:cs="Calibri" w:eastAsia="Calibri"/>
          <w:sz w:val="20"/>
          <w:szCs w:val="20"/>
          <w:spacing w:val="1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</w:t>
      </w:r>
      <w:r>
        <w:rPr>
          <w:rFonts w:ascii="Calibri" w:hAnsi="Calibri" w:cs="Calibri" w:eastAsia="Calibri"/>
          <w:sz w:val="20"/>
          <w:szCs w:val="20"/>
          <w:spacing w:val="29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l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7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f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rs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d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</w:t>
      </w:r>
      <w:r>
        <w:rPr>
          <w:rFonts w:ascii="Calibri" w:hAnsi="Calibri" w:cs="Calibri" w:eastAsia="Calibri"/>
          <w:sz w:val="20"/>
          <w:szCs w:val="20"/>
          <w:spacing w:val="2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7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  </w:t>
      </w:r>
      <w:r>
        <w:rPr>
          <w:rFonts w:ascii="Calibri" w:hAnsi="Calibri" w:cs="Calibri" w:eastAsia="Calibri"/>
          <w:sz w:val="20"/>
          <w:szCs w:val="20"/>
          <w:spacing w:val="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                  </w:t>
      </w:r>
      <w:r>
        <w:rPr>
          <w:rFonts w:ascii="Calibri" w:hAnsi="Calibri" w:cs="Calibri" w:eastAsia="Calibri"/>
          <w:sz w:val="20"/>
          <w:szCs w:val="20"/>
          <w:spacing w:val="23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NumType w:start="32"/>
          <w:pgMar w:header="4" w:footer="1361" w:top="1960" w:bottom="1560" w:left="0" w:right="0"/>
          <w:headerReference w:type="default" r:id="rId235"/>
          <w:footerReference w:type="default" r:id="rId236"/>
          <w:pgSz w:w="14400" w:h="10800" w:orient="landscape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3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br w:type="column"/>
      </w:r>
      <w:r>
        <w:rPr>
          <w:rFonts w:ascii="Calibri" w:hAnsi="Calibri" w:cs="Calibri" w:eastAsia="Calibri"/>
          <w:sz w:val="36"/>
          <w:szCs w:val="36"/>
          <w:spacing w:val="-20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36"/>
          <w:szCs w:val="36"/>
          <w:spacing w:val="-8"/>
          <w:w w:val="100"/>
          <w:b/>
          <w:bCs/>
        </w:rPr>
        <w:t>f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6"/>
          <w:szCs w:val="36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2015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/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16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jc w:val="left"/>
        <w:spacing w:after="0"/>
        <w:sectPr>
          <w:pgMar w:header="4" w:footer="1361" w:top="1960" w:bottom="1560" w:left="0" w:right="0"/>
          <w:pgSz w:w="14400" w:h="10800" w:orient="landscape"/>
          <w:cols w:num="2" w:equalWidth="0">
            <w:col w:w="4538" w:space="1211"/>
            <w:col w:w="8651"/>
          </w:cols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4233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235.799973pt;margin-top:-23.29147pt;width:358.200022pt;height:308.400027pt;mso-position-horizontal-relative:page;mso-position-vertical-relative:paragraph;z-index:-4234" coordorigin="4716,-466" coordsize="7164,6168">
            <v:group style="position:absolute;left:10361;top:2604;width:1512;height:2" coordorigin="10361,2604" coordsize="1512,2">
              <v:shape style="position:absolute;left:10361;top:2604;width:1512;height:2" coordorigin="10361,2604" coordsize="1512,0" path="m10361,2604l11873,2604e" filled="f" stroked="t" strokeweight=".72pt" strokecolor="#878787">
                <v:path arrowok="t"/>
              </v:shape>
            </v:group>
            <v:group style="position:absolute;left:9809;top:2604;width:185;height:2" coordorigin="9809,2604" coordsize="185,2">
              <v:shape style="position:absolute;left:9809;top:2604;width:185;height:2" coordorigin="9809,2604" coordsize="185,0" path="m9809,2604l9994,2604e" filled="f" stroked="t" strokeweight=".72pt" strokecolor="#878787">
                <v:path arrowok="t"/>
              </v:shape>
            </v:group>
            <v:group style="position:absolute;left:9168;top:2604;width:458;height:2" coordorigin="9168,2604" coordsize="458,2">
              <v:shape style="position:absolute;left:9168;top:2604;width:458;height:2" coordorigin="9168,2604" coordsize="458,0" path="m9168,2604l9626,2604e" filled="f" stroked="t" strokeweight=".72pt" strokecolor="#878787">
                <v:path arrowok="t"/>
              </v:shape>
            </v:group>
            <v:group style="position:absolute;left:9809;top:1992;width:185;height:2" coordorigin="9809,1992" coordsize="185,2">
              <v:shape style="position:absolute;left:9809;top:1992;width:185;height:2" coordorigin="9809,1992" coordsize="185,0" path="m9809,1992l9994,1992e" filled="f" stroked="t" strokeweight=".72pt" strokecolor="#878787">
                <v:path arrowok="t"/>
              </v:shape>
            </v:group>
            <v:group style="position:absolute;left:9168;top:1992;width:458;height:2" coordorigin="9168,1992" coordsize="458,2">
              <v:shape style="position:absolute;left:9168;top:1992;width:458;height:2" coordorigin="9168,1992" coordsize="458,0" path="m9168,1992l9626,1992e" filled="f" stroked="t" strokeweight=".72pt" strokecolor="#878787">
                <v:path arrowok="t"/>
              </v:shape>
            </v:group>
            <v:group style="position:absolute;left:9626;top:1692;width:182;height:1524" coordorigin="9626,1692" coordsize="182,1524">
              <v:shape style="position:absolute;left:9626;top:1692;width:182;height:1524" coordorigin="9626,1692" coordsize="182,1524" path="m9809,1692l9626,1692,9626,3216,9809,3216,9809,1692e" filled="t" fillcolor="#C0C0C0" stroked="f">
                <v:path arrowok="t"/>
                <v:fill/>
              </v:shape>
            </v:group>
            <v:group style="position:absolute;left:9809;top:3215;width:185;height:2" coordorigin="9809,3215" coordsize="185,2">
              <v:shape style="position:absolute;left:9809;top:3215;width:185;height:2" coordorigin="9809,3215" coordsize="185,0" path="m9809,3215l9994,3215e" filled="f" stroked="t" strokeweight=".221pt" strokecolor="#89A54E">
                <v:path arrowok="t"/>
              </v:shape>
            </v:group>
            <v:group style="position:absolute;left:9168;top:1377;width:826;height:2" coordorigin="9168,1377" coordsize="826,2">
              <v:shape style="position:absolute;left:9168;top:1377;width:826;height:2" coordorigin="9168,1377" coordsize="826,0" path="m9168,1377l9994,1377e" filled="f" stroked="t" strokeweight=".72pt" strokecolor="#878787">
                <v:path arrowok="t"/>
              </v:shape>
            </v:group>
            <v:group style="position:absolute;left:9994;top:1329;width:182;height:1886" coordorigin="9994,1329" coordsize="182,1886">
              <v:shape style="position:absolute;left:9994;top:1329;width:182;height:1886" coordorigin="9994,1329" coordsize="182,1886" path="m10176,1329l9994,1329,9994,3216,10176,3216,10176,1329e" filled="t" fillcolor="#17375E" stroked="f">
                <v:path arrowok="t"/>
                <v:fill/>
              </v:shape>
            </v:group>
            <v:group style="position:absolute;left:8618;top:2604;width:182;height:2" coordorigin="8618,2604" coordsize="182,2">
              <v:shape style="position:absolute;left:8618;top:2604;width:182;height:2" coordorigin="8618,2604" coordsize="182,0" path="m8618,2604l8801,2604e" filled="f" stroked="t" strokeweight=".72pt" strokecolor="#878787">
                <v:path arrowok="t"/>
              </v:shape>
            </v:group>
            <v:group style="position:absolute;left:7978;top:2604;width:458;height:2" coordorigin="7978,2604" coordsize="458,2">
              <v:shape style="position:absolute;left:7978;top:2604;width:458;height:2" coordorigin="7978,2604" coordsize="458,0" path="m7978,2604l8436,2604e" filled="f" stroked="t" strokeweight=".72pt" strokecolor="#878787">
                <v:path arrowok="t"/>
              </v:shape>
            </v:group>
            <v:group style="position:absolute;left:8618;top:1992;width:367;height:2" coordorigin="8618,1992" coordsize="367,2">
              <v:shape style="position:absolute;left:8618;top:1992;width:367;height:2" coordorigin="8618,1992" coordsize="367,0" path="m8618,1992l8986,1992e" filled="f" stroked="t" strokeweight=".72pt" strokecolor="#878787">
                <v:path arrowok="t"/>
              </v:shape>
            </v:group>
            <v:group style="position:absolute;left:7978;top:1992;width:458;height:2" coordorigin="7978,1992" coordsize="458,2">
              <v:shape style="position:absolute;left:7978;top:1992;width:458;height:2" coordorigin="7978,1992" coordsize="458,0" path="m7978,1992l8436,1992e" filled="f" stroked="t" strokeweight=".72pt" strokecolor="#878787">
                <v:path arrowok="t"/>
              </v:shape>
            </v:group>
            <v:group style="position:absolute;left:8436;top:1766;width:182;height:1450" coordorigin="8436,1766" coordsize="182,1450">
              <v:shape style="position:absolute;left:8436;top:1766;width:182;height:1450" coordorigin="8436,1766" coordsize="182,1450" path="m8618,1766l8436,1766,8436,3216,8618,3216,8618,1766e" filled="t" fillcolor="#C0C0C0" stroked="f">
                <v:path arrowok="t"/>
                <v:fill/>
              </v:shape>
            </v:group>
            <v:group style="position:absolute;left:8618;top:3215;width:182;height:2" coordorigin="8618,3215" coordsize="182,2">
              <v:shape style="position:absolute;left:8618;top:3215;width:182;height:2" coordorigin="8618,3215" coordsize="182,0" path="m8618,3215l8801,3215e" filled="f" stroked="t" strokeweight=".221pt" strokecolor="#89A54E">
                <v:path arrowok="t"/>
              </v:shape>
            </v:group>
            <v:group style="position:absolute;left:8801;top:2359;width:185;height:857" coordorigin="8801,2359" coordsize="185,857">
              <v:shape style="position:absolute;left:8801;top:2359;width:185;height:857" coordorigin="8801,2359" coordsize="185,857" path="m8986,2359l8801,2359,8801,3216,8986,3216,8986,2359e" filled="t" fillcolor="#17375E" stroked="f">
                <v:path arrowok="t"/>
                <v:fill/>
              </v:shape>
            </v:group>
            <v:group style="position:absolute;left:7426;top:2604;width:185;height:2" coordorigin="7426,2604" coordsize="185,2">
              <v:shape style="position:absolute;left:7426;top:2604;width:185;height:2" coordorigin="7426,2604" coordsize="185,0" path="m7426,2604l7610,2604e" filled="f" stroked="t" strokeweight=".72pt" strokecolor="#878787">
                <v:path arrowok="t"/>
              </v:shape>
            </v:group>
            <v:group style="position:absolute;left:6785;top:2604;width:458;height:2" coordorigin="6785,2604" coordsize="458,2">
              <v:shape style="position:absolute;left:6785;top:2604;width:458;height:2" coordorigin="6785,2604" coordsize="458,0" path="m6785,2604l7243,2604e" filled="f" stroked="t" strokeweight=".72pt" strokecolor="#878787">
                <v:path arrowok="t"/>
              </v:shape>
            </v:group>
            <v:group style="position:absolute;left:7426;top:1992;width:367;height:2" coordorigin="7426,1992" coordsize="367,2">
              <v:shape style="position:absolute;left:7426;top:1992;width:367;height:2" coordorigin="7426,1992" coordsize="367,0" path="m7426,1992l7793,1992e" filled="f" stroked="t" strokeweight=".72pt" strokecolor="#878787">
                <v:path arrowok="t"/>
              </v:shape>
            </v:group>
            <v:group style="position:absolute;left:6785;top:1992;width:458;height:2" coordorigin="6785,1992" coordsize="458,2">
              <v:shape style="position:absolute;left:6785;top:1992;width:458;height:2" coordorigin="6785,1992" coordsize="458,0" path="m6785,1992l7243,1992e" filled="f" stroked="t" strokeweight=".72pt" strokecolor="#878787">
                <v:path arrowok="t"/>
              </v:shape>
            </v:group>
            <v:group style="position:absolute;left:7243;top:1848;width:182;height:1368" coordorigin="7243,1848" coordsize="182,1368">
              <v:shape style="position:absolute;left:7243;top:1848;width:182;height:1368" coordorigin="7243,1848" coordsize="182,1368" path="m7426,1848l7243,1848,7243,3216,7426,3216,7426,1848e" filled="t" fillcolor="#C0C0C0" stroked="f">
                <v:path arrowok="t"/>
                <v:fill/>
              </v:shape>
            </v:group>
            <v:group style="position:absolute;left:7426;top:3215;width:185;height:2" coordorigin="7426,3215" coordsize="185,2">
              <v:shape style="position:absolute;left:7426;top:3215;width:185;height:2" coordorigin="7426,3215" coordsize="185,0" path="m7426,3215l7610,3215e" filled="f" stroked="t" strokeweight=".221pt" strokecolor="#89A54E">
                <v:path arrowok="t"/>
              </v:shape>
            </v:group>
            <v:group style="position:absolute;left:7610;top:2371;width:182;height:845" coordorigin="7610,2371" coordsize="182,845">
              <v:shape style="position:absolute;left:7610;top:2371;width:182;height:845" coordorigin="7610,2371" coordsize="182,845" path="m7793,2371l7610,2371,7610,3216,7793,3216,7793,2371e" filled="t" fillcolor="#17375E" stroked="f">
                <v:path arrowok="t"/>
                <v:fill/>
              </v:shape>
            </v:group>
            <v:group style="position:absolute;left:6235;top:2604;width:367;height:2" coordorigin="6235,2604" coordsize="367,2">
              <v:shape style="position:absolute;left:6235;top:2604;width:367;height:2" coordorigin="6235,2604" coordsize="367,0" path="m6235,2604l6602,2604e" filled="f" stroked="t" strokeweight=".72pt" strokecolor="#878787">
                <v:path arrowok="t"/>
              </v:shape>
            </v:group>
            <v:group style="position:absolute;left:5592;top:2604;width:458;height:2" coordorigin="5592,2604" coordsize="458,2">
              <v:shape style="position:absolute;left:5592;top:2604;width:458;height:2" coordorigin="5592,2604" coordsize="458,0" path="m5592,2604l6050,2604e" filled="f" stroked="t" strokeweight=".72pt" strokecolor="#878787">
                <v:path arrowok="t"/>
              </v:shape>
            </v:group>
            <v:group style="position:absolute;left:6235;top:1992;width:367;height:2" coordorigin="6235,1992" coordsize="367,2">
              <v:shape style="position:absolute;left:6235;top:1992;width:367;height:2" coordorigin="6235,1992" coordsize="367,0" path="m6235,1992l6602,1992e" filled="f" stroked="t" strokeweight=".72pt" strokecolor="#878787">
                <v:path arrowok="t"/>
              </v:shape>
            </v:group>
            <v:group style="position:absolute;left:5592;top:1992;width:458;height:2" coordorigin="5592,1992" coordsize="458,2">
              <v:shape style="position:absolute;left:5592;top:1992;width:458;height:2" coordorigin="5592,1992" coordsize="458,0" path="m5592,1992l6050,1992e" filled="f" stroked="t" strokeweight=".72pt" strokecolor="#878787">
                <v:path arrowok="t"/>
              </v:shape>
            </v:group>
            <v:group style="position:absolute;left:6050;top:1922;width:185;height:1294" coordorigin="6050,1922" coordsize="185,1294">
              <v:shape style="position:absolute;left:6050;top:1922;width:185;height:1294" coordorigin="6050,1922" coordsize="185,1294" path="m6235,1922l6050,1922,6050,3216,6235,3216,6235,1922e" filled="t" fillcolor="#C0C0C0" stroked="f">
                <v:path arrowok="t"/>
                <v:fill/>
              </v:shape>
            </v:group>
            <v:group style="position:absolute;left:6235;top:3215;width:182;height:2" coordorigin="6235,3215" coordsize="182,2">
              <v:shape style="position:absolute;left:6235;top:3215;width:182;height:2" coordorigin="6235,3215" coordsize="182,0" path="m6235,3215l6418,3215e" filled="f" stroked="t" strokeweight=".221pt" strokecolor="#89A54E">
                <v:path arrowok="t"/>
              </v:shape>
            </v:group>
            <v:group style="position:absolute;left:6418;top:2870;width:185;height:346" coordorigin="6418,2870" coordsize="185,346">
              <v:shape style="position:absolute;left:6418;top:2870;width:185;height:346" coordorigin="6418,2870" coordsize="185,346" path="m6602,2870l6418,2870,6418,3216,6602,3216,6602,2870e" filled="t" fillcolor="#17375E" stroked="f">
                <v:path arrowok="t"/>
                <v:fill/>
              </v:shape>
            </v:group>
            <v:group style="position:absolute;left:5042;top:2604;width:367;height:2" coordorigin="5042,2604" coordsize="367,2">
              <v:shape style="position:absolute;left:5042;top:2604;width:367;height:2" coordorigin="5042,2604" coordsize="367,0" path="m5042,2604l5410,2604e" filled="f" stroked="t" strokeweight=".72pt" strokecolor="#878787">
                <v:path arrowok="t"/>
              </v:shape>
            </v:group>
            <v:group style="position:absolute;left:4723;top:2604;width:137;height:2" coordorigin="4723,2604" coordsize="137,2">
              <v:shape style="position:absolute;left:4723;top:2604;width:137;height:2" coordorigin="4723,2604" coordsize="137,0" path="m4723,2604l4860,2604e" filled="f" stroked="t" strokeweight=".72pt" strokecolor="#878787">
                <v:path arrowok="t"/>
              </v:shape>
            </v:group>
            <v:group style="position:absolute;left:5042;top:1992;width:367;height:2" coordorigin="5042,1992" coordsize="367,2">
              <v:shape style="position:absolute;left:5042;top:1992;width:367;height:2" coordorigin="5042,1992" coordsize="367,0" path="m5042,1992l5410,1992e" filled="f" stroked="t" strokeweight=".72pt" strokecolor="#878787">
                <v:path arrowok="t"/>
              </v:shape>
            </v:group>
            <v:group style="position:absolute;left:4723;top:1992;width:137;height:2" coordorigin="4723,1992" coordsize="137,2">
              <v:shape style="position:absolute;left:4723;top:1992;width:137;height:2" coordorigin="4723,1992" coordsize="137,0" path="m4723,1992l4860,1992e" filled="f" stroked="t" strokeweight=".72pt" strokecolor="#878787">
                <v:path arrowok="t"/>
              </v:shape>
            </v:group>
            <v:group style="position:absolute;left:4860;top:1946;width:182;height:1270" coordorigin="4860,1946" coordsize="182,1270">
              <v:shape style="position:absolute;left:4860;top:1946;width:182;height:1270" coordorigin="4860,1946" coordsize="182,1270" path="m5042,1946l4860,1946,4860,3216,5042,3216,5042,1946e" filled="t" fillcolor="#C0C0C0" stroked="f">
                <v:path arrowok="t"/>
                <v:fill/>
              </v:shape>
            </v:group>
            <v:group style="position:absolute;left:5227;top:2868;width:182;height:348" coordorigin="5227,2868" coordsize="182,348">
              <v:shape style="position:absolute;left:5227;top:2868;width:182;height:348" coordorigin="5227,2868" coordsize="182,348" path="m5410,2868l5227,2868,5227,3216,5410,3216,5410,2868e" filled="t" fillcolor="#17375E" stroked="f">
                <v:path arrowok="t"/>
                <v:fill/>
              </v:shape>
            </v:group>
            <v:group style="position:absolute;left:5410;top:1598;width:182;height:1618" coordorigin="5410,1598" coordsize="182,1618">
              <v:shape style="position:absolute;left:5410;top:1598;width:182;height:1618" coordorigin="5410,1598" coordsize="182,1618" path="m5592,1598l5410,1598,5410,3216,5592,3216,5592,1598e" filled="t" fillcolor="#8EB4E3" stroked="f">
                <v:path arrowok="t"/>
                <v:fill/>
              </v:shape>
            </v:group>
            <v:group style="position:absolute;left:6602;top:1577;width:182;height:1639" coordorigin="6602,1577" coordsize="182,1639">
              <v:shape style="position:absolute;left:6602;top:1577;width:182;height:1639" coordorigin="6602,1577" coordsize="182,1639" path="m6785,1577l6602,1577,6602,3216,6785,3216,6785,1577e" filled="t" fillcolor="#8EB4E3" stroked="f">
                <v:path arrowok="t"/>
                <v:fill/>
              </v:shape>
            </v:group>
            <v:group style="position:absolute;left:7978;top:1377;width:1008;height:2" coordorigin="7978,1377" coordsize="1008,2">
              <v:shape style="position:absolute;left:7978;top:1377;width:1008;height:2" coordorigin="7978,1377" coordsize="1008,0" path="m7978,1377l8986,1377e" filled="f" stroked="t" strokeweight=".72pt" strokecolor="#878787">
                <v:path arrowok="t"/>
              </v:shape>
            </v:group>
            <v:group style="position:absolute;left:4723;top:1377;width:3070;height:2" coordorigin="4723,1377" coordsize="3070,2">
              <v:shape style="position:absolute;left:4723;top:1377;width:3070;height:2" coordorigin="4723,1377" coordsize="3070,0" path="m4723,1377l7793,1377e" filled="f" stroked="t" strokeweight=".72pt" strokecolor="#878787">
                <v:path arrowok="t"/>
              </v:shape>
            </v:group>
            <v:group style="position:absolute;left:7793;top:1001;width:185;height:2215" coordorigin="7793,1001" coordsize="185,2215">
              <v:shape style="position:absolute;left:7793;top:1001;width:185;height:2215" coordorigin="7793,1001" coordsize="185,2215" path="m7978,1001l7793,1001,7793,3216,7978,3216,7978,1001e" filled="t" fillcolor="#8EB4E3" stroked="f">
                <v:path arrowok="t"/>
                <v:fill/>
              </v:shape>
            </v:group>
            <v:group style="position:absolute;left:8986;top:909;width:182;height:2306" coordorigin="8986,909" coordsize="182,2306">
              <v:shape style="position:absolute;left:8986;top:909;width:182;height:2306" coordorigin="8986,909" coordsize="182,2306" path="m9168,909l8986,909,8986,3216,9168,3216,9168,909e" filled="t" fillcolor="#8EB4E3" stroked="f">
                <v:path arrowok="t"/>
                <v:fill/>
              </v:shape>
            </v:group>
            <v:group style="position:absolute;left:10361;top:1992;width:1512;height:2" coordorigin="10361,1992" coordsize="1512,2">
              <v:shape style="position:absolute;left:10361;top:1992;width:1512;height:2" coordorigin="10361,1992" coordsize="1512,0" path="m10361,1992l11873,1992e" filled="f" stroked="t" strokeweight=".72pt" strokecolor="#878787">
                <v:path arrowok="t"/>
              </v:shape>
            </v:group>
            <v:group style="position:absolute;left:10361;top:1377;width:1512;height:2" coordorigin="10361,1377" coordsize="1512,2">
              <v:shape style="position:absolute;left:10361;top:1377;width:1512;height:2" coordorigin="10361,1377" coordsize="1512,0" path="m10361,1377l11873,1377e" filled="f" stroked="t" strokeweight=".72pt" strokecolor="#878787">
                <v:path arrowok="t"/>
              </v:shape>
            </v:group>
            <v:group style="position:absolute;left:10361;top:765;width:1512;height:2" coordorigin="10361,765" coordsize="1512,2">
              <v:shape style="position:absolute;left:10361;top:765;width:1512;height:2" coordorigin="10361,765" coordsize="1512,0" path="m10361,765l11873,765e" filled="f" stroked="t" strokeweight=".72pt" strokecolor="#878787">
                <v:path arrowok="t"/>
              </v:shape>
            </v:group>
            <v:group style="position:absolute;left:4723;top:765;width:5453;height:2" coordorigin="4723,765" coordsize="5453,2">
              <v:shape style="position:absolute;left:4723;top:765;width:5453;height:2" coordorigin="4723,765" coordsize="5453,0" path="m4723,765l10176,765e" filled="f" stroked="t" strokeweight=".72pt" strokecolor="#878787">
                <v:path arrowok="t"/>
              </v:shape>
            </v:group>
            <v:group style="position:absolute;left:10361;top:153;width:1512;height:2" coordorigin="10361,153" coordsize="1512,2">
              <v:shape style="position:absolute;left:10361;top:153;width:1512;height:2" coordorigin="10361,153" coordsize="1512,0" path="m10361,153l11873,153e" filled="f" stroked="t" strokeweight=".72pt" strokecolor="#878787">
                <v:path arrowok="t"/>
              </v:shape>
            </v:group>
            <v:group style="position:absolute;left:4723;top:153;width:5453;height:2" coordorigin="4723,153" coordsize="5453,2">
              <v:shape style="position:absolute;left:4723;top:153;width:5453;height:2" coordorigin="4723,153" coordsize="5453,0" path="m4723,153l10176,153e" filled="f" stroked="t" strokeweight=".72pt" strokecolor="#878787">
                <v:path arrowok="t"/>
              </v:shape>
            </v:group>
            <v:group style="position:absolute;left:10176;top:-195;width:185;height:3410" coordorigin="10176,-195" coordsize="185,3410">
              <v:shape style="position:absolute;left:10176;top:-195;width:185;height:3410" coordorigin="10176,-195" coordsize="185,3410" path="m10361,-195l10176,-195,10176,3216,10361,3216,10361,-195e" filled="t" fillcolor="#8EB4E3" stroked="f">
                <v:path arrowok="t"/>
                <v:fill/>
              </v:shape>
            </v:group>
            <v:group style="position:absolute;left:11184;top:3213;width:185;height:2" coordorigin="11184,3213" coordsize="185,2">
              <v:shape style="position:absolute;left:11184;top:3213;width:185;height:2" coordorigin="11184,3213" coordsize="185,0" path="m11184,3213l11369,3213e" filled="f" stroked="t" strokeweight=".34pt" strokecolor="#17375E">
                <v:path arrowok="t"/>
              </v:shape>
            </v:group>
            <v:group style="position:absolute;left:11369;top:3211;width:182;height:2" coordorigin="11369,3211" coordsize="182,2">
              <v:shape style="position:absolute;left:11369;top:3211;width:182;height:2" coordorigin="11369,3211" coordsize="182,0" path="m11369,3211l11551,3211e" filled="f" stroked="t" strokeweight=".580pt" strokecolor="#8EB4E3">
                <v:path arrowok="t"/>
              </v:shape>
            </v:group>
            <v:group style="position:absolute;left:7978;top:3207;width:182;height:2" coordorigin="7978,3207" coordsize="182,2">
              <v:shape style="position:absolute;left:7978;top:3207;width:182;height:2" coordorigin="7978,3207" coordsize="182,0" path="m7978,3207l8160,3207e" filled="f" stroked="t" strokeweight=".941pt" strokecolor="#DB843D">
                <v:path arrowok="t"/>
              </v:shape>
            </v:group>
            <v:group style="position:absolute;left:10361;top:3209;width:182;height:2" coordorigin="10361,3209" coordsize="182,2">
              <v:shape style="position:absolute;left:10361;top:3209;width:182;height:2" coordorigin="10361,3209" coordsize="182,0" path="m10361,3209l10543,3209e" filled="f" stroked="t" strokeweight=".82pt" strokecolor="#DB843D">
                <v:path arrowok="t"/>
              </v:shape>
            </v:group>
            <v:group style="position:absolute;left:9168;top:3215;width:185;height:2" coordorigin="9168,3215" coordsize="185,2">
              <v:shape style="position:absolute;left:9168;top:3215;width:185;height:2" coordorigin="9168,3215" coordsize="185,0" path="m9168,3215l9353,3215e" filled="f" stroked="t" strokeweight=".221pt" strokecolor="#DB843D">
                <v:path arrowok="t"/>
              </v:shape>
            </v:group>
            <v:group style="position:absolute;left:6785;top:3217;width:182;height:2" coordorigin="6785,3217" coordsize="182,2">
              <v:shape style="position:absolute;left:6785;top:3217;width:182;height:2" coordorigin="6785,3217" coordsize="182,0" path="m6785,3217l6967,3217e" filled="f" stroked="t" strokeweight=".22pt" strokecolor="#DB843D">
                <v:path arrowok="t"/>
              </v:shape>
            </v:group>
            <v:group style="position:absolute;left:4723;top:-459;width:7150;height:2" coordorigin="4723,-459" coordsize="7150,2">
              <v:shape style="position:absolute;left:4723;top:-459;width:7150;height:2" coordorigin="4723,-459" coordsize="7150,0" path="m4723,-459l11873,-459e" filled="f" stroked="t" strokeweight=".72pt" strokecolor="#878787">
                <v:path arrowok="t"/>
              </v:shape>
            </v:group>
            <v:group style="position:absolute;left:4723;top:-459;width:2;height:6154" coordorigin="4723,-459" coordsize="2,6154">
              <v:shape style="position:absolute;left:4723;top:-459;width:2;height:6154" coordorigin="4723,-459" coordsize="0,6154" path="m4723,-459l4723,5695e" filled="f" stroked="t" strokeweight=".720018pt" strokecolor="#878787">
                <v:path arrowok="t"/>
              </v:shape>
            </v:group>
            <v:group style="position:absolute;left:10819;top:3213;width:182;height:2" coordorigin="10819,3213" coordsize="182,2">
              <v:shape style="position:absolute;left:10819;top:3213;width:182;height:2" coordorigin="10819,3213" coordsize="182,0" path="m10819,3213l11002,3213e" filled="f" stroked="t" strokeweight=".34pt" strokecolor="#C0C0C0">
                <v:path arrowok="t"/>
              </v:shape>
            </v:group>
            <v:group style="position:absolute;left:4723;top:3216;width:7150;height:2" coordorigin="4723,3216" coordsize="7150,2">
              <v:shape style="position:absolute;left:4723;top:3216;width:7150;height:2" coordorigin="4723,3216" coordsize="7150,0" path="m4723,3216l11873,3216e" filled="f" stroked="t" strokeweight=".72pt" strokecolor="#878787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4233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4233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7.162903pt;margin-top:2.627589pt;width:11.96pt;height:40.706764pt;mso-position-horizontal-relative:page;mso-position-vertical-relative:paragraph;z-index:-4227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3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'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1"/>
                      <w:w w:val="100"/>
                      <w:b/>
                      <w:bCs/>
                      <w:position w:val="1"/>
                    </w:rPr>
                    <w:t>illi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4233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4334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50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4393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auto"/>
        <w:ind w:left="4214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134.160004pt;margin-top:27.786558pt;width:5.52pt;height:5.52pt;mso-position-horizontal-relative:page;mso-position-vertical-relative:paragraph;z-index:-4233" coordorigin="2683,556" coordsize="110,110">
            <v:shape style="position:absolute;left:2683;top:556;width:110;height:110" coordorigin="2683,556" coordsize="110,110" path="m2683,556l2794,556,2794,666,2683,666,2683,556e" filled="t" fillcolor="#C0C0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34.160004pt;margin-top:43.386559pt;width:5.52pt;height:5.52pt;mso-position-horizontal-relative:page;mso-position-vertical-relative:paragraph;z-index:-4232" coordorigin="2683,868" coordsize="110,110">
            <v:shape style="position:absolute;left:2683;top:868;width:110;height:110" coordorigin="2683,868" coordsize="110,110" path="m2683,868l2794,868,2794,978,2683,978,2683,868e" filled="t" fillcolor="#89A54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34.160004pt;margin-top:58.986557pt;width:5.52pt;height:5.52pt;mso-position-horizontal-relative:page;mso-position-vertical-relative:paragraph;z-index:-4231" coordorigin="2683,1180" coordsize="110,110">
            <v:shape style="position:absolute;left:2683;top:1180;width:110;height:110" coordorigin="2683,1180" coordsize="110,110" path="m2683,1180l2794,1180,2794,1290,2683,1290,2683,1180e" filled="t" fillcolor="#17375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34.160004pt;margin-top:74.586555pt;width:5.52pt;height:5.52pt;mso-position-horizontal-relative:page;mso-position-vertical-relative:paragraph;z-index:-4230" coordorigin="2683,1492" coordsize="110,110">
            <v:shape style="position:absolute;left:2683;top:1492;width:110;height:110" coordorigin="2683,1492" coordsize="110,110" path="m2683,1492l2794,1492,2794,1602,2683,1602,2683,1492e" filled="t" fillcolor="#8EB4E3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34.160004pt;margin-top:90.186554pt;width:5.52pt;height:5.4pt;mso-position-horizontal-relative:page;mso-position-vertical-relative:paragraph;z-index:-4229" coordorigin="2683,1804" coordsize="110,108">
            <v:shape style="position:absolute;left:2683;top:1804;width:110;height:108" coordorigin="2683,1804" coordsize="110,108" path="m2683,1804l2794,1804,2794,1912,2683,1912,2683,1804e" filled="t" fillcolor="#DB843D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0.320007pt;margin-top:7.986556pt;width:463.679989pt;height:94.080002pt;mso-position-horizontal-relative:page;mso-position-vertical-relative:paragraph;z-index:-4228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07" w:hRule="exact"/>
                    </w:trPr>
                    <w:tc>
                      <w:tcPr>
                        <w:tcW w:w="2110" w:type="dxa"/>
                        <w:tcBorders>
                          <w:top w:val="nil" w:sz="6" w:space="0" w:color="auto"/>
                          <w:bottom w:val="single" w:sz="5.76" w:space="0" w:color="878787"/>
                          <w:left w:val="nil" w:sz="6" w:space="0" w:color="auto"/>
                          <w:right w:val="single" w:sz="5.760146" w:space="0" w:color="87878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46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245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11/12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247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12/13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246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13/14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247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14/15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246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15/16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290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11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46" w:space="0" w:color="878787"/>
                        </w:tcBorders>
                      </w:tcPr>
                      <w:p>
                        <w:pPr>
                          <w:spacing w:before="10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rli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46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401" w:right="38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402" w:right="38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401" w:right="38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403" w:right="38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402" w:right="37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382" w:right="35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11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46" w:space="0" w:color="878787"/>
                        </w:tcBorders>
                      </w:tcPr>
                      <w:p>
                        <w:pPr>
                          <w:spacing w:before="10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46" w:space="0" w:color="878787"/>
                          <w:right w:val="single" w:sz="5.760117" w:space="0" w:color="87878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432" w:right="41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431" w:right="412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432" w:right="41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431" w:right="41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5%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11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46" w:space="0" w:color="878787"/>
                        </w:tcBorders>
                      </w:tcPr>
                      <w:p>
                        <w:pPr>
                          <w:spacing w:before="9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F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f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46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52" w:right="43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53" w:right="43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52" w:right="43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53" w:right="43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70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02" w:right="38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382" w:right="36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11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46" w:space="0" w:color="878787"/>
                        </w:tcBorders>
                      </w:tcPr>
                      <w:p>
                        <w:pPr>
                          <w:spacing w:before="9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f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46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01" w:right="38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02" w:right="38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01" w:right="380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03" w:right="38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02" w:right="37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382" w:right="35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11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" w:space="0" w:color="878787"/>
                          <w:right w:val="single" w:sz="5.760146" w:space="0" w:color="878787"/>
                        </w:tcBorders>
                      </w:tcPr>
                      <w:p>
                        <w:pPr>
                          <w:spacing w:before="9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46" w:space="0" w:color="878787"/>
                          <w:right w:val="single" w:sz="5.760117" w:space="0" w:color="87878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32" w:right="41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0%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365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4%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32" w:right="41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365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0%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117" w:space="0" w:color="878787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(50)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br w:type="column"/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</w:rPr>
        <w:t>v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nu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2015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/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16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jc w:val="left"/>
        <w:spacing w:after="0"/>
        <w:sectPr>
          <w:pgNumType w:start="34"/>
          <w:pgMar w:footer="401" w:header="4" w:top="1960" w:bottom="600" w:left="0" w:right="0"/>
          <w:footerReference w:type="default" r:id="rId237"/>
          <w:pgSz w:w="14400" w:h="10800" w:orient="landscape"/>
          <w:cols w:num="2" w:equalWidth="0">
            <w:col w:w="4313" w:space="952"/>
            <w:col w:w="9135"/>
          </w:cols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shape style="position:absolute;margin-left:66.684608pt;margin-top:469.962494pt;width:100.777713pt;height:49.778021pt;mso-position-horizontal-relative:page;mso-position-vertical-relative:page;z-index:-4226" type="#_x0000_t75">
            <v:imagedata r:id="rId238" o:title=""/>
          </v:shape>
        </w:pict>
      </w:r>
      <w:r>
        <w:rPr/>
        <w:pict>
          <v:shape style="position:absolute;margin-left:17.9625pt;margin-top:469.962494pt;width:39.092409pt;height:50.349951pt;mso-position-horizontal-relative:page;mso-position-vertical-relative:page;z-index:-4225" type="#_x0000_t75">
            <v:imagedata r:id="rId239" o:title=""/>
          </v:shape>
        </w:pict>
      </w:r>
      <w:r>
        <w:rPr/>
        <w:pict>
          <v:group style="position:absolute;margin-left:106.800003pt;margin-top:445.440002pt;width:5.52pt;height:5.4pt;mso-position-horizontal-relative:page;mso-position-vertical-relative:page;z-index:-4217" coordorigin="2136,8909" coordsize="110,108">
            <v:shape style="position:absolute;left:2136;top:8909;width:110;height:108" coordorigin="2136,8909" coordsize="110,108" path="m2136,8909l2246,8909,2246,9017,2136,9017,2136,8909e" filled="t" fillcolor="#3C6494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551.44397pt;margin-top:470.23999pt;width:158.374578pt;height:67.624728pt;mso-position-horizontal-relative:page;mso-position-vertical-relative:page;z-index:-4216" type="#_x0000_t75">
            <v:imagedata r:id="rId240" o:title=""/>
          </v:shape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4008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224.519958pt;margin-top:-20.788946pt;width:413.400039pt;height:322.080024pt;mso-position-horizontal-relative:page;mso-position-vertical-relative:paragraph;z-index:-4224" coordorigin="4490,-416" coordsize="8268,6442">
            <v:group style="position:absolute;left:10769;top:2404;width:1982;height:2" coordorigin="10769,2404" coordsize="1982,2">
              <v:shape style="position:absolute;left:10769;top:2404;width:1982;height:2" coordorigin="10769,2404" coordsize="1982,0" path="m10769,2404l12751,2404e" filled="f" stroked="t" strokeweight=".72pt" strokecolor="#878787">
                <v:path arrowok="t"/>
              </v:shape>
            </v:group>
            <v:group style="position:absolute;left:10445;top:2404;width:163;height:2" coordorigin="10445,2404" coordsize="163,2">
              <v:shape style="position:absolute;left:10445;top:2404;width:163;height:2" coordorigin="10445,2404" coordsize="163,0" path="m10445,2404l10608,2404e" filled="f" stroked="t" strokeweight=".72pt" strokecolor="#878787">
                <v:path arrowok="t"/>
              </v:shape>
            </v:group>
            <v:group style="position:absolute;left:9394;top:2404;width:727;height:2" coordorigin="9394,2404" coordsize="727,2">
              <v:shape style="position:absolute;left:9394;top:2404;width:727;height:2" coordorigin="9394,2404" coordsize="727,0" path="m9394,2404l10121,2404e" filled="f" stroked="t" strokeweight=".72pt" strokecolor="#878787">
                <v:path arrowok="t"/>
              </v:shape>
            </v:group>
            <v:group style="position:absolute;left:10284;top:1843;width:324;height:2" coordorigin="10284,1843" coordsize="324,2">
              <v:shape style="position:absolute;left:10284;top:1843;width:324;height:2" coordorigin="10284,1843" coordsize="324,0" path="m10284,1843l10608,1843e" filled="f" stroked="t" strokeweight=".72pt" strokecolor="#878787">
                <v:path arrowok="t"/>
              </v:shape>
            </v:group>
            <v:group style="position:absolute;left:9394;top:1843;width:727;height:2" coordorigin="9394,1843" coordsize="727,2">
              <v:shape style="position:absolute;left:9394;top:1843;width:727;height:2" coordorigin="9394,1843" coordsize="727,0" path="m9394,1843l10121,1843e" filled="f" stroked="t" strokeweight=".72pt" strokecolor="#878787">
                <v:path arrowok="t"/>
              </v:shape>
            </v:group>
            <v:group style="position:absolute;left:10284;top:1279;width:324;height:2" coordorigin="10284,1279" coordsize="324,2">
              <v:shape style="position:absolute;left:10284;top:1279;width:324;height:2" coordorigin="10284,1279" coordsize="324,0" path="m10284,1279l10608,1279e" filled="f" stroked="t" strokeweight=".72pt" strokecolor="#878787">
                <v:path arrowok="t"/>
              </v:shape>
            </v:group>
            <v:group style="position:absolute;left:9394;top:1279;width:727;height:2" coordorigin="9394,1279" coordsize="727,2">
              <v:shape style="position:absolute;left:9394;top:1279;width:727;height:2" coordorigin="9394,1279" coordsize="727,0" path="m9394,1279l10121,1279e" filled="f" stroked="t" strokeweight=".72pt" strokecolor="#878787">
                <v:path arrowok="t"/>
              </v:shape>
            </v:group>
            <v:group style="position:absolute;left:10121;top:1091;width:163;height:1877" coordorigin="10121,1091" coordsize="163,1877">
              <v:shape style="position:absolute;left:10121;top:1091;width:163;height:1877" coordorigin="10121,1091" coordsize="163,1877" path="m10284,1091l10121,1091,10121,2968,10284,2968,10284,1091e" filled="t" fillcolor="#953735" stroked="f">
                <v:path arrowok="t"/>
                <v:fill/>
              </v:shape>
            </v:group>
            <v:group style="position:absolute;left:10284;top:2121;width:161;height:847" coordorigin="10284,2121" coordsize="161,847">
              <v:shape style="position:absolute;left:10284;top:2121;width:161;height:847" coordorigin="10284,2121" coordsize="161,847" path="m10445,2121l10284,2121,10284,2968,10445,2968,10445,2121e" filled="t" fillcolor="#808080" stroked="f">
                <v:path arrowok="t"/>
                <v:fill/>
              </v:shape>
            </v:group>
            <v:group style="position:absolute;left:10445;top:2795;width:163;height:173" coordorigin="10445,2795" coordsize="163,173">
              <v:shape style="position:absolute;left:10445;top:2795;width:163;height:173" coordorigin="10445,2795" coordsize="163,173" path="m10608,2795l10445,2795,10445,2968,10608,2968,10608,2795e" filled="t" fillcolor="#3E3E3E" stroked="f">
                <v:path arrowok="t"/>
                <v:fill/>
              </v:shape>
            </v:group>
            <v:group style="position:absolute;left:9070;top:2404;width:161;height:2" coordorigin="9070,2404" coordsize="161,2">
              <v:shape style="position:absolute;left:9070;top:2404;width:161;height:2" coordorigin="9070,2404" coordsize="161,0" path="m9070,2404l9230,2404e" filled="f" stroked="t" strokeweight=".72pt" strokecolor="#878787">
                <v:path arrowok="t"/>
              </v:shape>
            </v:group>
            <v:group style="position:absolute;left:8018;top:2404;width:727;height:2" coordorigin="8018,2404" coordsize="727,2">
              <v:shape style="position:absolute;left:8018;top:2404;width:727;height:2" coordorigin="8018,2404" coordsize="727,0" path="m8018,2404l8746,2404e" filled="f" stroked="t" strokeweight=".72pt" strokecolor="#878787">
                <v:path arrowok="t"/>
              </v:shape>
            </v:group>
            <v:group style="position:absolute;left:8018;top:1843;width:1212;height:2" coordorigin="8018,1843" coordsize="1212,2">
              <v:shape style="position:absolute;left:8018;top:1843;width:1212;height:2" coordorigin="8018,1843" coordsize="1212,0" path="m8018,1843l9230,1843e" filled="f" stroked="t" strokeweight=".72pt" strokecolor="#878787">
                <v:path arrowok="t"/>
              </v:shape>
            </v:group>
            <v:group style="position:absolute;left:8746;top:1883;width:163;height:1085" coordorigin="8746,1883" coordsize="163,1085">
              <v:shape style="position:absolute;left:8746;top:1883;width:163;height:1085" coordorigin="8746,1883" coordsize="163,1085" path="m8909,1883l8746,1883,8746,2968,8909,2968,8909,1883e" filled="t" fillcolor="#953735" stroked="f">
                <v:path arrowok="t"/>
                <v:fill/>
              </v:shape>
            </v:group>
            <v:group style="position:absolute;left:8909;top:2092;width:161;height:876" coordorigin="8909,2092" coordsize="161,876">
              <v:shape style="position:absolute;left:8909;top:2092;width:161;height:876" coordorigin="8909,2092" coordsize="161,876" path="m9070,2092l8909,2092,8909,2968,9070,2968,9070,2092e" filled="t" fillcolor="#808080" stroked="f">
                <v:path arrowok="t"/>
                <v:fill/>
              </v:shape>
            </v:group>
            <v:group style="position:absolute;left:9070;top:2846;width:161;height:122" coordorigin="9070,2846" coordsize="161,122">
              <v:shape style="position:absolute;left:9070;top:2846;width:161;height:122" coordorigin="9070,2846" coordsize="161,122" path="m9230,2846l9070,2846,9070,2968,9230,2968,9230,2846e" filled="t" fillcolor="#3E3E3E" stroked="f">
                <v:path arrowok="t"/>
                <v:fill/>
              </v:shape>
            </v:group>
            <v:group style="position:absolute;left:7531;top:2404;width:324;height:2" coordorigin="7531,2404" coordsize="324,2">
              <v:shape style="position:absolute;left:7531;top:2404;width:324;height:2" coordorigin="7531,2404" coordsize="324,0" path="m7531,2404l7855,2404e" filled="f" stroked="t" strokeweight=".72pt" strokecolor="#878787">
                <v:path arrowok="t"/>
              </v:shape>
            </v:group>
            <v:group style="position:absolute;left:6641;top:2404;width:730;height:2" coordorigin="6641,2404" coordsize="730,2">
              <v:shape style="position:absolute;left:6641;top:2404;width:730;height:2" coordorigin="6641,2404" coordsize="730,0" path="m6641,2404l7370,2404e" filled="f" stroked="t" strokeweight=".72pt" strokecolor="#878787">
                <v:path arrowok="t"/>
              </v:shape>
            </v:group>
            <v:group style="position:absolute;left:7531;top:1843;width:324;height:2" coordorigin="7531,1843" coordsize="324,2">
              <v:shape style="position:absolute;left:7531;top:1843;width:324;height:2" coordorigin="7531,1843" coordsize="324,0" path="m7531,1843l7855,1843e" filled="f" stroked="t" strokeweight=".72pt" strokecolor="#878787">
                <v:path arrowok="t"/>
              </v:shape>
            </v:group>
            <v:group style="position:absolute;left:6641;top:1843;width:730;height:2" coordorigin="6641,1843" coordsize="730,2">
              <v:shape style="position:absolute;left:6641;top:1843;width:730;height:2" coordorigin="6641,1843" coordsize="730,0" path="m6641,1843l7370,1843e" filled="f" stroked="t" strokeweight=".72pt" strokecolor="#878787">
                <v:path arrowok="t"/>
              </v:shape>
            </v:group>
            <v:group style="position:absolute;left:7370;top:1507;width:161;height:1462" coordorigin="7370,1507" coordsize="161,1462">
              <v:shape style="position:absolute;left:7370;top:1507;width:161;height:1462" coordorigin="7370,1507" coordsize="161,1462" path="m7531,1507l7370,1507,7370,2968,7531,2968,7531,1507e" filled="t" fillcolor="#953735" stroked="f">
                <v:path arrowok="t"/>
                <v:fill/>
              </v:shape>
            </v:group>
            <v:group style="position:absolute;left:7531;top:2426;width:163;height:542" coordorigin="7531,2426" coordsize="163,542">
              <v:shape style="position:absolute;left:7531;top:2426;width:163;height:542" coordorigin="7531,2426" coordsize="163,542" path="m7694,2426l7531,2426,7531,2968,7694,2968,7694,2426e" filled="t" fillcolor="#808080" stroked="f">
                <v:path arrowok="t"/>
                <v:fill/>
              </v:shape>
            </v:group>
            <v:group style="position:absolute;left:7694;top:2846;width:161;height:122" coordorigin="7694,2846" coordsize="161,122">
              <v:shape style="position:absolute;left:7694;top:2846;width:161;height:122" coordorigin="7694,2846" coordsize="161,122" path="m7855,2846l7694,2846,7694,2968,7855,2968,7855,2846e" filled="t" fillcolor="#3E3E3E" stroked="f">
                <v:path arrowok="t"/>
                <v:fill/>
              </v:shape>
            </v:group>
            <v:group style="position:absolute;left:6319;top:2404;width:161;height:2" coordorigin="6319,2404" coordsize="161,2">
              <v:shape style="position:absolute;left:6319;top:2404;width:161;height:2" coordorigin="6319,2404" coordsize="161,0" path="m6319,2404l6480,2404e" filled="f" stroked="t" strokeweight=".72pt" strokecolor="#878787">
                <v:path arrowok="t"/>
              </v:shape>
            </v:group>
            <v:group style="position:absolute;left:5266;top:2404;width:730;height:2" coordorigin="5266,2404" coordsize="730,2">
              <v:shape style="position:absolute;left:5266;top:2404;width:730;height:2" coordorigin="5266,2404" coordsize="730,0" path="m5266,2404l5995,2404e" filled="f" stroked="t" strokeweight=".72pt" strokecolor="#878787">
                <v:path arrowok="t"/>
              </v:shape>
            </v:group>
            <v:group style="position:absolute;left:6156;top:1843;width:324;height:2" coordorigin="6156,1843" coordsize="324,2">
              <v:shape style="position:absolute;left:6156;top:1843;width:324;height:2" coordorigin="6156,1843" coordsize="324,0" path="m6156,1843l6480,1843e" filled="f" stroked="t" strokeweight=".72pt" strokecolor="#878787">
                <v:path arrowok="t"/>
              </v:shape>
            </v:group>
            <v:group style="position:absolute;left:5266;top:1843;width:730;height:2" coordorigin="5266,1843" coordsize="730,2">
              <v:shape style="position:absolute;left:5266;top:1843;width:730;height:2" coordorigin="5266,1843" coordsize="730,0" path="m5266,1843l5995,1843e" filled="f" stroked="t" strokeweight=".72pt" strokecolor="#878787">
                <v:path arrowok="t"/>
              </v:shape>
            </v:group>
            <v:group style="position:absolute;left:5995;top:1687;width:161;height:1282" coordorigin="5995,1687" coordsize="161,1282">
              <v:shape style="position:absolute;left:5995;top:1687;width:161;height:1282" coordorigin="5995,1687" coordsize="161,1282" path="m6156,1687l5995,1687,5995,2968,6156,2968,6156,1687e" filled="t" fillcolor="#953735" stroked="f">
                <v:path arrowok="t"/>
                <v:fill/>
              </v:shape>
            </v:group>
            <v:group style="position:absolute;left:6156;top:2212;width:163;height:756" coordorigin="6156,2212" coordsize="163,756">
              <v:shape style="position:absolute;left:6156;top:2212;width:163;height:756" coordorigin="6156,2212" coordsize="163,756" path="m6319,2212l6156,2212,6156,2968,6319,2968,6319,2212e" filled="t" fillcolor="#808080" stroked="f">
                <v:path arrowok="t"/>
                <v:fill/>
              </v:shape>
            </v:group>
            <v:group style="position:absolute;left:6319;top:2853;width:161;height:115" coordorigin="6319,2853" coordsize="161,115">
              <v:shape style="position:absolute;left:6319;top:2853;width:161;height:115" coordorigin="6319,2853" coordsize="161,115" path="m6480,2853l6319,2853,6319,2968,6480,2968,6480,2853e" filled="t" fillcolor="#3E3E3E" stroked="f">
                <v:path arrowok="t"/>
                <v:fill/>
              </v:shape>
            </v:group>
            <v:group style="position:absolute;left:4781;top:2404;width:324;height:2" coordorigin="4781,2404" coordsize="324,2">
              <v:shape style="position:absolute;left:4781;top:2404;width:324;height:2" coordorigin="4781,2404" coordsize="324,0" path="m4781,2404l5105,2404e" filled="f" stroked="t" strokeweight=".72pt" strokecolor="#878787">
                <v:path arrowok="t"/>
              </v:shape>
            </v:group>
            <v:group style="position:absolute;left:4498;top:2404;width:120;height:2" coordorigin="4498,2404" coordsize="120,2">
              <v:shape style="position:absolute;left:4498;top:2404;width:120;height:2" coordorigin="4498,2404" coordsize="120,0" path="m4498,2404l4618,2404e" filled="f" stroked="t" strokeweight=".72pt" strokecolor="#878787">
                <v:path arrowok="t"/>
              </v:shape>
            </v:group>
            <v:group style="position:absolute;left:4498;top:1843;width:607;height:2" coordorigin="4498,1843" coordsize="607,2">
              <v:shape style="position:absolute;left:4498;top:1843;width:607;height:2" coordorigin="4498,1843" coordsize="607,0" path="m4498,1843l5105,1843e" filled="f" stroked="t" strokeweight=".72pt" strokecolor="#878787">
                <v:path arrowok="t"/>
              </v:shape>
            </v:group>
            <v:group style="position:absolute;left:4618;top:1898;width:163;height:1070" coordorigin="4618,1898" coordsize="163,1070">
              <v:shape style="position:absolute;left:4618;top:1898;width:163;height:1070" coordorigin="4618,1898" coordsize="163,1070" path="m4781,1898l4618,1898,4618,2968,4781,2968,4781,1898e" filled="t" fillcolor="#953735" stroked="f">
                <v:path arrowok="t"/>
                <v:fill/>
              </v:shape>
            </v:group>
            <v:group style="position:absolute;left:4781;top:2443;width:161;height:526" coordorigin="4781,2443" coordsize="161,526">
              <v:shape style="position:absolute;left:4781;top:2443;width:161;height:526" coordorigin="4781,2443" coordsize="161,526" path="m4942,2443l4781,2443,4781,2968,4942,2968,4942,2443e" filled="t" fillcolor="#808080" stroked="f">
                <v:path arrowok="t"/>
                <v:fill/>
              </v:shape>
            </v:group>
            <v:group style="position:absolute;left:4942;top:2783;width:163;height:185" coordorigin="4942,2783" coordsize="163,185">
              <v:shape style="position:absolute;left:4942;top:2783;width:163;height:185" coordorigin="4942,2783" coordsize="163,185" path="m5105,2783l4942,2783,4942,2968,5105,2968,5105,2783e" filled="t" fillcolor="#3E3E3E" stroked="f">
                <v:path arrowok="t"/>
                <v:fill/>
              </v:shape>
            </v:group>
            <v:group style="position:absolute;left:5266;top:1279;width:1214;height:2" coordorigin="5266,1279" coordsize="1214,2">
              <v:shape style="position:absolute;left:5266;top:1279;width:1214;height:2" coordorigin="5266,1279" coordsize="1214,0" path="m5266,1279l6480,1279e" filled="f" stroked="t" strokeweight=".72pt" strokecolor="#878787">
                <v:path arrowok="t"/>
              </v:shape>
            </v:group>
            <v:group style="position:absolute;left:4498;top:1279;width:607;height:2" coordorigin="4498,1279" coordsize="607,2">
              <v:shape style="position:absolute;left:4498;top:1279;width:607;height:2" coordorigin="4498,1279" coordsize="607,0" path="m4498,1279l5105,1279e" filled="f" stroked="t" strokeweight=".72pt" strokecolor="#878787">
                <v:path arrowok="t"/>
              </v:shape>
            </v:group>
            <v:group style="position:absolute;left:5105;top:1187;width:161;height:1781" coordorigin="5105,1187" coordsize="161,1781">
              <v:shape style="position:absolute;left:5105;top:1187;width:161;height:1781" coordorigin="5105,1187" coordsize="161,1781" path="m5266,1187l5105,1187,5105,2968,5266,2968,5266,1187e" filled="t" fillcolor="#DADADA" stroked="f">
                <v:path arrowok="t"/>
                <v:fill/>
              </v:shape>
            </v:group>
            <v:group style="position:absolute;left:6641;top:1279;width:1214;height:2" coordorigin="6641,1279" coordsize="1214,2">
              <v:shape style="position:absolute;left:6641;top:1279;width:1214;height:2" coordorigin="6641,1279" coordsize="1214,0" path="m6641,1279l7855,1279e" filled="f" stroked="t" strokeweight=".72pt" strokecolor="#878787">
                <v:path arrowok="t"/>
              </v:shape>
            </v:group>
            <v:group style="position:absolute;left:6480;top:818;width:161;height:2150" coordorigin="6480,818" coordsize="161,2150">
              <v:shape style="position:absolute;left:6480;top:818;width:161;height:2150" coordorigin="6480,818" coordsize="161,2150" path="m6641,818l6480,818,6480,2968,6641,2968,6641,818e" filled="t" fillcolor="#DADADA" stroked="f">
                <v:path arrowok="t"/>
                <v:fill/>
              </v:shape>
            </v:group>
            <v:group style="position:absolute;left:8018;top:1279;width:1212;height:2" coordorigin="8018,1279" coordsize="1212,2">
              <v:shape style="position:absolute;left:8018;top:1279;width:1212;height:2" coordorigin="8018,1279" coordsize="1212,0" path="m8018,1279l9230,1279e" filled="f" stroked="t" strokeweight=".72pt" strokecolor="#878787">
                <v:path arrowok="t"/>
              </v:shape>
            </v:group>
            <v:group style="position:absolute;left:7855;top:842;width:163;height:2126" coordorigin="7855,842" coordsize="163,2126">
              <v:shape style="position:absolute;left:7855;top:842;width:163;height:2126" coordorigin="7855,842" coordsize="163,2126" path="m8018,842l7855,842,7855,2968,8018,2968,8018,842e" filled="t" fillcolor="#DADADA" stroked="f">
                <v:path arrowok="t"/>
                <v:fill/>
              </v:shape>
            </v:group>
            <v:group style="position:absolute;left:9230;top:885;width:163;height:2083" coordorigin="9230,885" coordsize="163,2083">
              <v:shape style="position:absolute;left:9230;top:885;width:163;height:2083" coordorigin="9230,885" coordsize="163,2083" path="m9394,885l9230,885,9230,2968,9394,2968,9394,885e" filled="t" fillcolor="#DADADA" stroked="f">
                <v:path arrowok="t"/>
                <v:fill/>
              </v:shape>
            </v:group>
            <v:group style="position:absolute;left:10769;top:1843;width:1982;height:2" coordorigin="10769,1843" coordsize="1982,2">
              <v:shape style="position:absolute;left:10769;top:1843;width:1982;height:2" coordorigin="10769,1843" coordsize="1982,0" path="m10769,1843l12751,1843e" filled="f" stroked="t" strokeweight=".72pt" strokecolor="#878787">
                <v:path arrowok="t"/>
              </v:shape>
            </v:group>
            <v:group style="position:absolute;left:10769;top:1279;width:1982;height:2" coordorigin="10769,1279" coordsize="1982,2">
              <v:shape style="position:absolute;left:10769;top:1279;width:1982;height:2" coordorigin="10769,1279" coordsize="1982,0" path="m10769,1279l12751,1279e" filled="f" stroked="t" strokeweight=".72pt" strokecolor="#878787">
                <v:path arrowok="t"/>
              </v:shape>
            </v:group>
            <v:group style="position:absolute;left:10769;top:717;width:1982;height:2" coordorigin="10769,717" coordsize="1982,2">
              <v:shape style="position:absolute;left:10769;top:717;width:1982;height:2" coordorigin="10769,717" coordsize="1982,0" path="m10769,717l12751,717e" filled="f" stroked="t" strokeweight=".72pt" strokecolor="#878787">
                <v:path arrowok="t"/>
              </v:shape>
            </v:group>
            <v:group style="position:absolute;left:4498;top:717;width:6110;height:2" coordorigin="4498,717" coordsize="6110,2">
              <v:shape style="position:absolute;left:4498;top:717;width:6110;height:2" coordorigin="4498,717" coordsize="6110,0" path="m4498,717l10608,717e" filled="f" stroked="t" strokeweight=".72pt" strokecolor="#878787">
                <v:path arrowok="t"/>
              </v:shape>
            </v:group>
            <v:group style="position:absolute;left:10769;top:153;width:1982;height:2" coordorigin="10769,153" coordsize="1982,2">
              <v:shape style="position:absolute;left:10769;top:153;width:1982;height:2" coordorigin="10769,153" coordsize="1982,0" path="m10769,153l12751,153e" filled="f" stroked="t" strokeweight=".72pt" strokecolor="#878787">
                <v:path arrowok="t"/>
              </v:shape>
            </v:group>
            <v:group style="position:absolute;left:4498;top:153;width:6110;height:2" coordorigin="4498,153" coordsize="6110,2">
              <v:shape style="position:absolute;left:4498;top:153;width:6110;height:2" coordorigin="4498,153" coordsize="6110,0" path="m4498,153l10608,153e" filled="f" stroked="t" strokeweight=".72pt" strokecolor="#878787">
                <v:path arrowok="t"/>
              </v:shape>
            </v:group>
            <v:group style="position:absolute;left:10608;top:69;width:161;height:2899" coordorigin="10608,69" coordsize="161,2899">
              <v:shape style="position:absolute;left:10608;top:69;width:161;height:2899" coordorigin="10608,69" coordsize="161,2899" path="m10769,69l10608,69,10608,2968,10769,2968,10769,69e" filled="t" fillcolor="#DADADA" stroked="f">
                <v:path arrowok="t"/>
                <v:fill/>
              </v:shape>
            </v:group>
            <v:group style="position:absolute;left:11498;top:2966;width:161;height:2" coordorigin="11498,2966" coordsize="161,2">
              <v:shape style="position:absolute;left:11498;top:2966;width:161;height:2" coordorigin="11498,2966" coordsize="161,0" path="m11498,2966l11659,2966e" filled="f" stroked="t" strokeweight=".34pt" strokecolor="#953735">
                <v:path arrowok="t"/>
              </v:shape>
            </v:group>
            <v:group style="position:absolute;left:11659;top:2967;width:163;height:2" coordorigin="11659,2967" coordsize="163,2">
              <v:shape style="position:absolute;left:11659;top:2967;width:163;height:2" coordorigin="11659,2967" coordsize="163,0" path="m11659,2967l11822,2967e" filled="f" stroked="t" strokeweight=".22pt" strokecolor="#808080">
                <v:path arrowok="t"/>
              </v:shape>
            </v:group>
            <v:group style="position:absolute;left:11822;top:2967;width:161;height:2" coordorigin="11822,2967" coordsize="161,2">
              <v:shape style="position:absolute;left:11822;top:2967;width:161;height:2" coordorigin="11822,2967" coordsize="161,0" path="m11822,2967l11983,2967e" filled="f" stroked="t" strokeweight=".22pt" strokecolor="#3E3E3E">
                <v:path arrowok="t"/>
              </v:shape>
            </v:group>
            <v:group style="position:absolute;left:11983;top:2965;width:161;height:2" coordorigin="11983,2965" coordsize="161,2">
              <v:shape style="position:absolute;left:11983;top:2965;width:161;height:2" coordorigin="11983,2965" coordsize="161,0" path="m11983,2965l12144,2965e" filled="f" stroked="t" strokeweight=".46pt" strokecolor="#DADADA">
                <v:path arrowok="t"/>
              </v:shape>
            </v:group>
            <v:group style="position:absolute;left:10769;top:2962;width:163;height:2" coordorigin="10769,2962" coordsize="163,2">
              <v:shape style="position:absolute;left:10769;top:2962;width:163;height:2" coordorigin="10769,2962" coordsize="163,0" path="m10769,2962l10932,2962e" filled="f" stroked="t" strokeweight=".699pt" strokecolor="#CA7E7D">
                <v:path arrowok="t"/>
              </v:shape>
            </v:group>
            <v:group style="position:absolute;left:6641;top:2965;width:163;height:2" coordorigin="6641,2965" coordsize="163,2">
              <v:shape style="position:absolute;left:6641;top:2965;width:163;height:2" coordorigin="6641,2965" coordsize="163,0" path="m6641,2965l6804,2965e" filled="f" stroked="t" strokeweight=".46pt" strokecolor="#CA7E7D">
                <v:path arrowok="t"/>
              </v:shape>
            </v:group>
            <v:group style="position:absolute;left:9394;top:2969;width:161;height:2" coordorigin="9394,2969" coordsize="161,2">
              <v:shape style="position:absolute;left:9394;top:2969;width:161;height:2" coordorigin="9394,2969" coordsize="161,0" path="m9394,2969l9554,2969e" filled="f" stroked="t" strokeweight=".221pt" strokecolor="#CA7E7D">
                <v:path arrowok="t"/>
              </v:shape>
            </v:group>
            <v:group style="position:absolute;left:8018;top:2969;width:161;height:2" coordorigin="8018,2969" coordsize="161,2">
              <v:shape style="position:absolute;left:8018;top:2969;width:161;height:2" coordorigin="8018,2969" coordsize="161,0" path="m8018,2969l8179,2969e" filled="f" stroked="t" strokeweight=".221pt" strokecolor="#CA7E7D">
                <v:path arrowok="t"/>
              </v:shape>
            </v:group>
            <v:group style="position:absolute;left:5429;top:2836;width:161;height:132" coordorigin="5429,2836" coordsize="161,132">
              <v:shape style="position:absolute;left:5429;top:2836;width:161;height:132" coordorigin="5429,2836" coordsize="161,132" path="m5590,2836l5429,2836,5429,2968,5590,2968,5590,2836e" filled="t" fillcolor="#F8AA79" stroked="f">
                <v:path arrowok="t"/>
                <v:fill/>
              </v:shape>
            </v:group>
            <v:group style="position:absolute;left:6804;top:2803;width:161;height:166" coordorigin="6804,2803" coordsize="161,166">
              <v:shape style="position:absolute;left:6804;top:2803;width:161;height:166" coordorigin="6804,2803" coordsize="161,166" path="m6965,2803l6804,2803,6804,2968,6965,2968,6965,2803e" filled="t" fillcolor="#F8AA79" stroked="f">
                <v:path arrowok="t"/>
                <v:fill/>
              </v:shape>
            </v:group>
            <v:group style="position:absolute;left:8179;top:2803;width:163;height:166" coordorigin="8179,2803" coordsize="163,166">
              <v:shape style="position:absolute;left:8179;top:2803;width:163;height:166" coordorigin="8179,2803" coordsize="163,166" path="m8342,2803l8179,2803,8179,2968,8342,2968,8342,2803e" filled="t" fillcolor="#F8AA79" stroked="f">
                <v:path arrowok="t"/>
                <v:fill/>
              </v:shape>
            </v:group>
            <v:group style="position:absolute;left:9554;top:2731;width:163;height:238" coordorigin="9554,2731" coordsize="163,238">
              <v:shape style="position:absolute;left:9554;top:2731;width:163;height:238" coordorigin="9554,2731" coordsize="163,238" path="m9718,2731l9554,2731,9554,2968,9718,2968,9718,2731e" filled="t" fillcolor="#F8AA79" stroked="f">
                <v:path arrowok="t"/>
                <v:fill/>
              </v:shape>
            </v:group>
            <v:group style="position:absolute;left:10932;top:2704;width:161;height:264" coordorigin="10932,2704" coordsize="161,264">
              <v:shape style="position:absolute;left:10932;top:2704;width:161;height:264" coordorigin="10932,2704" coordsize="161,264" path="m11093,2704l10932,2704,10932,2968,11093,2968,11093,2704e" filled="t" fillcolor="#F8AA79" stroked="f">
                <v:path arrowok="t"/>
                <v:fill/>
              </v:shape>
            </v:group>
            <v:group style="position:absolute;left:12307;top:2967;width:161;height:2" coordorigin="12307,2967" coordsize="161,2">
              <v:shape style="position:absolute;left:12307;top:2967;width:161;height:2" coordorigin="12307,2967" coordsize="161,0" path="m12307,2967l12468,2967e" filled="f" stroked="t" strokeweight=".22pt" strokecolor="#F8AA79">
                <v:path arrowok="t"/>
              </v:shape>
            </v:group>
            <v:group style="position:absolute;left:9718;top:2962;width:161;height:2" coordorigin="9718,2962" coordsize="161,2">
              <v:shape style="position:absolute;left:9718;top:2962;width:161;height:2" coordorigin="9718,2962" coordsize="161,0" path="m9718,2962l9878,2962e" filled="f" stroked="t" strokeweight=".699pt" strokecolor="#3C6494">
                <v:path arrowok="t"/>
              </v:shape>
            </v:group>
            <v:group style="position:absolute;left:6965;top:2965;width:163;height:2" coordorigin="6965,2965" coordsize="163,2">
              <v:shape style="position:absolute;left:6965;top:2965;width:163;height:2" coordorigin="6965,2965" coordsize="163,0" path="m6965,2965l7128,2965e" filled="f" stroked="t" strokeweight=".46pt" strokecolor="#3C6494">
                <v:path arrowok="t"/>
              </v:shape>
            </v:group>
            <v:group style="position:absolute;left:11093;top:2967;width:161;height:2" coordorigin="11093,2967" coordsize="161,2">
              <v:shape style="position:absolute;left:11093;top:2967;width:161;height:2" coordorigin="11093,2967" coordsize="161,0" path="m11093,2967l11254,2967e" filled="f" stroked="t" strokeweight=".22pt" strokecolor="#3C6494">
                <v:path arrowok="t"/>
              </v:shape>
            </v:group>
            <v:group style="position:absolute;left:8342;top:2969;width:161;height:2" coordorigin="8342,2969" coordsize="161,2">
              <v:shape style="position:absolute;left:8342;top:2969;width:161;height:2" coordorigin="8342,2969" coordsize="161,0" path="m8342,2969l8503,2969e" filled="f" stroked="t" strokeweight=".221pt" strokecolor="#3C6494">
                <v:path arrowok="t"/>
              </v:shape>
            </v:group>
            <v:group style="position:absolute;left:4498;top:-409;width:8254;height:2" coordorigin="4498,-409" coordsize="8254,2">
              <v:shape style="position:absolute;left:4498;top:-409;width:8254;height:2" coordorigin="4498,-409" coordsize="8254,0" path="m4498,-409l12751,-409e" filled="f" stroked="t" strokeweight=".72pt" strokecolor="#878787">
                <v:path arrowok="t"/>
              </v:shape>
            </v:group>
            <v:group style="position:absolute;left:4498;top:-409;width:2;height:6427" coordorigin="4498,-409" coordsize="2,6427">
              <v:shape style="position:absolute;left:4498;top:-409;width:2;height:6427" coordorigin="4498,-409" coordsize="0,6427" path="m4498,-409l4498,6019e" filled="f" stroked="t" strokeweight=".720034pt" strokecolor="#878787">
                <v:path arrowok="t"/>
              </v:shape>
            </v:group>
            <v:group style="position:absolute;left:4498;top:2968;width:8254;height:2" coordorigin="4498,2968" coordsize="8254,2">
              <v:shape style="position:absolute;left:4498;top:2968;width:8254;height:2" coordorigin="4498,2968" coordsize="8254,0" path="m4498,2968l12751,2968e" filled="f" stroked="t" strokeweight=".72pt" strokecolor="#878787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4109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80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4109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2.513603pt;margin-top:-1.292426pt;width:11.96pt;height:40.706764pt;mso-position-horizontal-relative:page;mso-position-vertical-relative:paragraph;z-index:-4214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3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'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1"/>
                      <w:w w:val="100"/>
                      <w:b/>
                      <w:bCs/>
                      <w:position w:val="1"/>
                    </w:rPr>
                    <w:t>illi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60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4109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40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4109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20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ind w:left="4168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–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auto"/>
        <w:ind w:left="3989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106.800003pt;margin-top:27.889309pt;width:5.52pt;height:5.4pt;mso-position-horizontal-relative:page;mso-position-vertical-relative:paragraph;z-index:-4223" coordorigin="2136,558" coordsize="110,108">
            <v:shape style="position:absolute;left:2136;top:558;width:110;height:108" coordorigin="2136,558" coordsize="110,108" path="m2136,558l2246,558,2246,666,2136,666,2136,558e" filled="t" fillcolor="#953735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06.800003pt;margin-top:43.369308pt;width:5.52pt;height:5.52pt;mso-position-horizontal-relative:page;mso-position-vertical-relative:paragraph;z-index:-4222" coordorigin="2136,867" coordsize="110,110">
            <v:shape style="position:absolute;left:2136;top:867;width:110;height:110" coordorigin="2136,867" coordsize="110,110" path="m2136,867l2246,867,2246,978,2136,978,2136,867e" filled="t" fillcolor="#80808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06.800003pt;margin-top:58.969311pt;width:5.52pt;height:5.52pt;mso-position-horizontal-relative:page;mso-position-vertical-relative:paragraph;z-index:-4221" coordorigin="2136,1179" coordsize="110,110">
            <v:shape style="position:absolute;left:2136;top:1179;width:110;height:110" coordorigin="2136,1179" coordsize="110,110" path="m2136,1179l2246,1179,2246,1290,2136,1290,2136,1179e" filled="t" fillcolor="#3E3E3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06.800003pt;margin-top:74.569305pt;width:5.52pt;height:5.52pt;mso-position-horizontal-relative:page;mso-position-vertical-relative:paragraph;z-index:-4220" coordorigin="2136,1491" coordsize="110,110">
            <v:shape style="position:absolute;left:2136;top:1491;width:110;height:110" coordorigin="2136,1491" coordsize="110,110" path="m2136,1491l2246,1491,2246,1602,2136,1602,2136,1491e" filled="t" fillcolor="#DADADA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06.800003pt;margin-top:90.169312pt;width:5.52pt;height:5.52pt;mso-position-horizontal-relative:page;mso-position-vertical-relative:paragraph;z-index:-4219" coordorigin="2136,1803" coordsize="110,110">
            <v:shape style="position:absolute;left:2136;top:1803;width:110;height:110" coordorigin="2136,1803" coordsize="110,110" path="m2136,1803l2246,1803,2246,1914,2136,1914,2136,1803e" filled="t" fillcolor="#CA7E7D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06.800003pt;margin-top:105.76931pt;width:5.52pt;height:5.4pt;mso-position-horizontal-relative:page;mso-position-vertical-relative:paragraph;z-index:-4218" coordorigin="2136,2115" coordsize="110,108">
            <v:shape style="position:absolute;left:2136;top:2115;width:110;height:108" coordorigin="2136,2115" coordsize="110,108" path="m2136,2115l2246,2115,2246,2223,2136,2223,2136,2115e" filled="t" fillcolor="#F8AA79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2.959999pt;margin-top:7.969316pt;width:534.959995pt;height:125.159993pt;mso-position-horizontal-relative:page;mso-position-vertical-relative:paragraph;z-index:-421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10" w:hRule="exact"/>
                    </w:trPr>
                    <w:tc>
                      <w:tcPr>
                        <w:tcW w:w="2431" w:type="dxa"/>
                        <w:tcBorders>
                          <w:top w:val="nil" w:sz="6" w:space="0" w:color="auto"/>
                          <w:bottom w:val="single" w:sz="5.76" w:space="0" w:color="878787"/>
                          <w:left w:val="nil" w:sz="6" w:space="0" w:color="auto"/>
                          <w:right w:val="single" w:sz="5.760273" w:space="0" w:color="87878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73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338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11/12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338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12/13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33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13/14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337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14/15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337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15/16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380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2431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1" w:space="0" w:color="878787"/>
                          <w:right w:val="single" w:sz="5.760273" w:space="0" w:color="878787"/>
                        </w:tcBorders>
                      </w:tcPr>
                      <w:p>
                        <w:pPr>
                          <w:spacing w:before="8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For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ign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73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544" w:right="52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545" w:right="52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545" w:right="52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52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543" w:right="52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544" w:right="52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472" w:right="452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431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1" w:space="0" w:color="878787"/>
                          <w:right w:val="single" w:sz="5.760273" w:space="0" w:color="878787"/>
                        </w:tcBorders>
                      </w:tcPr>
                      <w:p>
                        <w:pPr>
                          <w:spacing w:before="10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cts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73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544" w:right="52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545" w:right="52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545" w:right="52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543" w:right="52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544" w:right="52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523" w:right="50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7%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431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1" w:space="0" w:color="878787"/>
                          <w:right w:val="single" w:sz="5.760273" w:space="0" w:color="878787"/>
                        </w:tcBorders>
                      </w:tcPr>
                      <w:p>
                        <w:pPr>
                          <w:spacing w:before="10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rch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73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595" w:right="57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595" w:right="57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596" w:right="57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594" w:right="57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594" w:right="57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523" w:right="50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431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1" w:space="0" w:color="878787"/>
                          <w:right w:val="single" w:sz="5.760273" w:space="0" w:color="878787"/>
                        </w:tcBorders>
                      </w:tcPr>
                      <w:p>
                        <w:pPr>
                          <w:spacing w:before="9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73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544" w:right="52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545" w:right="52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76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545" w:right="52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76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543" w:right="52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74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93" w:right="47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72" w:right="45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431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1" w:space="0" w:color="878787"/>
                          <w:right w:val="single" w:sz="5.760273" w:space="0" w:color="878787"/>
                        </w:tcBorders>
                      </w:tcPr>
                      <w:p>
                        <w:pPr>
                          <w:spacing w:before="9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73" w:space="0" w:color="878787"/>
                          <w:right w:val="single" w:sz="5.760234" w:space="0" w:color="87878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73" w:right="45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94" w:right="47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99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92" w:right="47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99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472" w:right="452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431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1" w:space="0" w:color="878787"/>
                          <w:right w:val="single" w:sz="5.760273" w:space="0" w:color="878787"/>
                        </w:tcBorders>
                      </w:tcPr>
                      <w:p>
                        <w:pPr>
                          <w:spacing w:before="9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3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73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595" w:right="57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595" w:right="57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596" w:right="57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594" w:right="57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594" w:right="57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523" w:right="50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2431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" w:space="0" w:color="878787"/>
                          <w:right w:val="single" w:sz="5.760273" w:space="0" w:color="878787"/>
                        </w:tcBorders>
                      </w:tcPr>
                      <w:p>
                        <w:pPr>
                          <w:spacing w:before="8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w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73" w:space="0" w:color="878787"/>
                          <w:right w:val="single" w:sz="5.760234" w:space="0" w:color="87878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473" w:right="451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494" w:right="47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99"/>
                          </w:rPr>
                          <w:t>-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472" w:right="453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472" w:right="452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375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234" w:space="0" w:color="878787"/>
                          <w:right w:val="single" w:sz="5.760234" w:space="0" w:color="878787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(20)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4" w:footer="401" w:top="1960" w:bottom="600" w:left="0" w:right="0"/>
          <w:pgSz w:w="14400" w:h="10800" w:orient="landscape"/>
        </w:sectPr>
      </w:pPr>
      <w:rPr/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/>
        <w:pict>
          <v:shape style="position:absolute;margin-left:66.684608pt;margin-top:469.962494pt;width:100.777713pt;height:49.778021pt;mso-position-horizontal-relative:page;mso-position-vertical-relative:page;z-index:-4213" type="#_x0000_t75">
            <v:imagedata r:id="rId241" o:title=""/>
          </v:shape>
        </w:pict>
      </w:r>
      <w:r>
        <w:rPr/>
        <w:pict>
          <v:shape style="position:absolute;margin-left:17.9625pt;margin-top:469.962494pt;width:39.092409pt;height:50.349951pt;mso-position-horizontal-relative:page;mso-position-vertical-relative:page;z-index:-4212" type="#_x0000_t75">
            <v:imagedata r:id="rId242" o:title=""/>
          </v:shape>
        </w:pict>
      </w:r>
      <w:r>
        <w:rPr/>
        <w:pict>
          <v:shape style="position:absolute;margin-left:549.691040pt;margin-top:461.927246pt;width:158.374960pt;height:67.624762pt;mso-position-horizontal-relative:page;mso-position-vertical-relative:page;z-index:-4206" type="#_x0000_t75">
            <v:imagedata r:id="rId243" o:title=""/>
          </v:shape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187.799988pt;margin-top:6.371576pt;width:480.360018pt;height:228.000012pt;mso-position-horizontal-relative:page;mso-position-vertical-relative:paragraph;z-index:-4211" coordorigin="3756,127" coordsize="9607,4560">
            <v:group style="position:absolute;left:11539;top:2751;width:1817;height:2" coordorigin="11539,2751" coordsize="1817,2">
              <v:shape style="position:absolute;left:11539;top:2751;width:1817;height:2" coordorigin="11539,2751" coordsize="1817,0" path="m11539,2751l13356,2751e" filled="f" stroked="t" strokeweight=".72pt" strokecolor="#878787">
                <v:path arrowok="t"/>
              </v:shape>
            </v:group>
            <v:group style="position:absolute;left:9941;top:2751;width:434;height:2" coordorigin="9941,2751" coordsize="434,2">
              <v:shape style="position:absolute;left:9941;top:2751;width:434;height:2" coordorigin="9941,2751" coordsize="434,0" path="m9941,2751l10375,2751e" filled="f" stroked="t" strokeweight=".72pt" strokecolor="#878787">
                <v:path arrowok="t"/>
              </v:shape>
            </v:group>
            <v:group style="position:absolute;left:9941;top:2379;width:725;height:2" coordorigin="9941,2379" coordsize="725,2">
              <v:shape style="position:absolute;left:9941;top:2379;width:725;height:2" coordorigin="9941,2379" coordsize="725,0" path="m9941,2379l10666,2379e" filled="f" stroked="t" strokeweight=".72pt" strokecolor="#878787">
                <v:path arrowok="t"/>
              </v:shape>
            </v:group>
            <v:group style="position:absolute;left:10375;top:2400;width:290;height:725" coordorigin="10375,2400" coordsize="290,725">
              <v:shape style="position:absolute;left:10375;top:2400;width:290;height:725" coordorigin="10375,2400" coordsize="290,725" path="m10666,2400l10375,2400,10375,3125,10666,3125,10666,2400e" filled="t" fillcolor="#17375E" stroked="f">
                <v:path arrowok="t"/>
                <v:fill/>
              </v:shape>
            </v:group>
            <v:group style="position:absolute;left:10666;top:2165;width:293;height:960" coordorigin="10666,2165" coordsize="293,960">
              <v:shape style="position:absolute;left:10666;top:2165;width:293;height:960" coordorigin="10666,2165" coordsize="293,960" path="m10958,2165l10666,2165,10666,3125,10958,3125,10958,2165e" filled="t" fillcolor="#00B050" stroked="f">
                <v:path arrowok="t"/>
                <v:fill/>
              </v:shape>
            </v:group>
            <v:group style="position:absolute;left:10958;top:2275;width:290;height:850" coordorigin="10958,2275" coordsize="290,850">
              <v:shape style="position:absolute;left:10958;top:2275;width:290;height:850" coordorigin="10958,2275" coordsize="290,850" path="m11249,2275l10958,2275,10958,3125,11249,3125,11249,2275e" filled="t" fillcolor="#C00000" stroked="f">
                <v:path arrowok="t"/>
                <v:fill/>
              </v:shape>
            </v:group>
            <v:group style="position:absolute;left:8342;top:2751;width:434;height:2" coordorigin="8342,2751" coordsize="434,2">
              <v:shape style="position:absolute;left:8342;top:2751;width:434;height:2" coordorigin="8342,2751" coordsize="434,0" path="m8342,2751l8777,2751e" filled="f" stroked="t" strokeweight=".72pt" strokecolor="#878787">
                <v:path arrowok="t"/>
              </v:shape>
            </v:group>
            <v:group style="position:absolute;left:8342;top:2379;width:725;height:2" coordorigin="8342,2379" coordsize="725,2">
              <v:shape style="position:absolute;left:8342;top:2379;width:725;height:2" coordorigin="8342,2379" coordsize="725,0" path="m8342,2379l9067,2379e" filled="f" stroked="t" strokeweight=".72pt" strokecolor="#878787">
                <v:path arrowok="t"/>
              </v:shape>
            </v:group>
            <v:group style="position:absolute;left:8777;top:2424;width:290;height:701" coordorigin="8777,2424" coordsize="290,701">
              <v:shape style="position:absolute;left:8777;top:2424;width:290;height:701" coordorigin="8777,2424" coordsize="290,701" path="m9067,2424l8777,2424,8777,3125,9067,3125,9067,2424e" filled="t" fillcolor="#17375E" stroked="f">
                <v:path arrowok="t"/>
                <v:fill/>
              </v:shape>
            </v:group>
            <v:group style="position:absolute;left:9358;top:2379;width:293;height:2" coordorigin="9358,2379" coordsize="293,2">
              <v:shape style="position:absolute;left:9358;top:2379;width:293;height:2" coordorigin="9358,2379" coordsize="293,0" path="m9358,2379l9650,2379e" filled="f" stroked="t" strokeweight=".72pt" strokecolor="#878787">
                <v:path arrowok="t"/>
              </v:shape>
            </v:group>
            <v:group style="position:absolute;left:9067;top:2271;width:290;height:854" coordorigin="9067,2271" coordsize="290,854">
              <v:shape style="position:absolute;left:9067;top:2271;width:290;height:854" coordorigin="9067,2271" coordsize="290,854" path="m9358,2271l9067,2271,9067,3125,9358,3125,9358,2271e" filled="t" fillcolor="#00B050" stroked="f">
                <v:path arrowok="t"/>
                <v:fill/>
              </v:shape>
            </v:group>
            <v:group style="position:absolute;left:9358;top:2472;width:293;height:653" coordorigin="9358,2472" coordsize="293,653">
              <v:shape style="position:absolute;left:9358;top:2472;width:293;height:653" coordorigin="9358,2472" coordsize="293,653" path="m9650,2472l9358,2472,9358,3125,9650,3125,9650,2472e" filled="t" fillcolor="#C00000" stroked="f">
                <v:path arrowok="t"/>
                <v:fill/>
              </v:shape>
            </v:group>
            <v:group style="position:absolute;left:7759;top:2751;width:290;height:2" coordorigin="7759,2751" coordsize="290,2">
              <v:shape style="position:absolute;left:7759;top:2751;width:290;height:2" coordorigin="7759,2751" coordsize="290,0" path="m7759,2751l8050,2751e" filled="f" stroked="t" strokeweight=".72pt" strokecolor="#878787">
                <v:path arrowok="t"/>
              </v:shape>
            </v:group>
            <v:group style="position:absolute;left:6742;top:2751;width:437;height:2" coordorigin="6742,2751" coordsize="437,2">
              <v:shape style="position:absolute;left:6742;top:2751;width:437;height:2" coordorigin="6742,2751" coordsize="437,0" path="m6742,2751l7178,2751e" filled="f" stroked="t" strokeweight=".72pt" strokecolor="#878787">
                <v:path arrowok="t"/>
              </v:shape>
            </v:group>
            <v:group style="position:absolute;left:7178;top:2554;width:290;height:571" coordorigin="7178,2554" coordsize="290,571">
              <v:shape style="position:absolute;left:7178;top:2554;width:290;height:571" coordorigin="7178,2554" coordsize="290,571" path="m7469,2554l7178,2554,7178,3125,7469,3125,7469,2554e" filled="t" fillcolor="#17375E" stroked="f">
                <v:path arrowok="t"/>
                <v:fill/>
              </v:shape>
            </v:group>
            <v:group style="position:absolute;left:7759;top:2379;width:290;height:2" coordorigin="7759,2379" coordsize="290,2">
              <v:shape style="position:absolute;left:7759;top:2379;width:290;height:2" coordorigin="7759,2379" coordsize="290,0" path="m7759,2379l8050,2379e" filled="f" stroked="t" strokeweight=".72pt" strokecolor="#878787">
                <v:path arrowok="t"/>
              </v:shape>
            </v:group>
            <v:group style="position:absolute;left:6742;top:2379;width:727;height:2" coordorigin="6742,2379" coordsize="727,2">
              <v:shape style="position:absolute;left:6742;top:2379;width:727;height:2" coordorigin="6742,2379" coordsize="727,0" path="m6742,2379l7469,2379e" filled="f" stroked="t" strokeweight=".72pt" strokecolor="#878787">
                <v:path arrowok="t"/>
              </v:shape>
            </v:group>
            <v:group style="position:absolute;left:7469;top:2203;width:290;height:922" coordorigin="7469,2203" coordsize="290,922">
              <v:shape style="position:absolute;left:7469;top:2203;width:290;height:922" coordorigin="7469,2203" coordsize="290,922" path="m7759,2203l7469,2203,7469,3125,7759,3125,7759,2203e" filled="t" fillcolor="#00B050" stroked="f">
                <v:path arrowok="t"/>
                <v:fill/>
              </v:shape>
            </v:group>
            <v:group style="position:absolute;left:7759;top:2777;width:290;height:348" coordorigin="7759,2777" coordsize="290,348">
              <v:shape style="position:absolute;left:7759;top:2777;width:290;height:348" coordorigin="7759,2777" coordsize="290,348" path="m8050,2777l7759,2777,7759,3125,8050,3125,8050,2777e" filled="t" fillcolor="#C00000" stroked="f">
                <v:path arrowok="t"/>
                <v:fill/>
              </v:shape>
            </v:group>
            <v:group style="position:absolute;left:6161;top:2751;width:290;height:2" coordorigin="6161,2751" coordsize="290,2">
              <v:shape style="position:absolute;left:6161;top:2751;width:290;height:2" coordorigin="6161,2751" coordsize="290,0" path="m6161,2751l6451,2751e" filled="f" stroked="t" strokeweight=".72pt" strokecolor="#878787">
                <v:path arrowok="t"/>
              </v:shape>
            </v:group>
            <v:group style="position:absolute;left:5143;top:2751;width:437;height:2" coordorigin="5143,2751" coordsize="437,2">
              <v:shape style="position:absolute;left:5143;top:2751;width:437;height:2" coordorigin="5143,2751" coordsize="437,0" path="m5143,2751l5580,2751e" filled="f" stroked="t" strokeweight=".72pt" strokecolor="#878787">
                <v:path arrowok="t"/>
              </v:shape>
            </v:group>
            <v:group style="position:absolute;left:5580;top:2657;width:290;height:468" coordorigin="5580,2657" coordsize="290,468">
              <v:shape style="position:absolute;left:5580;top:2657;width:290;height:468" coordorigin="5580,2657" coordsize="290,468" path="m5870,2657l5580,2657,5580,3125,5870,3125,5870,2657e" filled="t" fillcolor="#17375E" stroked="f">
                <v:path arrowok="t"/>
                <v:fill/>
              </v:shape>
            </v:group>
            <v:group style="position:absolute;left:6161;top:2379;width:290;height:2" coordorigin="6161,2379" coordsize="290,2">
              <v:shape style="position:absolute;left:6161;top:2379;width:290;height:2" coordorigin="6161,2379" coordsize="290,0" path="m6161,2379l6451,2379e" filled="f" stroked="t" strokeweight=".72pt" strokecolor="#878787">
                <v:path arrowok="t"/>
              </v:shape>
            </v:group>
            <v:group style="position:absolute;left:5143;top:2379;width:727;height:2" coordorigin="5143,2379" coordsize="727,2">
              <v:shape style="position:absolute;left:5143;top:2379;width:727;height:2" coordorigin="5143,2379" coordsize="727,0" path="m5143,2379l5870,2379e" filled="f" stroked="t" strokeweight=".72pt" strokecolor="#878787">
                <v:path arrowok="t"/>
              </v:shape>
            </v:group>
            <v:group style="position:absolute;left:5870;top:2273;width:290;height:852" coordorigin="5870,2273" coordsize="290,852">
              <v:shape style="position:absolute;left:5870;top:2273;width:290;height:852" coordorigin="5870,2273" coordsize="290,852" path="m6161,2273l5870,2273,5870,3125,6161,3125,6161,2273e" filled="t" fillcolor="#00B050" stroked="f">
                <v:path arrowok="t"/>
                <v:fill/>
              </v:shape>
            </v:group>
            <v:group style="position:absolute;left:6161;top:2883;width:290;height:242" coordorigin="6161,2883" coordsize="290,242">
              <v:shape style="position:absolute;left:6161;top:2883;width:290;height:242" coordorigin="6161,2883" coordsize="290,242" path="m6451,2883l6161,2883,6161,3125,6451,3125,6451,2883e" filled="t" fillcolor="#C00000" stroked="f">
                <v:path arrowok="t"/>
                <v:fill/>
              </v:shape>
            </v:group>
            <v:group style="position:absolute;left:4562;top:2751;width:290;height:2" coordorigin="4562,2751" coordsize="290,2">
              <v:shape style="position:absolute;left:4562;top:2751;width:290;height:2" coordorigin="4562,2751" coordsize="290,0" path="m4562,2751l4853,2751e" filled="f" stroked="t" strokeweight=".72pt" strokecolor="#878787">
                <v:path arrowok="t"/>
              </v:shape>
            </v:group>
            <v:group style="position:absolute;left:3763;top:2751;width:218;height:2" coordorigin="3763,2751" coordsize="218,2">
              <v:shape style="position:absolute;left:3763;top:2751;width:218;height:2" coordorigin="3763,2751" coordsize="218,0" path="m3763,2751l3982,2751e" filled="f" stroked="t" strokeweight=".72pt" strokecolor="#878787">
                <v:path arrowok="t"/>
              </v:shape>
            </v:group>
            <v:group style="position:absolute;left:3982;top:2707;width:290;height:418" coordorigin="3982,2707" coordsize="290,418">
              <v:shape style="position:absolute;left:3982;top:2707;width:290;height:418" coordorigin="3982,2707" coordsize="290,418" path="m4272,2707l3982,2707,3982,3125,4272,3125,4272,2707e" filled="t" fillcolor="#17375E" stroked="f">
                <v:path arrowok="t"/>
                <v:fill/>
              </v:shape>
            </v:group>
            <v:group style="position:absolute;left:3763;top:2379;width:1090;height:2" coordorigin="3763,2379" coordsize="1090,2">
              <v:shape style="position:absolute;left:3763;top:2379;width:1090;height:2" coordorigin="3763,2379" coordsize="1090,0" path="m3763,2379l4853,2379e" filled="f" stroked="t" strokeweight=".72pt" strokecolor="#878787">
                <v:path arrowok="t"/>
              </v:shape>
            </v:group>
            <v:group style="position:absolute;left:4272;top:2383;width:290;height:742" coordorigin="4272,2383" coordsize="290,742">
              <v:shape style="position:absolute;left:4272;top:2383;width:290;height:742" coordorigin="4272,2383" coordsize="290,742" path="m4562,2383l4272,2383,4272,3125,4562,3125,4562,2383e" filled="t" fillcolor="#00B050" stroked="f">
                <v:path arrowok="t"/>
                <v:fill/>
              </v:shape>
            </v:group>
            <v:group style="position:absolute;left:4562;top:3083;width:290;height:2" coordorigin="4562,3083" coordsize="290,2">
              <v:shape style="position:absolute;left:4562;top:3083;width:290;height:2" coordorigin="4562,3083" coordsize="290,0" path="m4562,3083l4853,3083e" filled="f" stroked="t" strokeweight="4.3pt" strokecolor="#C00000">
                <v:path arrowok="t"/>
              </v:shape>
            </v:group>
            <v:group style="position:absolute;left:5143;top:2004;width:1308;height:2" coordorigin="5143,2004" coordsize="1308,2">
              <v:shape style="position:absolute;left:5143;top:2004;width:1308;height:2" coordorigin="5143,2004" coordsize="1308,0" path="m5143,2004l6451,2004e" filled="f" stroked="t" strokeweight=".72pt" strokecolor="#878787">
                <v:path arrowok="t"/>
              </v:shape>
            </v:group>
            <v:group style="position:absolute;left:3763;top:2004;width:1090;height:2" coordorigin="3763,2004" coordsize="1090,2">
              <v:shape style="position:absolute;left:3763;top:2004;width:1090;height:2" coordorigin="3763,2004" coordsize="1090,0" path="m3763,2004l4853,2004e" filled="f" stroked="t" strokeweight=".72pt" strokecolor="#878787">
                <v:path arrowok="t"/>
              </v:shape>
            </v:group>
            <v:group style="position:absolute;left:4853;top:1879;width:290;height:1246" coordorigin="4853,1879" coordsize="290,1246">
              <v:shape style="position:absolute;left:4853;top:1879;width:290;height:1246" coordorigin="4853,1879" coordsize="290,1246" path="m5143,1879l4853,1879,4853,3125,5143,3125,5143,1879e" filled="t" fillcolor="#C0C0C0" stroked="f">
                <v:path arrowok="t"/>
                <v:fill/>
              </v:shape>
            </v:group>
            <v:group style="position:absolute;left:6742;top:2004;width:1308;height:2" coordorigin="6742,2004" coordsize="1308,2">
              <v:shape style="position:absolute;left:6742;top:2004;width:1308;height:2" coordorigin="6742,2004" coordsize="1308,0" path="m6742,2004l8050,2004e" filled="f" stroked="t" strokeweight=".72pt" strokecolor="#878787">
                <v:path arrowok="t"/>
              </v:shape>
            </v:group>
            <v:group style="position:absolute;left:6742;top:1630;width:1308;height:2" coordorigin="6742,1630" coordsize="1308,2">
              <v:shape style="position:absolute;left:6742;top:1630;width:1308;height:2" coordorigin="6742,1630" coordsize="1308,0" path="m6742,1630l8050,1630e" filled="f" stroked="t" strokeweight=".72pt" strokecolor="#878787">
                <v:path arrowok="t"/>
              </v:shape>
            </v:group>
            <v:group style="position:absolute;left:3763;top:1630;width:2688;height:2" coordorigin="3763,1630" coordsize="2688,2">
              <v:shape style="position:absolute;left:3763;top:1630;width:2688;height:2" coordorigin="3763,1630" coordsize="2688,0" path="m3763,1630l6451,1630e" filled="f" stroked="t" strokeweight=".72pt" strokecolor="#878787">
                <v:path arrowok="t"/>
              </v:shape>
            </v:group>
            <v:group style="position:absolute;left:6451;top:1563;width:290;height:1562" coordorigin="6451,1563" coordsize="290,1562">
              <v:shape style="position:absolute;left:6451;top:1563;width:290;height:1562" coordorigin="6451,1563" coordsize="290,1562" path="m6742,1563l6451,1563,6451,3125,6742,3125,6742,1563e" filled="t" fillcolor="#C0C0C0" stroked="f">
                <v:path arrowok="t"/>
                <v:fill/>
              </v:shape>
            </v:group>
            <v:group style="position:absolute;left:8342;top:2004;width:1308;height:2" coordorigin="8342,2004" coordsize="1308,2">
              <v:shape style="position:absolute;left:8342;top:2004;width:1308;height:2" coordorigin="8342,2004" coordsize="1308,0" path="m8342,2004l9650,2004e" filled="f" stroked="t" strokeweight=".72pt" strokecolor="#878787">
                <v:path arrowok="t"/>
              </v:shape>
            </v:group>
            <v:group style="position:absolute;left:8342;top:1630;width:1308;height:2" coordorigin="8342,1630" coordsize="1308,2">
              <v:shape style="position:absolute;left:8342;top:1630;width:1308;height:2" coordorigin="8342,1630" coordsize="1308,0" path="m8342,1630l9650,1630e" filled="f" stroked="t" strokeweight=".72pt" strokecolor="#878787">
                <v:path arrowok="t"/>
              </v:shape>
            </v:group>
            <v:group style="position:absolute;left:3763;top:1255;width:5887;height:2" coordorigin="3763,1255" coordsize="5887,2">
              <v:shape style="position:absolute;left:3763;top:1255;width:5887;height:2" coordorigin="3763,1255" coordsize="5887,0" path="m3763,1255l9650,1255e" filled="f" stroked="t" strokeweight=".72pt" strokecolor="#878787">
                <v:path arrowok="t"/>
              </v:shape>
            </v:group>
            <v:group style="position:absolute;left:8050;top:1284;width:293;height:1841" coordorigin="8050,1284" coordsize="293,1841">
              <v:shape style="position:absolute;left:8050;top:1284;width:293;height:1841" coordorigin="8050,1284" coordsize="293,1841" path="m8342,1284l8050,1284,8050,3125,8342,3125,8342,1284e" filled="t" fillcolor="#C0C0C0" stroked="f">
                <v:path arrowok="t"/>
                <v:fill/>
              </v:shape>
            </v:group>
            <v:group style="position:absolute;left:9941;top:2004;width:1308;height:2" coordorigin="9941,2004" coordsize="1308,2">
              <v:shape style="position:absolute;left:9941;top:2004;width:1308;height:2" coordorigin="9941,2004" coordsize="1308,0" path="m9941,2004l11249,2004e" filled="f" stroked="t" strokeweight=".72pt" strokecolor="#878787">
                <v:path arrowok="t"/>
              </v:shape>
            </v:group>
            <v:group style="position:absolute;left:9941;top:1630;width:1308;height:2" coordorigin="9941,1630" coordsize="1308,2">
              <v:shape style="position:absolute;left:9941;top:1630;width:1308;height:2" coordorigin="9941,1630" coordsize="1308,0" path="m9941,1630l11249,1630e" filled="f" stroked="t" strokeweight=".72pt" strokecolor="#878787">
                <v:path arrowok="t"/>
              </v:shape>
            </v:group>
            <v:group style="position:absolute;left:9941;top:1255;width:1308;height:2" coordorigin="9941,1255" coordsize="1308,2">
              <v:shape style="position:absolute;left:9941;top:1255;width:1308;height:2" coordorigin="9941,1255" coordsize="1308,0" path="m9941,1255l11249,1255e" filled="f" stroked="t" strokeweight=".72pt" strokecolor="#878787">
                <v:path arrowok="t"/>
              </v:shape>
            </v:group>
            <v:group style="position:absolute;left:3763;top:881;width:7486;height:2" coordorigin="3763,881" coordsize="7486,2">
              <v:shape style="position:absolute;left:3763;top:881;width:7486;height:2" coordorigin="3763,881" coordsize="7486,0" path="m3763,881l11249,881e" filled="f" stroked="t" strokeweight=".72pt" strokecolor="#878787">
                <v:path arrowok="t"/>
              </v:shape>
            </v:group>
            <v:group style="position:absolute;left:9650;top:915;width:290;height:2210" coordorigin="9650,915" coordsize="290,2210">
              <v:shape style="position:absolute;left:9650;top:915;width:290;height:2210" coordorigin="9650,915" coordsize="290,2210" path="m9941,915l9650,915,9650,3125,9941,3125,9941,915e" filled="t" fillcolor="#C0C0C0" stroked="f">
                <v:path arrowok="t"/>
                <v:fill/>
              </v:shape>
            </v:group>
            <v:group style="position:absolute;left:11539;top:2379;width:1817;height:2" coordorigin="11539,2379" coordsize="1817,2">
              <v:shape style="position:absolute;left:11539;top:2379;width:1817;height:2" coordorigin="11539,2379" coordsize="1817,0" path="m11539,2379l13356,2379e" filled="f" stroked="t" strokeweight=".72pt" strokecolor="#878787">
                <v:path arrowok="t"/>
              </v:shape>
            </v:group>
            <v:group style="position:absolute;left:11539;top:2004;width:1817;height:2" coordorigin="11539,2004" coordsize="1817,2">
              <v:shape style="position:absolute;left:11539;top:2004;width:1817;height:2" coordorigin="11539,2004" coordsize="1817,0" path="m11539,2004l13356,2004e" filled="f" stroked="t" strokeweight=".72pt" strokecolor="#878787">
                <v:path arrowok="t"/>
              </v:shape>
            </v:group>
            <v:group style="position:absolute;left:11539;top:1630;width:1817;height:2" coordorigin="11539,1630" coordsize="1817,2">
              <v:shape style="position:absolute;left:11539;top:1630;width:1817;height:2" coordorigin="11539,1630" coordsize="1817,0" path="m11539,1630l13356,1630e" filled="f" stroked="t" strokeweight=".72pt" strokecolor="#878787">
                <v:path arrowok="t"/>
              </v:shape>
            </v:group>
            <v:group style="position:absolute;left:11539;top:1255;width:1817;height:2" coordorigin="11539,1255" coordsize="1817,2">
              <v:shape style="position:absolute;left:11539;top:1255;width:1817;height:2" coordorigin="11539,1255" coordsize="1817,0" path="m11539,1255l13356,1255e" filled="f" stroked="t" strokeweight=".72pt" strokecolor="#878787">
                <v:path arrowok="t"/>
              </v:shape>
            </v:group>
            <v:group style="position:absolute;left:11539;top:881;width:1817;height:2" coordorigin="11539,881" coordsize="1817,2">
              <v:shape style="position:absolute;left:11539;top:881;width:1817;height:2" coordorigin="11539,881" coordsize="1817,0" path="m11539,881l13356,881e" filled="f" stroked="t" strokeweight=".72pt" strokecolor="#878787">
                <v:path arrowok="t"/>
              </v:shape>
            </v:group>
            <v:group style="position:absolute;left:11249;top:591;width:290;height:2534" coordorigin="11249,591" coordsize="290,2534">
              <v:shape style="position:absolute;left:11249;top:591;width:290;height:2534" coordorigin="11249,591" coordsize="290,2534" path="m11539,591l11249,591,11249,3125,11539,3125,11539,591e" filled="t" fillcolor="#C0C0C0" stroked="f">
                <v:path arrowok="t"/>
                <v:fill/>
              </v:shape>
            </v:group>
            <v:group style="position:absolute;left:3763;top:507;width:9593;height:2" coordorigin="3763,507" coordsize="9593,2">
              <v:shape style="position:absolute;left:3763;top:507;width:9593;height:2" coordorigin="3763,507" coordsize="9593,0" path="m3763,507l13356,507e" filled="f" stroked="t" strokeweight=".72pt" strokecolor="#878787">
                <v:path arrowok="t"/>
              </v:shape>
            </v:group>
            <v:group style="position:absolute;left:3763;top:135;width:9593;height:2" coordorigin="3763,135" coordsize="9593,2">
              <v:shape style="position:absolute;left:3763;top:135;width:9593;height:2" coordorigin="3763,135" coordsize="9593,0" path="m3763,135l13356,135e" filled="f" stroked="t" strokeweight=".72pt" strokecolor="#878787">
                <v:path arrowok="t"/>
              </v:shape>
            </v:group>
            <v:group style="position:absolute;left:3763;top:135;width:2;height:4546" coordorigin="3763,135" coordsize="2,4546">
              <v:shape style="position:absolute;left:3763;top:135;width:2;height:4546" coordorigin="3763,135" coordsize="0,4546" path="m3763,135l3763,4680e" filled="f" stroked="t" strokeweight=".720015pt" strokecolor="#878787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4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3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3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.759998pt;margin-top:3.631957pt;width:11.96pt;height:25.034572pt;mso-position-horizontal-relative:page;mso-position-vertical-relative:paragraph;z-index:-4204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3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1"/>
                      <w:w w:val="100"/>
                      <w:b/>
                      <w:bCs/>
                      <w:position w:val="1"/>
                    </w:rPr>
                    <w:t>'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000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18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50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19"/>
        <w:jc w:val="righ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61.799999pt;margin-top:26.852219pt;width:5.52pt;height:5.52pt;mso-position-horizontal-relative:page;mso-position-vertical-relative:paragraph;z-index:-4210" coordorigin="1236,537" coordsize="110,110">
            <v:shape style="position:absolute;left:1236;top:537;width:110;height:110" coordorigin="1236,537" coordsize="110,110" path="m1236,537l1346,537,1346,647,1236,647,1236,537e" filled="t" fillcolor="#17375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1.799999pt;margin-top:42.452221pt;width:5.52pt;height:5.52pt;mso-position-horizontal-relative:page;mso-position-vertical-relative:paragraph;z-index:-4209" coordorigin="1236,849" coordsize="110,110">
            <v:shape style="position:absolute;left:1236;top:849;width:110;height:110" coordorigin="1236,849" coordsize="110,110" path="m1236,849l1346,849,1346,959,1236,959,1236,849e" filled="t" fillcolor="#00B05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1.799999pt;margin-top:58.052219pt;width:5.52pt;height:5.52pt;mso-position-horizontal-relative:page;mso-position-vertical-relative:paragraph;z-index:-4208" coordorigin="1236,1161" coordsize="110,110">
            <v:shape style="position:absolute;left:1236;top:1161;width:110;height:110" coordorigin="1236,1161" coordsize="110,110" path="m1236,1161l1346,1161,1346,1271,1236,1271,1236,1161e" filled="t" fillcolor="#C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1.799999pt;margin-top:73.652222pt;width:5.52pt;height:5.52pt;mso-position-horizontal-relative:page;mso-position-vertical-relative:paragraph;z-index:-4207" coordorigin="1236,1473" coordsize="110,110">
            <v:shape style="position:absolute;left:1236;top:1473;width:110;height:110" coordorigin="1236,1473" coordsize="110,110" path="m1236,1473l1346,1473,1346,1583,1236,1583,1236,1473e" filled="t" fillcolor="#C0C0C0" stroked="f">
              <v:path arrowok="t"/>
              <v:fill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959999pt;margin-top:7.052224pt;width:610.199996pt;height:78.479996pt;mso-position-horizontal-relative:page;mso-position-vertical-relative:paragraph;z-index:-420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07" w:hRule="exact"/>
                    </w:trPr>
                    <w:tc>
                      <w:tcPr>
                        <w:tcW w:w="2597" w:type="dxa"/>
                        <w:tcBorders>
                          <w:top w:val="nil" w:sz="6" w:space="0" w:color="auto"/>
                          <w:bottom w:val="single" w:sz="5.76" w:space="0" w:color="878787"/>
                          <w:left w:val="nil" w:sz="6" w:space="0" w:color="auto"/>
                          <w:right w:val="single" w:sz="5.760117" w:space="0" w:color="87878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2" w:after="0" w:line="240" w:lineRule="auto"/>
                          <w:ind w:left="44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11/12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2" w:after="0" w:line="240" w:lineRule="auto"/>
                          <w:ind w:left="44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2/13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2" w:after="0" w:line="240" w:lineRule="auto"/>
                          <w:ind w:left="450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3/14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2" w:after="0" w:line="240" w:lineRule="auto"/>
                          <w:ind w:left="450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4/15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2" w:after="0" w:line="240" w:lineRule="auto"/>
                          <w:ind w:left="448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5/16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2" w:after="0" w:line="240" w:lineRule="auto"/>
                          <w:ind w:left="491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597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02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10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sa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655" w:right="63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56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656" w:right="63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656" w:right="63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76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656" w:right="63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94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654" w:right="63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97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583" w:right="56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597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02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9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55" w:right="63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99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05" w:right="58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05" w:right="58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05" w:right="58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03" w:right="58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583" w:right="56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597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02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9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f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55" w:right="63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56" w:right="63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56" w:right="63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56" w:right="63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87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03" w:right="58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583" w:right="56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597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" w:space="0" w:color="878787"/>
                          <w:right w:val="single" w:sz="5.760117" w:space="0" w:color="878787"/>
                        </w:tcBorders>
                      </w:tcPr>
                      <w:p>
                        <w:pPr>
                          <w:spacing w:before="9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x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117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04" w:right="58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05" w:right="58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05" w:right="58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01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05" w:right="58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03" w:right="58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98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532" w:right="51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0%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0" w:after="0" w:line="427" w:lineRule="exact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br w:type="column"/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x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it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1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mic</w:t>
      </w:r>
      <w:r>
        <w:rPr>
          <w:rFonts w:ascii="Calibri" w:hAnsi="Calibri" w:cs="Calibri" w:eastAsia="Calibri"/>
          <w:sz w:val="36"/>
          <w:szCs w:val="36"/>
          <w:spacing w:val="-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lassi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ti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-1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2015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/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16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  <w:cols w:num="2" w:equalWidth="0">
            <w:col w:w="3533" w:space="3"/>
            <w:col w:w="1086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exact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4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90" w:after="0" w:line="240" w:lineRule="auto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br w:type="column"/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pe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ndi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36"/>
          <w:szCs w:val="36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mme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2015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/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16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jc w:val="left"/>
        <w:spacing w:after="0"/>
        <w:sectPr>
          <w:pgMar w:header="4" w:footer="401" w:top="1960" w:bottom="600" w:left="0" w:right="0"/>
          <w:pgSz w:w="14400" w:h="10800" w:orient="landscape"/>
          <w:cols w:num="2" w:equalWidth="0">
            <w:col w:w="2972" w:space="1226"/>
            <w:col w:w="10202"/>
          </w:cols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/>
        <w:pict>
          <v:shape style="position:absolute;margin-left:66.684608pt;margin-top:469.962494pt;width:100.777713pt;height:49.778021pt;mso-position-horizontal-relative:page;mso-position-vertical-relative:page;z-index:-4203" type="#_x0000_t75">
            <v:imagedata r:id="rId244" o:title=""/>
          </v:shape>
        </w:pict>
      </w:r>
      <w:r>
        <w:rPr/>
        <w:pict>
          <v:shape style="position:absolute;margin-left:17.9625pt;margin-top:469.962494pt;width:39.092409pt;height:50.349951pt;mso-position-horizontal-relative:page;mso-position-vertical-relative:page;z-index:-4202" type="#_x0000_t75">
            <v:imagedata r:id="rId245" o:title=""/>
          </v:shape>
        </w:pict>
      </w:r>
      <w:r>
        <w:rPr/>
        <w:pict>
          <v:shape style="position:absolute;margin-left:549.455994pt;margin-top:470.23999pt;width:158.374907pt;height:67.624728pt;mso-position-horizontal-relative:page;mso-position-vertical-relative:page;z-index:-4194" type="#_x0000_t75">
            <v:imagedata r:id="rId246" o:title=""/>
          </v:shape>
        </w:pict>
      </w:r>
      <w:r>
        <w:rPr>
          <w:sz w:val="22"/>
          <w:szCs w:val="22"/>
        </w:rPr>
      </w:r>
    </w:p>
    <w:p>
      <w:pPr>
        <w:spacing w:before="19" w:after="0" w:line="240" w:lineRule="exact"/>
        <w:ind w:left="266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159.719986pt;margin-top:-17.112923pt;width:522.840013pt;height:304.680011pt;mso-position-horizontal-relative:page;mso-position-vertical-relative:paragraph;z-index:-4201" coordorigin="3194,-342" coordsize="10457,6094">
            <v:group style="position:absolute;left:11498;top:3080;width:2146;height:2" coordorigin="11498,3080" coordsize="2146,2">
              <v:shape style="position:absolute;left:11498;top:3080;width:2146;height:2" coordorigin="11498,3080" coordsize="2146,0" path="m11498,3080l13644,3080e" filled="f" stroked="t" strokeweight=".72pt" strokecolor="#878787">
                <v:path arrowok="t"/>
              </v:shape>
            </v:group>
            <v:group style="position:absolute;left:11035;top:3080;width:230;height:2" coordorigin="11035,3080" coordsize="230,2">
              <v:shape style="position:absolute;left:11035;top:3080;width:230;height:2" coordorigin="11035,3080" coordsize="230,0" path="m11035,3080l11266,3080e" filled="f" stroked="t" strokeweight=".72pt" strokecolor="#878787">
                <v:path arrowok="t"/>
              </v:shape>
            </v:group>
            <v:group style="position:absolute;left:9293;top:3080;width:1277;height:2" coordorigin="9293,3080" coordsize="1277,2">
              <v:shape style="position:absolute;left:9293;top:3080;width:1277;height:2" coordorigin="9293,3080" coordsize="1277,0" path="m9293,3080l10570,3080e" filled="f" stroked="t" strokeweight=".72pt" strokecolor="#878787">
                <v:path arrowok="t"/>
              </v:shape>
            </v:group>
            <v:group style="position:absolute;left:10339;top:3181;width:230;height:386" coordorigin="10339,3181" coordsize="230,386">
              <v:shape style="position:absolute;left:10339;top:3181;width:230;height:386" coordorigin="10339,3181" coordsize="230,386" path="m10570,3181l10339,3181,10339,3567,10570,3567,10570,3181e" filled="t" fillcolor="#0070C0" stroked="f">
                <v:path arrowok="t"/>
                <v:fill/>
              </v:shape>
            </v:group>
            <v:group style="position:absolute;left:10570;top:2732;width:233;height:835" coordorigin="10570,2732" coordsize="233,835">
              <v:shape style="position:absolute;left:10570;top:2732;width:233;height:835" coordorigin="10570,2732" coordsize="233,835" path="m10802,2732l10570,2732,10570,3567,10802,3567,10802,2732e" filled="t" fillcolor="#B9CDE5" stroked="f">
                <v:path arrowok="t"/>
                <v:fill/>
              </v:shape>
            </v:group>
            <v:group style="position:absolute;left:7553;top:3080;width:1277;height:2" coordorigin="7553,3080" coordsize="1277,2">
              <v:shape style="position:absolute;left:7553;top:3080;width:1277;height:2" coordorigin="7553,3080" coordsize="1277,0" path="m7553,3080l8830,3080e" filled="f" stroked="t" strokeweight=".72pt" strokecolor="#878787">
                <v:path arrowok="t"/>
              </v:shape>
            </v:group>
            <v:group style="position:absolute;left:8597;top:3143;width:233;height:425" coordorigin="8597,3143" coordsize="233,425">
              <v:shape style="position:absolute;left:8597;top:3143;width:233;height:425" coordorigin="8597,3143" coordsize="233,425" path="m8830,3143l8597,3143,8597,3567,8830,3567,8830,3143e" filled="t" fillcolor="#0070C0" stroked="f">
                <v:path arrowok="t"/>
                <v:fill/>
              </v:shape>
            </v:group>
            <v:group style="position:absolute;left:3202;top:2591;width:8064;height:2" coordorigin="3202,2591" coordsize="8064,2">
              <v:shape style="position:absolute;left:3202;top:2591;width:8064;height:2" coordorigin="3202,2591" coordsize="8064,0" path="m3202,2591l11266,2591e" filled="f" stroked="t" strokeweight=".72pt" strokecolor="#878787">
                <v:path arrowok="t"/>
              </v:shape>
            </v:group>
            <v:group style="position:absolute;left:8830;top:2617;width:233;height:950" coordorigin="8830,2617" coordsize="233,950">
              <v:shape style="position:absolute;left:8830;top:2617;width:233;height:950" coordorigin="8830,2617" coordsize="233,950" path="m9062,2617l8830,2617,8830,3567,9062,3567,9062,2617e" filled="t" fillcolor="#B9CDE5" stroked="f">
                <v:path arrowok="t"/>
                <v:fill/>
              </v:shape>
            </v:group>
            <v:group style="position:absolute;left:5813;top:3080;width:1277;height:2" coordorigin="5813,3080" coordsize="1277,2">
              <v:shape style="position:absolute;left:5813;top:3080;width:1277;height:2" coordorigin="5813,3080" coordsize="1277,0" path="m5813,3080l7090,3080e" filled="f" stroked="t" strokeweight=".72pt" strokecolor="#878787">
                <v:path arrowok="t"/>
              </v:shape>
            </v:group>
            <v:group style="position:absolute;left:6857;top:3205;width:233;height:362" coordorigin="6857,3205" coordsize="233,362">
              <v:shape style="position:absolute;left:6857;top:3205;width:233;height:362" coordorigin="6857,3205" coordsize="233,362" path="m7090,3205l6857,3205,6857,3567,7090,3567,7090,3205e" filled="t" fillcolor="#0070C0" stroked="f">
                <v:path arrowok="t"/>
                <v:fill/>
              </v:shape>
            </v:group>
            <v:group style="position:absolute;left:7090;top:3018;width:233;height:550" coordorigin="7090,3018" coordsize="233,550">
              <v:shape style="position:absolute;left:7090;top:3018;width:233;height:550" coordorigin="7090,3018" coordsize="233,550" path="m7322,3018l7090,3018,7090,3567,7322,3567,7322,3018e" filled="t" fillcolor="#B9CDE5" stroked="f">
                <v:path arrowok="t"/>
                <v:fill/>
              </v:shape>
            </v:group>
            <v:group style="position:absolute;left:3202;top:3080;width:2148;height:2" coordorigin="3202,3080" coordsize="2148,2">
              <v:shape style="position:absolute;left:3202;top:3080;width:2148;height:2" coordorigin="3202,3080" coordsize="2148,0" path="m3202,3080l5350,3080e" filled="f" stroked="t" strokeweight=".72pt" strokecolor="#878787">
                <v:path arrowok="t"/>
              </v:shape>
            </v:group>
            <v:group style="position:absolute;left:3377;top:3171;width:230;height:396" coordorigin="3377,3171" coordsize="230,396">
              <v:shape style="position:absolute;left:3377;top:3171;width:230;height:396" coordorigin="3377,3171" coordsize="230,396" path="m3607,3171l3377,3171,3377,3567,3607,3567,3607,3171e" filled="t" fillcolor="#0070C0" stroked="f">
                <v:path arrowok="t"/>
                <v:fill/>
              </v:shape>
            </v:group>
            <v:group style="position:absolute;left:3607;top:3109;width:233;height:458" coordorigin="3607,3109" coordsize="233,458">
              <v:shape style="position:absolute;left:3607;top:3109;width:233;height:458" coordorigin="3607,3109" coordsize="233,458" path="m3840,3109l3607,3109,3607,3567,3840,3567,3840,3109e" filled="t" fillcolor="#B9CDE5" stroked="f">
                <v:path arrowok="t"/>
                <v:fill/>
              </v:shape>
            </v:group>
            <v:group style="position:absolute;left:5117;top:3193;width:233;height:374" coordorigin="5117,3193" coordsize="233,374">
              <v:shape style="position:absolute;left:5117;top:3193;width:233;height:374" coordorigin="5117,3193" coordsize="233,374" path="m5350,3193l5117,3193,5117,3567,5350,3567,5350,3193e" filled="t" fillcolor="#0070C0" stroked="f">
                <v:path arrowok="t"/>
                <v:fill/>
              </v:shape>
            </v:group>
            <v:group style="position:absolute;left:5350;top:3008;width:230;height:559" coordorigin="5350,3008" coordsize="230,559">
              <v:shape style="position:absolute;left:5350;top:3008;width:230;height:559" coordorigin="5350,3008" coordsize="230,559" path="m5580,3008l5350,3008,5350,3567,5580,3567,5580,3008e" filled="t" fillcolor="#B9CDE5" stroked="f">
                <v:path arrowok="t"/>
                <v:fill/>
              </v:shape>
            </v:group>
            <v:group style="position:absolute;left:3840;top:3272;width:233;height:295" coordorigin="3840,3272" coordsize="233,295">
              <v:shape style="position:absolute;left:3840;top:3272;width:233;height:295" coordorigin="3840,3272" coordsize="233,295" path="m4073,3272l3840,3272,3840,3567,4073,3567,4073,3272e" filled="t" fillcolor="#376092" stroked="f">
                <v:path arrowok="t"/>
                <v:fill/>
              </v:shape>
            </v:group>
            <v:group style="position:absolute;left:5580;top:3003;width:233;height:564" coordorigin="5580,3003" coordsize="233,564">
              <v:shape style="position:absolute;left:5580;top:3003;width:233;height:564" coordorigin="5580,3003" coordsize="233,564" path="m5813,3003l5580,3003,5580,3567,5813,3567,5813,3003e" filled="t" fillcolor="#376092" stroked="f">
                <v:path arrowok="t"/>
                <v:fill/>
              </v:shape>
            </v:group>
            <v:group style="position:absolute;left:7322;top:2727;width:230;height:840" coordorigin="7322,2727" coordsize="230,840">
              <v:shape style="position:absolute;left:7322;top:2727;width:230;height:840" coordorigin="7322,2727" coordsize="230,840" path="m7553,2727l7322,2727,7322,3567,7553,3567,7553,2727e" filled="t" fillcolor="#376092" stroked="f">
                <v:path arrowok="t"/>
                <v:fill/>
              </v:shape>
            </v:group>
            <v:group style="position:absolute;left:9062;top:2843;width:230;height:725" coordorigin="9062,2843" coordsize="230,725">
              <v:shape style="position:absolute;left:9062;top:2843;width:230;height:725" coordorigin="9062,2843" coordsize="230,725" path="m9293,2843l9062,2843,9062,3567,9293,3567,9293,2843e" filled="t" fillcolor="#376092" stroked="f">
                <v:path arrowok="t"/>
                <v:fill/>
              </v:shape>
            </v:group>
            <v:group style="position:absolute;left:10802;top:2903;width:233;height:665" coordorigin="10802,2903" coordsize="233,665">
              <v:shape style="position:absolute;left:10802;top:2903;width:233;height:665" coordorigin="10802,2903" coordsize="233,665" path="m11035,2903l10802,2903,10802,3567,11035,3567,11035,2903e" filled="t" fillcolor="#376092" stroked="f">
                <v:path arrowok="t"/>
                <v:fill/>
              </v:shape>
            </v:group>
            <v:group style="position:absolute;left:4073;top:3239;width:230;height:329" coordorigin="4073,3239" coordsize="230,329">
              <v:shape style="position:absolute;left:4073;top:3239;width:230;height:329" coordorigin="4073,3239" coordsize="230,329" path="m4303,3239l4073,3239,4073,3567,4303,3567,4303,3239e" filled="t" fillcolor="#A7A8A7" stroked="f">
                <v:path arrowok="t"/>
                <v:fill/>
              </v:shape>
            </v:group>
            <v:group style="position:absolute;left:5813;top:3198;width:233;height:370" coordorigin="5813,3198" coordsize="233,370">
              <v:shape style="position:absolute;left:5813;top:3198;width:233;height:370" coordorigin="5813,3198" coordsize="233,370" path="m6046,3198l5813,3198,5813,3567,6046,3567,6046,3198e" filled="t" fillcolor="#A7A8A7" stroked="f">
                <v:path arrowok="t"/>
                <v:fill/>
              </v:shape>
            </v:group>
            <v:group style="position:absolute;left:7553;top:3186;width:233;height:382" coordorigin="7553,3186" coordsize="233,382">
              <v:shape style="position:absolute;left:7553;top:3186;width:233;height:382" coordorigin="7553,3186" coordsize="233,382" path="m7786,3186l7553,3186,7553,3567,7786,3567,7786,3186e" filled="t" fillcolor="#A7A8A7" stroked="f">
                <v:path arrowok="t"/>
                <v:fill/>
              </v:shape>
            </v:group>
            <v:group style="position:absolute;left:9293;top:3212;width:233;height:355" coordorigin="9293,3212" coordsize="233,355">
              <v:shape style="position:absolute;left:9293;top:3212;width:233;height:355" coordorigin="9293,3212" coordsize="233,355" path="m9526,3212l9293,3212,9293,3567,9526,3567,9526,3212e" filled="t" fillcolor="#A7A8A7" stroked="f">
                <v:path arrowok="t"/>
                <v:fill/>
              </v:shape>
            </v:group>
            <v:group style="position:absolute;left:11035;top:3169;width:230;height:398" coordorigin="11035,3169" coordsize="230,398">
              <v:shape style="position:absolute;left:11035;top:3169;width:230;height:398" coordorigin="11035,3169" coordsize="230,398" path="m11266,3169l11035,3169,11035,3567,11266,3567,11266,3169e" filled="t" fillcolor="#A7A8A7" stroked="f">
                <v:path arrowok="t"/>
                <v:fill/>
              </v:shape>
            </v:group>
            <v:group style="position:absolute;left:4303;top:3421;width:233;height:146" coordorigin="4303,3421" coordsize="233,146">
              <v:shape style="position:absolute;left:4303;top:3421;width:233;height:146" coordorigin="4303,3421" coordsize="233,146" path="m4536,3421l4303,3421,4303,3567,4536,3567,4536,3421e" filled="t" fillcolor="#002060" stroked="f">
                <v:path arrowok="t"/>
                <v:fill/>
              </v:shape>
            </v:group>
            <v:group style="position:absolute;left:6046;top:3392;width:230;height:175" coordorigin="6046,3392" coordsize="230,175">
              <v:shape style="position:absolute;left:6046;top:3392;width:230;height:175" coordorigin="6046,3392" coordsize="230,175" path="m6276,3392l6046,3392,6046,3567,6276,3567,6276,3392e" filled="t" fillcolor="#002060" stroked="f">
                <v:path arrowok="t"/>
                <v:fill/>
              </v:shape>
            </v:group>
            <v:group style="position:absolute;left:7786;top:3299;width:233;height:269" coordorigin="7786,3299" coordsize="233,269">
              <v:shape style="position:absolute;left:7786;top:3299;width:233;height:269" coordorigin="7786,3299" coordsize="233,269" path="m8018,3299l7786,3299,7786,3567,8018,3567,8018,3299e" filled="t" fillcolor="#002060" stroked="f">
                <v:path arrowok="t"/>
                <v:fill/>
              </v:shape>
            </v:group>
            <v:group style="position:absolute;left:9526;top:3140;width:233;height:427" coordorigin="9526,3140" coordsize="233,427">
              <v:shape style="position:absolute;left:9526;top:3140;width:233;height:427" coordorigin="9526,3140" coordsize="233,427" path="m9758,3140l9526,3140,9526,3567,9758,3567,9758,3140e" filled="t" fillcolor="#002060" stroked="f">
                <v:path arrowok="t"/>
                <v:fill/>
              </v:shape>
            </v:group>
            <v:group style="position:absolute;left:11498;top:2591;width:2146;height:2" coordorigin="11498,2591" coordsize="2146,2">
              <v:shape style="position:absolute;left:11498;top:2591;width:2146;height:2" coordorigin="11498,2591" coordsize="2146,0" path="m11498,2591l13644,2591e" filled="f" stroked="t" strokeweight=".72pt" strokecolor="#878787">
                <v:path arrowok="t"/>
              </v:shape>
            </v:group>
            <v:group style="position:absolute;left:11266;top:2545;width:233;height:1022" coordorigin="11266,2545" coordsize="233,1022">
              <v:shape style="position:absolute;left:11266;top:2545;width:233;height:1022" coordorigin="11266,2545" coordsize="233,1022" path="m11498,2545l11266,2545,11266,3567,11498,3567,11498,2545e" filled="t" fillcolor="#002060" stroked="f">
                <v:path arrowok="t"/>
                <v:fill/>
              </v:shape>
            </v:group>
            <v:group style="position:absolute;left:3202;top:2103;width:10442;height:2" coordorigin="3202,2103" coordsize="10442,2">
              <v:shape style="position:absolute;left:3202;top:2103;width:10442;height:2" coordorigin="3202,2103" coordsize="10442,0" path="m3202,2103l13644,2103e" filled="f" stroked="t" strokeweight=".72pt" strokecolor="#878787">
                <v:path arrowok="t"/>
              </v:shape>
              <v:shape style="position:absolute;left:4536;top:1942;width:232;height:1625" type="#_x0000_t75">
                <v:imagedata r:id="rId247" o:title=""/>
              </v:shape>
            </v:group>
            <v:group style="position:absolute;left:3202;top:1616;width:10442;height:2" coordorigin="3202,1616" coordsize="10442,2">
              <v:shape style="position:absolute;left:3202;top:1616;width:10442;height:2" coordorigin="3202,1616" coordsize="10442,0" path="m3202,1616l13644,1616e" filled="f" stroked="t" strokeweight=".72pt" strokecolor="#878787">
                <v:path arrowok="t"/>
              </v:shape>
              <v:shape style="position:absolute;left:6276;top:1528;width:232;height:2040" type="#_x0000_t75">
                <v:imagedata r:id="rId248" o:title=""/>
              </v:shape>
            </v:group>
            <v:group style="position:absolute;left:3202;top:1129;width:10442;height:2" coordorigin="3202,1129" coordsize="10442,2">
              <v:shape style="position:absolute;left:3202;top:1129;width:10442;height:2" coordorigin="3202,1129" coordsize="10442,0" path="m3202,1129l13644,1129e" filled="f" stroked="t" strokeweight=".72pt" strokecolor="#878787">
                <v:path arrowok="t"/>
              </v:shape>
              <v:shape style="position:absolute;left:8017;top:1165;width:232;height:2403" type="#_x0000_t75">
                <v:imagedata r:id="rId249" o:title=""/>
              </v:shape>
            </v:group>
            <v:group style="position:absolute;left:3202;top:639;width:10442;height:2" coordorigin="3202,639" coordsize="10442,2">
              <v:shape style="position:absolute;left:3202;top:639;width:10442;height:2" coordorigin="3202,639" coordsize="10442,0" path="m3202,639l13644,639e" filled="f" stroked="t" strokeweight=".72pt" strokecolor="#878787">
                <v:path arrowok="t"/>
              </v:shape>
              <v:shape style="position:absolute;left:9757;top:684;width:232;height:2883" type="#_x0000_t75">
                <v:imagedata r:id="rId250" o:title=""/>
              </v:shape>
              <v:shape style="position:absolute;left:11498;top:261;width:232;height:3307" type="#_x0000_t75">
                <v:imagedata r:id="rId251" o:title=""/>
              </v:shape>
              <v:shape style="position:absolute;left:13238;top:3558;width:232;height:10" type="#_x0000_t75">
                <v:imagedata r:id="rId252" o:title=""/>
              </v:shape>
            </v:group>
            <v:group style="position:absolute;left:3202;top:152;width:10442;height:2" coordorigin="3202,152" coordsize="10442,2">
              <v:shape style="position:absolute;left:3202;top:152;width:10442;height:2" coordorigin="3202,152" coordsize="10442,0" path="m3202,152l13644,152e" filled="f" stroked="t" strokeweight=".72pt" strokecolor="#878787">
                <v:path arrowok="t"/>
              </v:shape>
            </v:group>
            <v:group style="position:absolute;left:3202;top:-335;width:10442;height:2" coordorigin="3202,-335" coordsize="10442,2">
              <v:shape style="position:absolute;left:3202;top:-335;width:10442;height:2" coordorigin="3202,-335" coordsize="10442,0" path="m3202,-335l13644,-335e" filled="f" stroked="t" strokeweight=".72pt" strokecolor="#878787">
                <v:path arrowok="t"/>
              </v:shape>
            </v:group>
            <v:group style="position:absolute;left:3202;top:-335;width:2;height:6079" coordorigin="3202,-335" coordsize="2,6079">
              <v:shape style="position:absolute;left:3202;top:-335;width:2;height:6079" coordorigin="3202,-335" coordsize="0,6079" path="m3202,-335l3202,5744e" filled="f" stroked="t" strokeweight=".720011pt" strokecolor="#878787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9" w:after="0" w:line="240" w:lineRule="exact"/>
        <w:ind w:left="266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3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9" w:after="0" w:line="240" w:lineRule="exact"/>
        <w:ind w:left="266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.328199pt;margin-top:11.780432pt;width:11.96pt;height:40.706764pt;mso-position-horizontal-relative:page;mso-position-vertical-relative:paragraph;z-index:-4192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3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'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2"/>
                      <w:w w:val="100"/>
                      <w:b/>
                      <w:bCs/>
                      <w:position w:val="1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m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1"/>
                      <w:w w:val="100"/>
                      <w:b/>
                      <w:bCs/>
                      <w:position w:val="1"/>
                    </w:rPr>
                    <w:t>illi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1"/>
                      <w:w w:val="100"/>
                      <w:b/>
                      <w:bCs/>
                      <w:position w:val="1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9" w:after="0" w:line="240" w:lineRule="exact"/>
        <w:ind w:left="266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9" w:after="0" w:line="240" w:lineRule="exact"/>
        <w:ind w:left="266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9" w:after="0" w:line="240" w:lineRule="exact"/>
        <w:ind w:left="266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9" w:after="0" w:line="240" w:lineRule="exact"/>
        <w:ind w:left="2768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50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9" w:after="0" w:line="240" w:lineRule="auto"/>
        <w:ind w:left="291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27.360001pt;margin-top:27.782806pt;width:5.52pt;height:5.52pt;mso-position-horizontal-relative:page;mso-position-vertical-relative:paragraph;z-index:-4200" coordorigin="547,556" coordsize="110,110">
            <v:shape style="position:absolute;left:547;top:556;width:110;height:110" coordorigin="547,556" coordsize="110,110" path="m547,556l658,556,658,666,547,666,547,556e" filled="t" fillcolor="#0070C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7.360001pt;margin-top:43.382805pt;width:5.52pt;height:5.52pt;mso-position-horizontal-relative:page;mso-position-vertical-relative:paragraph;z-index:-4199" coordorigin="547,868" coordsize="110,110">
            <v:shape style="position:absolute;left:547;top:868;width:110;height:110" coordorigin="547,868" coordsize="110,110" path="m547,868l658,868,658,978,547,978,547,868e" filled="t" fillcolor="#B9CDE5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7.360001pt;margin-top:58.982807pt;width:5.52pt;height:5.52pt;mso-position-horizontal-relative:page;mso-position-vertical-relative:paragraph;z-index:-4198" coordorigin="547,1180" coordsize="110,110">
            <v:shape style="position:absolute;left:547;top:1180;width:110;height:110" coordorigin="547,1180" coordsize="110,110" path="m547,1180l658,1180,658,1290,547,1290,547,1180e" filled="t" fillcolor="#376092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7.360001pt;margin-top:74.582809pt;width:5.52pt;height:5.4pt;mso-position-horizontal-relative:page;mso-position-vertical-relative:paragraph;z-index:-4197" coordorigin="547,1492" coordsize="110,108">
            <v:shape style="position:absolute;left:547;top:1492;width:110;height:108" coordorigin="547,1492" coordsize="110,108" path="m547,1492l658,1492,658,1600,547,1600,547,1492e" filled="t" fillcolor="#A7A8A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7.360001pt;margin-top:90.062805pt;width:5.52pt;height:5.52pt;mso-position-horizontal-relative:page;mso-position-vertical-relative:paragraph;z-index:-4196" coordorigin="547,1801" coordsize="110,110">
            <v:shape style="position:absolute;left:547;top:1801;width:110;height:110" coordorigin="547,1801" coordsize="110,110" path="m547,1801l658,1801,658,1912,547,1912,547,1801e" filled="t" fillcolor="#00206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7.313999pt;margin-top:105.713806pt;width:5.492pt;height:5.492pt;mso-position-horizontal-relative:page;mso-position-vertical-relative:paragraph;z-index:-4195" type="#_x0000_t75">
            <v:imagedata r:id="rId253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.52pt;margin-top:7.982806pt;width:659.039997pt;height:109.56pt;mso-position-horizontal-relative:page;mso-position-vertical-relative:paragraph;z-index:-4193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307" w:hRule="exact"/>
                    </w:trPr>
                    <w:tc>
                      <w:tcPr>
                        <w:tcW w:w="2724" w:type="dxa"/>
                        <w:tcBorders>
                          <w:top w:val="nil" w:sz="6" w:space="0" w:color="auto"/>
                          <w:bottom w:val="single" w:sz="5.76" w:space="0" w:color="878787"/>
                          <w:left w:val="nil" w:sz="6" w:space="0" w:color="auto"/>
                          <w:right w:val="single" w:sz="5.760088" w:space="0" w:color="878787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520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11/12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521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2/13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5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3/14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520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4/15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520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20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5/16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3" w:after="0" w:line="240" w:lineRule="auto"/>
                          <w:ind w:left="563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724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2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0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727" w:right="70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727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725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726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726" w:right="70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654" w:right="63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724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2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0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rth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b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727" w:right="70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727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57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725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56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726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97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726" w:right="70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85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5" w:after="0" w:line="240" w:lineRule="auto"/>
                          <w:ind w:left="654" w:right="63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724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2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9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727" w:right="70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727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58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725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86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726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74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726" w:right="70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54" w:right="63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2724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2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9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Sci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727" w:right="70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727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725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726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726" w:right="70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4" w:after="0" w:line="240" w:lineRule="auto"/>
                          <w:ind w:left="654" w:right="63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724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2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1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gi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6" w:after="0" w:line="240" w:lineRule="auto"/>
                          <w:ind w:left="727" w:right="708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6" w:after="0" w:line="240" w:lineRule="auto"/>
                          <w:ind w:left="727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6" w:after="0" w:line="240" w:lineRule="auto"/>
                          <w:ind w:left="725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28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6" w:after="0" w:line="240" w:lineRule="auto"/>
                          <w:ind w:left="726" w:right="709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44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6" w:after="0" w:line="240" w:lineRule="auto"/>
                          <w:ind w:left="675" w:right="65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5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6" w:after="0" w:line="240" w:lineRule="auto"/>
                          <w:ind w:left="655" w:right="63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2724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" w:space="0" w:color="878787"/>
                          <w:right w:val="single" w:sz="5.760088" w:space="0" w:color="878787"/>
                        </w:tcBorders>
                      </w:tcPr>
                      <w:p>
                        <w:pPr>
                          <w:spacing w:before="11" w:after="0" w:line="240" w:lineRule="auto"/>
                          <w:ind w:left="219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Pr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x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88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6" w:after="0" w:line="240" w:lineRule="auto"/>
                          <w:ind w:left="676" w:right="65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7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2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6" w:after="0" w:line="240" w:lineRule="auto"/>
                          <w:ind w:left="677" w:right="657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6" w:after="0" w:line="240" w:lineRule="auto"/>
                          <w:ind w:left="675" w:right="65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4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6" w:after="0" w:line="240" w:lineRule="auto"/>
                          <w:ind w:left="675" w:right="656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2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6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6" w:after="0" w:line="240" w:lineRule="auto"/>
                          <w:ind w:left="675" w:right="655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3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9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40" w:type="dxa"/>
                        <w:tcBorders>
                          <w:top w:val="single" w:sz="5.76" w:space="0" w:color="878787"/>
                          <w:bottom w:val="single" w:sz="5.76" w:space="0" w:color="878787"/>
                          <w:left w:val="single" w:sz="5.760073" w:space="0" w:color="878787"/>
                          <w:right w:val="single" w:sz="5.760073" w:space="0" w:color="878787"/>
                        </w:tcBorders>
                      </w:tcPr>
                      <w:p>
                        <w:pPr>
                          <w:spacing w:before="16" w:after="0" w:line="240" w:lineRule="auto"/>
                          <w:ind w:left="604" w:right="584"/>
                          <w:jc w:val="center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1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2"/>
                            <w:w w:val="99"/>
                          </w:rPr>
                          <w:t>0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99"/>
                          </w:rPr>
                          <w:t>0%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0"/>
        </w:sectPr>
      </w:pPr>
      <w:rPr/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0pt;margin-top:.000061pt;width:720pt;height:520.312376pt;mso-position-horizontal-relative:page;mso-position-vertical-relative:page;z-index:-4191" coordorigin="0,0" coordsize="14400,10406">
            <v:shape style="position:absolute;left:0;top:0;width:4260;height:8920" type="#_x0000_t75">
              <v:imagedata r:id="rId256" o:title=""/>
            </v:shape>
            <v:shape style="position:absolute;left:4;top:4;width:14396;height:1381" type="#_x0000_t75">
              <v:imagedata r:id="rId257" o:title=""/>
            </v:shape>
            <v:shape style="position:absolute;left:0;top:1156;width:14400;height:820" type="#_x0000_t75">
              <v:imagedata r:id="rId258" o:title=""/>
            </v:shape>
            <v:shape style="position:absolute;left:1334;top:9399;width:2016;height:996" type="#_x0000_t75">
              <v:imagedata r:id="rId259" o:title=""/>
            </v:shape>
            <v:shape style="position:absolute;left:359;top:9399;width:782;height:1007" type="#_x0000_t75">
              <v:imagedata r:id="rId260" o:title=""/>
            </v:shape>
            <v:shape style="position:absolute;left:0;top:1917;width:8594;height:8121" type="#_x0000_t75">
              <v:imagedata r:id="rId261" o:title=""/>
            </v:shape>
            <w10:wrap type="none"/>
          </v:group>
        </w:pict>
      </w:r>
      <w:r>
        <w:rPr/>
        <w:pict>
          <v:shape style="position:absolute;margin-left:544.495178pt;margin-top:461.927246pt;width:158.374822pt;height:67.624762pt;mso-position-horizontal-relative:page;mso-position-vertical-relative:page;z-index:-4190" type="#_x0000_t75">
            <v:imagedata r:id="rId262" o:title=""/>
          </v:shape>
        </w:pict>
      </w:r>
      <w:r>
        <w:rPr>
          <w:sz w:val="28"/>
          <w:szCs w:val="28"/>
        </w:rPr>
      </w:r>
    </w:p>
    <w:p>
      <w:pPr>
        <w:spacing w:before="0" w:after="0" w:line="540" w:lineRule="exact"/>
        <w:ind w:right="95"/>
        <w:jc w:val="righ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2"/>
        </w:rPr>
        <w:t>K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2"/>
        </w:rPr>
        <w:t>ey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2"/>
        </w:rPr>
        <w:t>I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2"/>
        </w:rPr>
        <w:t>ssues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2822" w:right="-20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Progre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EO-Sa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1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Progra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22" w:right="-20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unding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or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-Sa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1</w:t>
      </w:r>
      <w:r>
        <w:rPr>
          <w:rFonts w:ascii="Arial" w:hAnsi="Arial" w:cs="Arial" w:eastAsia="Arial"/>
          <w:sz w:val="28"/>
          <w:szCs w:val="28"/>
          <w:color w:val="1A548D"/>
          <w:spacing w:val="-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Progra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22" w:right="-20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Progre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he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A548D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nal</w:t>
      </w:r>
      <w:r>
        <w:rPr>
          <w:rFonts w:ascii="Arial" w:hAnsi="Arial" w:cs="Arial" w:eastAsia="Arial"/>
          <w:sz w:val="28"/>
          <w:szCs w:val="28"/>
          <w:color w:val="1A548D"/>
          <w:spacing w:val="-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elop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1A548D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Plan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22" w:right="-20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SA</w:t>
      </w:r>
      <w:r>
        <w:rPr>
          <w:rFonts w:ascii="Arial" w:hAnsi="Arial" w:cs="Arial" w:eastAsia="Arial"/>
          <w:sz w:val="28"/>
          <w:szCs w:val="28"/>
          <w:color w:val="1A548D"/>
          <w:spacing w:val="-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Ba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unding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22" w:right="-20"/>
        <w:jc w:val="left"/>
        <w:tabs>
          <w:tab w:pos="326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Progre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A548D"/>
          <w:spacing w:val="-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1A548D"/>
          <w:spacing w:val="-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EO</w:t>
      </w:r>
      <w:r>
        <w:rPr>
          <w:rFonts w:ascii="Arial" w:hAnsi="Arial" w:cs="Arial" w:eastAsia="Arial"/>
          <w:sz w:val="28"/>
          <w:szCs w:val="28"/>
          <w:color w:val="1A548D"/>
          <w:spacing w:val="-1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Appoin</w:t>
      </w:r>
      <w:r>
        <w:rPr>
          <w:rFonts w:ascii="Arial" w:hAnsi="Arial" w:cs="Arial" w:eastAsia="Arial"/>
          <w:sz w:val="28"/>
          <w:szCs w:val="28"/>
          <w:color w:val="1A548D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A548D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A548D"/>
          <w:spacing w:val="0"/>
          <w:w w:val="100"/>
        </w:rPr>
        <w:t>ent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37"/>
          <w:pgMar w:header="0" w:footer="401" w:top="980" w:bottom="600" w:left="2060" w:right="240"/>
          <w:headerReference w:type="default" r:id="rId254"/>
          <w:footerReference w:type="default" r:id="rId255"/>
          <w:pgSz w:w="14400" w:h="10800" w:orient="landscape"/>
        </w:sectPr>
      </w:pPr>
      <w:rPr/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.000046pt;margin-top:.213135pt;width:719.999954pt;height:98.578644pt;mso-position-horizontal-relative:page;mso-position-vertical-relative:page;z-index:-4189" coordorigin="0,4" coordsize="14400,1972">
            <v:shape style="position:absolute;left:4;top:4;width:14396;height:1381" type="#_x0000_t75">
              <v:imagedata r:id="rId265" o:title=""/>
            </v:shape>
            <v:shape style="position:absolute;left:0;top:1156;width:14400;height:820" type="#_x0000_t75">
              <v:imagedata r:id="rId266" o:title=""/>
            </v:shape>
            <w10:wrap type="none"/>
          </v:group>
        </w:pict>
      </w:r>
      <w:r>
        <w:rPr>
          <w:sz w:val="28"/>
          <w:szCs w:val="28"/>
        </w:rPr>
      </w:r>
    </w:p>
    <w:p>
      <w:pPr>
        <w:spacing w:before="0" w:after="0" w:line="540" w:lineRule="exact"/>
        <w:ind w:right="94"/>
        <w:jc w:val="right"/>
        <w:rPr>
          <w:rFonts w:ascii="Arial" w:hAnsi="Arial" w:cs="Arial" w:eastAsia="Arial"/>
          <w:sz w:val="48"/>
          <w:szCs w:val="4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1.680908pt;margin-top:43.574051pt;width:335.181pt;height:252.86pt;mso-position-horizontal-relative:page;mso-position-vertical-relative:paragraph;z-index:-418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584" w:hRule="exact"/>
                    </w:trPr>
                    <w:tc>
                      <w:tcPr>
                        <w:tcW w:w="1997" w:type="dxa"/>
                        <w:tcBorders>
                          <w:top w:val="single" w:sz="8" w:space="0" w:color="FFFFFF"/>
                          <w:bottom w:val="single" w:sz="2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DCE6F2"/>
                      </w:tcPr>
                      <w:p>
                        <w:pPr>
                          <w:spacing w:before="58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SF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657" w:type="dxa"/>
                        <w:tcBorders>
                          <w:top w:val="single" w:sz="8" w:space="0" w:color="FFFFFF"/>
                          <w:bottom w:val="single" w:sz="2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DCE6F2"/>
                      </w:tcPr>
                      <w:p>
                        <w:pPr>
                          <w:spacing w:before="58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Te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Str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gic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Fr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mew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rk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997" w:type="dxa"/>
                        <w:tcBorders>
                          <w:top w:val="single" w:sz="24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D0D8E8"/>
                      </w:tcPr>
                      <w:p>
                        <w:pPr>
                          <w:spacing w:before="3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657" w:type="dxa"/>
                        <w:tcBorders>
                          <w:top w:val="single" w:sz="24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D0D8E8"/>
                      </w:tcPr>
                      <w:p>
                        <w:pPr>
                          <w:spacing w:before="3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and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475" w:hRule="exact"/>
                    </w:trPr>
                    <w:tc>
                      <w:tcPr>
                        <w:tcW w:w="199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E9EDF4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65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E9EDF4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Pl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84" w:hRule="exact"/>
                    </w:trPr>
                    <w:tc>
                      <w:tcPr>
                        <w:tcW w:w="199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D0D8E8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65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D0D8E8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ona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Pr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gr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84" w:hRule="exact"/>
                    </w:trPr>
                    <w:tc>
                      <w:tcPr>
                        <w:tcW w:w="199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E9EDF4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OSR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65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E9EDF4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tic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rch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84" w:hRule="exact"/>
                    </w:trPr>
                    <w:tc>
                      <w:tcPr>
                        <w:tcW w:w="199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D0D8E8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PM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&amp;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65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D0D8E8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f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v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ua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84" w:hRule="exact"/>
                    </w:trPr>
                    <w:tc>
                      <w:tcPr>
                        <w:tcW w:w="199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E9EDF4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DF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65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E9EDF4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th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f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ric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f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ce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Force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84" w:hRule="exact"/>
                    </w:trPr>
                    <w:tc>
                      <w:tcPr>
                        <w:tcW w:w="199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D0D8E8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CM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65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D0D8E8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upp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ly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h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ain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ag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84" w:hRule="exact"/>
                    </w:trPr>
                    <w:tc>
                      <w:tcPr>
                        <w:tcW w:w="199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E9EDF4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SPL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657" w:type="dxa"/>
                        <w:tcBorders>
                          <w:top w:val="single" w:sz="8" w:space="0" w:color="FFFFFF"/>
                          <w:bottom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E9EDF4"/>
                      </w:tcPr>
                      <w:p>
                        <w:pPr>
                          <w:spacing w:before="59" w:after="0" w:line="240" w:lineRule="auto"/>
                          <w:ind w:left="134" w:right="-20"/>
                          <w:jc w:val="left"/>
                          <w:rPr>
                            <w:rFonts w:ascii="Calibri" w:hAnsi="Calibri" w:cs="Calibri" w:eastAsia="Calibri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pa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Pl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ann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44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an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ag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m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  <w:t>Act</w:t>
                        </w:r>
                        <w:r>
                          <w:rPr>
                            <w:rFonts w:ascii="Calibri" w:hAnsi="Calibri" w:cs="Calibri" w:eastAsia="Calibri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48"/>
          <w:szCs w:val="48"/>
          <w:color w:val="FFFFFF"/>
          <w:spacing w:val="-1"/>
          <w:w w:val="100"/>
          <w:position w:val="-2"/>
        </w:rPr>
        <w:t>A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2"/>
        </w:rPr>
        <w:t>c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2"/>
        </w:rPr>
        <w:t>r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2"/>
        </w:rPr>
        <w:t>ony</w:t>
      </w:r>
      <w:r>
        <w:rPr>
          <w:rFonts w:ascii="Arial" w:hAnsi="Arial" w:cs="Arial" w:eastAsia="Arial"/>
          <w:sz w:val="48"/>
          <w:szCs w:val="48"/>
          <w:color w:val="FFFFFF"/>
          <w:spacing w:val="1"/>
          <w:w w:val="100"/>
          <w:position w:val="-2"/>
        </w:rPr>
        <w:t>m</w:t>
      </w:r>
      <w:r>
        <w:rPr>
          <w:rFonts w:ascii="Arial" w:hAnsi="Arial" w:cs="Arial" w:eastAsia="Arial"/>
          <w:sz w:val="48"/>
          <w:szCs w:val="48"/>
          <w:color w:val="FFFFFF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" w:type="dxa"/>
      </w:tblPr>
      <w:tblGrid/>
      <w:tr>
        <w:trPr>
          <w:trHeight w:val="584" w:hRule="exact"/>
        </w:trPr>
        <w:tc>
          <w:tcPr>
            <w:tcW w:w="1997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DCE6F2"/>
          </w:tcPr>
          <w:p>
            <w:pPr>
              <w:spacing w:before="58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W4SA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657" w:type="dxa"/>
            <w:tcBorders>
              <w:top w:val="single" w:sz="8" w:space="0" w:color="FFFFFF"/>
              <w:bottom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DCE6F2"/>
          </w:tcPr>
          <w:p>
            <w:pPr>
              <w:spacing w:before="58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W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tch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4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rica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54" w:hRule="exact"/>
        </w:trPr>
        <w:tc>
          <w:tcPr>
            <w:tcW w:w="1997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0D8E8"/>
          </w:tcPr>
          <w:p>
            <w:pPr>
              <w:spacing w:before="3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657" w:type="dxa"/>
            <w:tcBorders>
              <w:top w:val="single" w:sz="24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0D8E8"/>
          </w:tcPr>
          <w:p>
            <w:pPr>
              <w:spacing w:before="3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tl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eme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75" w:hRule="exact"/>
        </w:trPr>
        <w:tc>
          <w:tcPr>
            <w:tcW w:w="199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9EDF4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DLR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65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9EDF4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Ge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ce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Ag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584" w:hRule="exact"/>
        </w:trPr>
        <w:tc>
          <w:tcPr>
            <w:tcW w:w="199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0D8E8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EM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65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0D8E8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ctro</w:t>
            </w:r>
            <w:r>
              <w:rPr>
                <w:rFonts w:ascii="Calibri" w:hAnsi="Calibri" w:cs="Calibri" w:eastAsia="Calibri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tic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584" w:hRule="exact"/>
        </w:trPr>
        <w:tc>
          <w:tcPr>
            <w:tcW w:w="199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9EDF4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65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9EDF4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eme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584" w:hRule="exact"/>
        </w:trPr>
        <w:tc>
          <w:tcPr>
            <w:tcW w:w="199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0D8E8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65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0D8E8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tic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lly</w:t>
            </w:r>
            <w:r>
              <w:rPr>
                <w:rFonts w:ascii="Calibri" w:hAnsi="Calibri" w:cs="Calibri" w:eastAsia="Calibri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ndu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584" w:hRule="exact"/>
        </w:trPr>
        <w:tc>
          <w:tcPr>
            <w:tcW w:w="199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9EDF4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65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9EDF4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igh</w:t>
            </w:r>
            <w:r>
              <w:rPr>
                <w:rFonts w:ascii="Calibri" w:hAnsi="Calibri" w:cs="Calibri" w:eastAsia="Calibri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Fr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qu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584" w:hRule="exact"/>
        </w:trPr>
        <w:tc>
          <w:tcPr>
            <w:tcW w:w="199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0D8E8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65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0D8E8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il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Org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584" w:hRule="exact"/>
        </w:trPr>
        <w:tc>
          <w:tcPr>
            <w:tcW w:w="199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9EDF4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CT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65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9EDF4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gy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584" w:hRule="exact"/>
        </w:trPr>
        <w:tc>
          <w:tcPr>
            <w:tcW w:w="199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0D8E8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IMT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657" w:type="dxa"/>
            <w:tcBorders>
              <w:top w:val="single" w:sz="8" w:space="0" w:color="FFFFFF"/>
              <w:bottom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0D8E8"/>
          </w:tcPr>
          <w:p>
            <w:pPr>
              <w:spacing w:before="59" w:after="0" w:line="240" w:lineRule="auto"/>
              <w:ind w:left="134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tit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te</w:t>
            </w:r>
            <w:r>
              <w:rPr>
                <w:rFonts w:ascii="Calibri" w:hAnsi="Calibri" w:cs="Calibri" w:eastAsia="Calibri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riti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  <w:t>gy</w:t>
            </w:r>
            <w:r>
              <w:rPr>
                <w:rFonts w:ascii="Calibri" w:hAnsi="Calibri" w:cs="Calibri" w:eastAsia="Calibri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shape style="position:absolute;margin-left:544.495178pt;margin-top:-8.035248pt;width:158.374822pt;height:67.624762pt;mso-position-horizontal-relative:page;mso-position-vertical-relative:paragraph;z-index:-4188" type="#_x0000_t75">
            <v:imagedata r:id="rId267" o:title=""/>
          </v:shape>
        </w:pict>
      </w:r>
      <w:r>
        <w:rPr/>
        <w:pict>
          <v:shape style="width:39.092409pt;height:50.349951pt;mso-position-horizontal-relative:char;mso-position-vertical-relative:line" type="#_x0000_t75">
            <v:imagedata r:id="rId2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-2"/>
        </w:rPr>
        <w:t>    </w:t>
      </w:r>
      <w:r>
        <w:rPr>
          <w:rFonts w:ascii="Times New Roman" w:hAnsi="Times New Roman" w:cs="Times New Roman" w:eastAsia="Times New Roman"/>
          <w:sz w:val="20"/>
          <w:szCs w:val="20"/>
          <w:position w:val="-2"/>
        </w:rPr>
        <w:pict>
          <v:shape style="width:100.777713pt;height:49.778021pt;mso-position-horizontal-relative:char;mso-position-vertical-relative:line" type="#_x0000_t75">
            <v:imagedata r:id="rId2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                                                                    </w:t>
      </w:r>
      <w:r>
        <w:rPr>
          <w:rFonts w:ascii="Calibri" w:hAnsi="Calibri" w:cs="Calibri" w:eastAsia="Calibri"/>
          <w:sz w:val="24"/>
          <w:szCs w:val="24"/>
          <w:color w:val="8A8A8A"/>
          <w:spacing w:val="1"/>
          <w:w w:val="100"/>
          <w:position w:val="0"/>
        </w:rPr>
        <w:t>37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980" w:bottom="0" w:left="240" w:right="240"/>
          <w:headerReference w:type="default" r:id="rId263"/>
          <w:footerReference w:type="default" r:id="rId264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66.684608pt;margin-top:469.962494pt;width:100.974051pt;height:49.875pt;mso-position-horizontal-relative:page;mso-position-vertical-relative:page;z-index:-4186" type="#_x0000_t75">
            <v:imagedata r:id="rId272" o:title=""/>
          </v:shape>
        </w:pict>
      </w:r>
      <w:r>
        <w:rPr/>
        <w:pict>
          <v:shape style="position:absolute;margin-left:548.20636pt;margin-top:470.23999pt;width:156.027459pt;height:66.6225pt;mso-position-horizontal-relative:page;mso-position-vertical-relative:page;z-index:-4185" type="#_x0000_t75">
            <v:imagedata r:id="rId273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23.194295pt;height:286.23pt;mso-position-horizontal-relative:char;mso-position-vertical-relative:line" type="#_x0000_t75">
            <v:imagedata r:id="rId27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.014806pt;height:50.25pt;mso-position-horizontal-relative:char;mso-position-vertical-relative:line" type="#_x0000_t75">
            <v:imagedata r:id="rId27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Mar w:header="0" w:footer="0" w:top="980" w:bottom="0" w:left="0" w:right="0"/>
      <w:headerReference w:type="default" r:id="rId270"/>
      <w:footerReference w:type="default" r:id="rId271"/>
      <w:pgSz w:w="14400" w:h="10800" w:orient="landscap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4.932495pt;margin-top:508.954987pt;width:10.084pt;height:14pt;mso-position-horizontal-relative:page;mso-position-vertical-relative:page;z-index:-4412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85.50387" w:lineRule="exact"/>
      <w:jc w:val="left"/>
      <w:rPr>
        <w:sz w:val="18.548828"/>
        <w:szCs w:val="18.548828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1.809906pt;margin-top:508.954987pt;width:16.240001pt;height:14pt;mso-position-horizontal-relative:page;mso-position-vertical-relative:page;z-index:-4394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18.548828"/>
        <w:szCs w:val="18.548828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85.50387" w:lineRule="exact"/>
      <w:jc w:val="left"/>
      <w:rPr>
        <w:sz w:val="18.548828"/>
        <w:szCs w:val="18.548828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1.809906pt;margin-top:508.954987pt;width:16.240001pt;height:14pt;mso-position-horizontal-relative:page;mso-position-vertical-relative:page;z-index:-4393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18.548828"/>
        <w:szCs w:val="18.548828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185.50387" w:lineRule="exact"/>
      <w:jc w:val="left"/>
      <w:rPr>
        <w:sz w:val="18.548828"/>
        <w:szCs w:val="18.548828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1.809906pt;margin-top:508.954987pt;width:16.240001pt;height:14pt;mso-position-horizontal-relative:page;mso-position-vertical-relative:page;z-index:-4392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18.548828"/>
        <w:szCs w:val="18.548828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1.809906pt;margin-top:508.954987pt;width:16.240001pt;height:14pt;mso-position-horizontal-relative:page;mso-position-vertical-relative:page;z-index:-4391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2.809906pt;margin-top:508.954987pt;width:14.236064pt;height:14pt;mso-position-horizontal-relative:page;mso-position-vertical-relative:page;z-index:-4390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  <w:t>15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1.809906pt;margin-top:508.954987pt;width:16.240001pt;height:14pt;mso-position-horizontal-relative:page;mso-position-vertical-relative:page;z-index:-4387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1.809906pt;margin-top:508.954987pt;width:16.240001pt;height:14pt;mso-position-horizontal-relative:page;mso-position-vertical-relative:page;z-index:-4386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1.809906pt;margin-top:508.954987pt;width:16.240001pt;height:14pt;mso-position-horizontal-relative:page;mso-position-vertical-relative:page;z-index:-4381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1.809906pt;margin-top:508.954987pt;width:16.240001pt;height:14pt;mso-position-horizontal-relative:page;mso-position-vertical-relative:page;z-index:-4376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1.44397pt;margin-top:461.927246pt;width:158.374578pt;height:67.624762pt;mso-position-horizontal-relative:page;mso-position-vertical-relative:page;z-index:-4375" type="#_x0000_t75">
          <v:imagedata r:id="rId1" o:title=""/>
        </v:shape>
      </w:pict>
    </w:r>
    <w:r>
      <w:rPr/>
      <w:pict>
        <v:shape style="position:absolute;margin-left:17.9625pt;margin-top:469.962494pt;width:39.092409pt;height:50.349951pt;mso-position-horizontal-relative:page;mso-position-vertical-relative:page;z-index:-4374" type="#_x0000_t75">
          <v:imagedata r:id="rId2" o:title=""/>
        </v:shape>
      </w:pict>
    </w:r>
    <w:r>
      <w:rPr/>
      <w:pict>
        <v:shape style="position:absolute;margin-left:66.684608pt;margin-top:469.962494pt;width:100.777713pt;height:49.778021pt;mso-position-horizontal-relative:page;mso-position-vertical-relative:page;z-index:-4373" type="#_x0000_t75">
          <v:imagedata r:id="rId3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2.809906pt;margin-top:508.954987pt;width:14.236064pt;height:14pt;mso-position-horizontal-relative:page;mso-position-vertical-relative:page;z-index:-4372" type="#_x0000_t202" filled="f" stroked="f">
          <v:textbox inset="0,0,0,0">
            <w:txbxContent>
              <w:p>
                <w:pPr>
                  <w:spacing w:before="0" w:after="0" w:line="264" w:lineRule="exact"/>
                  <w:ind w:left="20" w:right="-56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  <w:t>30</w:t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1.44397pt;margin-top:461.927246pt;width:158.374578pt;height:67.624762pt;mso-position-horizontal-relative:page;mso-position-vertical-relative:page;z-index:-4369" type="#_x0000_t75">
          <v:imagedata r:id="rId1" o:title=""/>
        </v:shape>
      </w:pict>
    </w:r>
    <w:r>
      <w:rPr/>
      <w:pict>
        <v:shape style="position:absolute;margin-left:17.9625pt;margin-top:469.962494pt;width:39.092409pt;height:50.349951pt;mso-position-horizontal-relative:page;mso-position-vertical-relative:page;z-index:-4368" type="#_x0000_t75">
          <v:imagedata r:id="rId2" o:title=""/>
        </v:shape>
      </w:pict>
    </w:r>
    <w:r>
      <w:rPr/>
      <w:pict>
        <v:shape style="position:absolute;margin-left:66.684608pt;margin-top:469.962494pt;width:100.777713pt;height:49.778021pt;mso-position-horizontal-relative:page;mso-position-vertical-relative:page;z-index:-4367" type="#_x0000_t75">
          <v:imagedata r:id="rId3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1.809906pt;margin-top:508.954987pt;width:16.240001pt;height:14pt;mso-position-horizontal-relative:page;mso-position-vertical-relative:page;z-index:-4366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1.809906pt;margin-top:508.954987pt;width:16.240001pt;height:14pt;mso-position-horizontal-relative:page;mso-position-vertical-relative:page;z-index:-4365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1.809906pt;margin-top:508.954987pt;width:16.240001pt;height:14pt;mso-position-horizontal-relative:page;mso-position-vertical-relative:page;z-index:-4364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2.185974pt;margin-top:462.670013pt;width:158.374949pt;height:67.624515pt;mso-position-horizontal-relative:page;mso-position-vertical-relative:page;z-index:-4406" type="#_x0000_t75">
          <v:imagedata r:id="rId1" o:title=""/>
        </v:shape>
      </w:pict>
    </w:r>
    <w:r>
      <w:rPr/>
      <w:pict>
        <v:shape style="position:absolute;margin-left:17.9625pt;margin-top:469.962494pt;width:39.092409pt;height:50.349951pt;mso-position-horizontal-relative:page;mso-position-vertical-relative:page;z-index:-4405" type="#_x0000_t75">
          <v:imagedata r:id="rId2" o:title=""/>
        </v:shape>
      </w:pict>
    </w:r>
    <w:r>
      <w:rPr/>
      <w:pict>
        <v:shape style="position:absolute;margin-left:66.684608pt;margin-top:469.962494pt;width:100.777713pt;height:49.778021pt;mso-position-horizontal-relative:page;mso-position-vertical-relative:page;z-index:-4404" type="#_x0000_t75">
          <v:imagedata r:id="rId3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4.932495pt;margin-top:508.954987pt;width:10.084pt;height:14pt;mso-position-horizontal-relative:page;mso-position-vertical-relative:page;z-index:-4403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51.44397pt;margin-top:461.927246pt;width:158.374578pt;height:67.624762pt;mso-position-horizontal-relative:page;mso-position-vertical-relative:page;z-index:-4402" type="#_x0000_t75">
          <v:imagedata r:id="rId1" o:title=""/>
        </v:shape>
      </w:pict>
    </w:r>
    <w:r>
      <w:rPr/>
      <w:pict>
        <v:shape style="position:absolute;margin-left:17.9625pt;margin-top:469.962494pt;width:39.092409pt;height:50.349951pt;mso-position-horizontal-relative:page;mso-position-vertical-relative:page;z-index:-4401" type="#_x0000_t75">
          <v:imagedata r:id="rId2" o:title=""/>
        </v:shape>
      </w:pict>
    </w:r>
    <w:r>
      <w:rPr/>
      <w:pict>
        <v:shape style="position:absolute;margin-left:66.684608pt;margin-top:469.962494pt;width:100.777713pt;height:49.778021pt;mso-position-horizontal-relative:page;mso-position-vertical-relative:page;z-index:-4400" type="#_x0000_t75">
          <v:imagedata r:id="rId3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4.932495pt;margin-top:508.954987pt;width:10.084pt;height:14pt;mso-position-horizontal-relative:page;mso-position-vertical-relative:page;z-index:-4399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549.473022pt;margin-top:464.897003pt;width:158.374692pt;height:67.624344pt;mso-position-horizontal-relative:page;mso-position-vertical-relative:page;z-index:-4398" type="#_x0000_t75">
          <v:imagedata r:id="rId1" o:title=""/>
        </v:shape>
      </w:pict>
    </w:r>
    <w:r>
      <w:rPr/>
      <w:pict>
        <v:shape style="position:absolute;margin-left:17.9625pt;margin-top:469.962494pt;width:39.092409pt;height:50.349951pt;mso-position-horizontal-relative:page;mso-position-vertical-relative:page;z-index:-4397" type="#_x0000_t75">
          <v:imagedata r:id="rId2" o:title=""/>
        </v:shape>
      </w:pict>
    </w:r>
    <w:r>
      <w:rPr/>
      <w:pict>
        <v:shape style="position:absolute;margin-left:66.684608pt;margin-top:469.962494pt;width:100.777713pt;height:49.778021pt;mso-position-horizontal-relative:page;mso-position-vertical-relative:page;z-index:-4396" type="#_x0000_t75">
          <v:imagedata r:id="rId3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1.809906pt;margin-top:508.954987pt;width:16.240001pt;height:14pt;mso-position-horizontal-relative:page;mso-position-vertical-relative:page;z-index:-4395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A8A8A"/>
                    <w:spacing w:val="1"/>
                    <w:w w:val="100"/>
                    <w:position w:val="1"/>
                  </w:rPr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9.904297pt;margin-top:65.983246pt;width:333.324816pt;height:26pt;mso-position-horizontal-relative:page;mso-position-vertical-relative:page;z-index:-4411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37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1"/>
                    <w:w w:val="100"/>
                  </w:rPr>
                  <w:t>’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anda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and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ss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on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5.611481pt;margin-top:36.577271pt;width:318.334033pt;height:25pt;mso-position-horizontal-relative:page;mso-position-vertical-relative:page;z-index:-4389" type="#_x0000_t202" filled="f" stroked="f">
          <v:textbox inset="0,0,0,0">
            <w:txbxContent>
              <w:p>
                <w:pPr>
                  <w:spacing w:before="0" w:after="0" w:line="490" w:lineRule="exact"/>
                  <w:ind w:left="20" w:right="-89"/>
                  <w:jc w:val="left"/>
                  <w:rPr>
                    <w:rFonts w:ascii="Arial" w:hAnsi="Arial" w:cs="Arial" w:eastAsia="Arial"/>
                    <w:sz w:val="46"/>
                    <w:szCs w:val="46"/>
                  </w:rPr>
                </w:pPr>
                <w:rPr/>
                <w:r>
                  <w:rPr>
                    <w:rFonts w:ascii="Arial" w:hAnsi="Arial" w:cs="Arial" w:eastAsia="Arial"/>
                    <w:sz w:val="46"/>
                    <w:szCs w:val="46"/>
                    <w:color w:val="FDFDFD"/>
                    <w:spacing w:val="0"/>
                    <w:w w:val="100"/>
                  </w:rPr>
                  <w:t>EO-Sat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DFDFD"/>
                    <w:spacing w:val="0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DFDFD"/>
                    <w:spacing w:val="6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DFDFD"/>
                    <w:spacing w:val="0"/>
                    <w:w w:val="100"/>
                  </w:rPr>
                  <w:t>Progra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DFDFD"/>
                    <w:spacing w:val="-2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DFDFD"/>
                    <w:spacing w:val="0"/>
                    <w:w w:val="100"/>
                  </w:rPr>
                  <w:t>me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DFDFD"/>
                    <w:spacing w:val="8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FDFDFD"/>
                    <w:spacing w:val="0"/>
                    <w:w w:val="103"/>
                  </w:rPr>
                  <w:t>Funding</w:t>
                </w:r>
                <w:r>
                  <w:rPr>
                    <w:rFonts w:ascii="Arial" w:hAnsi="Arial" w:cs="Arial" w:eastAsia="Arial"/>
                    <w:sz w:val="46"/>
                    <w:szCs w:val="46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4.310455pt;margin-top:37.792744pt;width:361.445526pt;height:23.5pt;mso-position-horizontal-relative:page;mso-position-vertical-relative:page;z-index:-4388" type="#_x0000_t202" filled="f" stroked="f">
          <v:textbox inset="0,0,0,0">
            <w:txbxContent>
              <w:p>
                <w:pPr>
                  <w:spacing w:before="0" w:after="0" w:line="460" w:lineRule="exact"/>
                  <w:ind w:left="20" w:right="-85"/>
                  <w:jc w:val="left"/>
                  <w:rPr>
                    <w:rFonts w:ascii="Arial" w:hAnsi="Arial" w:cs="Arial" w:eastAsia="Arial"/>
                    <w:sz w:val="43"/>
                    <w:szCs w:val="43"/>
                  </w:rPr>
                </w:pPr>
                <w:rPr/>
                <w:r>
                  <w:rPr>
                    <w:rFonts w:ascii="Arial" w:hAnsi="Arial" w:cs="Arial" w:eastAsia="Arial"/>
                    <w:sz w:val="43"/>
                    <w:szCs w:val="43"/>
                    <w:color w:val="FDFDFD"/>
                    <w:spacing w:val="0"/>
                    <w:w w:val="109"/>
                    <w:b/>
                    <w:bCs/>
                  </w:rPr>
                  <w:t>EO-Sat</w:t>
                </w:r>
                <w:r>
                  <w:rPr>
                    <w:rFonts w:ascii="Arial" w:hAnsi="Arial" w:cs="Arial" w:eastAsia="Arial"/>
                    <w:sz w:val="43"/>
                    <w:szCs w:val="43"/>
                    <w:color w:val="FDFDFD"/>
                    <w:spacing w:val="0"/>
                    <w:w w:val="109"/>
                    <w:b/>
                    <w:bCs/>
                  </w:rPr>
                  <w:t>1</w:t>
                </w:r>
                <w:r>
                  <w:rPr>
                    <w:rFonts w:ascii="Arial" w:hAnsi="Arial" w:cs="Arial" w:eastAsia="Arial"/>
                    <w:sz w:val="43"/>
                    <w:szCs w:val="43"/>
                    <w:color w:val="FDFDFD"/>
                    <w:spacing w:val="25"/>
                    <w:w w:val="109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3"/>
                    <w:szCs w:val="43"/>
                    <w:color w:val="FDFDFD"/>
                    <w:spacing w:val="0"/>
                    <w:w w:val="100"/>
                    <w:b/>
                    <w:bCs/>
                  </w:rPr>
                  <w:t>Progra</w:t>
                </w:r>
                <w:r>
                  <w:rPr>
                    <w:rFonts w:ascii="Arial" w:hAnsi="Arial" w:cs="Arial" w:eastAsia="Arial"/>
                    <w:sz w:val="43"/>
                    <w:szCs w:val="43"/>
                    <w:color w:val="FDFDFD"/>
                    <w:spacing w:val="3"/>
                    <w:w w:val="100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43"/>
                    <w:szCs w:val="43"/>
                    <w:color w:val="FDFDFD"/>
                    <w:spacing w:val="0"/>
                    <w:w w:val="100"/>
                    <w:b/>
                    <w:bCs/>
                  </w:rPr>
                  <w:t>me</w:t>
                </w:r>
                <w:r>
                  <w:rPr>
                    <w:rFonts w:ascii="Arial" w:hAnsi="Arial" w:cs="Arial" w:eastAsia="Arial"/>
                    <w:sz w:val="43"/>
                    <w:szCs w:val="43"/>
                    <w:color w:val="FDFDFD"/>
                    <w:spacing w:val="11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3"/>
                    <w:szCs w:val="43"/>
                    <w:color w:val="FDFDFD"/>
                    <w:spacing w:val="0"/>
                    <w:w w:val="102"/>
                    <w:b/>
                    <w:bCs/>
                  </w:rPr>
                  <w:t>Expenditure</w:t>
                </w:r>
                <w:r>
                  <w:rPr>
                    <w:rFonts w:ascii="Arial" w:hAnsi="Arial" w:cs="Arial" w:eastAsia="Arial"/>
                    <w:sz w:val="43"/>
                    <w:szCs w:val="43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1.38913pt;margin-top:66.793159pt;width:262.27189pt;height:24.5pt;mso-position-horizontal-relative:page;mso-position-vertical-relative:page;z-index:-4410" type="#_x0000_t202" filled="f" stroked="f">
          <v:textbox inset="0,0,0,0">
            <w:txbxContent>
              <w:p>
                <w:pPr>
                  <w:spacing w:before="0" w:after="0" w:line="480" w:lineRule="exact"/>
                  <w:ind w:left="20" w:right="-88"/>
                  <w:jc w:val="left"/>
                  <w:rPr>
                    <w:rFonts w:ascii="Arial" w:hAnsi="Arial" w:cs="Arial" w:eastAsia="Arial"/>
                    <w:sz w:val="45"/>
                    <w:szCs w:val="45"/>
                  </w:rPr>
                </w:pPr>
                <w:rPr/>
                <w:r>
                  <w:rPr>
                    <w:rFonts w:ascii="Arial" w:hAnsi="Arial" w:cs="Arial" w:eastAsia="Arial"/>
                    <w:sz w:val="45"/>
                    <w:szCs w:val="45"/>
                    <w:color w:val="FDFDFD"/>
                    <w:spacing w:val="0"/>
                    <w:w w:val="100"/>
                  </w:rPr>
                  <w:t>SANSA'</w:t>
                </w:r>
                <w:r>
                  <w:rPr>
                    <w:rFonts w:ascii="Arial" w:hAnsi="Arial" w:cs="Arial" w:eastAsia="Arial"/>
                    <w:sz w:val="45"/>
                    <w:szCs w:val="45"/>
                    <w:color w:val="FDFDFD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45"/>
                    <w:szCs w:val="45"/>
                    <w:color w:val="FDFDFD"/>
                    <w:spacing w:val="9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5"/>
                    <w:szCs w:val="45"/>
                    <w:color w:val="FDFDFD"/>
                    <w:spacing w:val="0"/>
                    <w:w w:val="100"/>
                  </w:rPr>
                  <w:t>Boar</w:t>
                </w:r>
                <w:r>
                  <w:rPr>
                    <w:rFonts w:ascii="Arial" w:hAnsi="Arial" w:cs="Arial" w:eastAsia="Arial"/>
                    <w:sz w:val="45"/>
                    <w:szCs w:val="45"/>
                    <w:color w:val="FDFDFD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45"/>
                    <w:szCs w:val="45"/>
                    <w:color w:val="FDFDFD"/>
                    <w:spacing w:val="8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5"/>
                    <w:szCs w:val="45"/>
                    <w:color w:val="FDFDFD"/>
                    <w:spacing w:val="0"/>
                    <w:w w:val="105"/>
                  </w:rPr>
                  <w:t>2015/16</w:t>
                </w:r>
                <w:r>
                  <w:rPr>
                    <w:rFonts w:ascii="Arial" w:hAnsi="Arial" w:cs="Arial" w:eastAsia="Arial"/>
                    <w:sz w:val="45"/>
                    <w:szCs w:val="4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00046pt;margin-top:.213135pt;width:719.999954pt;height:98.578644pt;mso-position-horizontal-relative:page;mso-position-vertical-relative:page;z-index:-4385" coordorigin="0,4" coordsize="14400,1972">
          <v:shape style="position:absolute;left:4;top:4;width:14396;height:1381" type="#_x0000_t75">
            <v:imagedata r:id="rId1" o:title=""/>
          </v:shape>
          <v:shape style="position:absolute;left:0;top:1156;width:14400;height:820" type="#_x0000_t75">
            <v:imagedata r:id="rId2" o:title=""/>
          </v:shape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9.766907pt;margin-top:65.983246pt;width:463.544006pt;height:26pt;mso-position-horizontal-relative:page;mso-position-vertical-relative:page;z-index:-4384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ance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aga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nst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ge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&amp;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3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00046pt;margin-top:.213135pt;width:719.999954pt;height:98.578644pt;mso-position-horizontal-relative:page;mso-position-vertical-relative:page;z-index:-4383" coordorigin="0,4" coordsize="14400,1972">
          <v:shape style="position:absolute;left:4;top:4;width:14396;height:1381" type="#_x0000_t75">
            <v:imagedata r:id="rId1" o:title=""/>
          </v:shape>
          <v:shape style="position:absolute;left:0;top:1156;width:14400;height:820" type="#_x0000_t75">
            <v:imagedata r:id="rId2" o:title=""/>
          </v:shape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297394pt;margin-top:65.983246pt;width:401.024003pt;height:26pt;mso-position-horizontal-relative:page;mso-position-vertical-relative:page;z-index:-4382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ance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aga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nst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ge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00046pt;margin-top:.213135pt;width:719.999954pt;height:98.578644pt;mso-position-horizontal-relative:page;mso-position-vertical-relative:page;z-index:-4380" coordorigin="0,4" coordsize="14400,1972">
          <v:shape style="position:absolute;left:4;top:4;width:14396;height:1381" type="#_x0000_t75">
            <v:imagedata r:id="rId1" o:title=""/>
          </v:shape>
          <v:shape style="position:absolute;left:0;top:1156;width:14400;height:820" type="#_x0000_t75">
            <v:imagedata r:id="rId2" o:title=""/>
          </v:shape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6.481598pt;margin-top:65.983246pt;width:456.944006pt;height:26pt;mso-position-horizontal-relative:page;mso-position-vertical-relative:page;z-index:-4379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ance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aga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nst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ge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5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,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6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&amp;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00046pt;margin-top:.213135pt;width:719.999954pt;height:98.578644pt;mso-position-horizontal-relative:page;mso-position-vertical-relative:page;z-index:-4378" coordorigin="0,4" coordsize="14400,1972">
          <v:shape style="position:absolute;left:4;top:4;width:14396;height:1381" type="#_x0000_t75">
            <v:imagedata r:id="rId1" o:title=""/>
          </v:shape>
          <v:shape style="position:absolute;left:0;top:1156;width:14400;height:820" type="#_x0000_t75">
            <v:imagedata r:id="rId2" o:title=""/>
          </v:shape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0.613892pt;margin-top:65.983246pt;width:332.722416pt;height:26pt;mso-position-horizontal-relative:page;mso-position-vertical-relative:page;z-index:-4377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nanc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on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00046pt;margin-top:.213135pt;width:719.999954pt;height:98.578644pt;mso-position-horizontal-relative:page;mso-position-vertical-relative:page;z-index:-4371" coordorigin="0,4" coordsize="14400,1972">
          <v:shape style="position:absolute;left:4;top:4;width:14396;height:1381" type="#_x0000_t75">
            <v:imagedata r:id="rId1" o:title=""/>
          </v:shape>
          <v:shape style="position:absolute;left:0;top:1156;width:14400;height:820" type="#_x0000_t75">
            <v:imagedata r:id="rId2" o:title=""/>
          </v:shape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8.41391pt;margin-top:65.983246pt;width:384.946418pt;height:26pt;mso-position-horizontal-relative:page;mso-position-vertical-relative:page;z-index:-4370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ent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of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nanc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ance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1.704315pt;margin-top:65.983246pt;width:211.52001pt;height:26pt;mso-position-horizontal-relative:page;mso-position-vertical-relative:page;z-index:-4409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oyee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cs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3.334717pt;margin-top:66.793159pt;width:211.328804pt;height:24.5pt;mso-position-horizontal-relative:page;mso-position-vertical-relative:page;z-index:-4408" type="#_x0000_t202" filled="f" stroked="f">
          <v:textbox inset="0,0,0,0">
            <w:txbxContent>
              <w:p>
                <w:pPr>
                  <w:spacing w:before="0" w:after="0" w:line="480" w:lineRule="exact"/>
                  <w:ind w:left="20" w:right="-88"/>
                  <w:jc w:val="left"/>
                  <w:rPr>
                    <w:rFonts w:ascii="Arial" w:hAnsi="Arial" w:cs="Arial" w:eastAsia="Arial"/>
                    <w:sz w:val="45"/>
                    <w:szCs w:val="45"/>
                  </w:rPr>
                </w:pPr>
                <w:rPr/>
                <w:r>
                  <w:rPr>
                    <w:rFonts w:ascii="Arial" w:hAnsi="Arial" w:cs="Arial" w:eastAsia="Arial"/>
                    <w:sz w:val="45"/>
                    <w:szCs w:val="45"/>
                    <w:color w:val="FDFDFD"/>
                    <w:spacing w:val="0"/>
                    <w:w w:val="100"/>
                    <w:b/>
                    <w:bCs/>
                  </w:rPr>
                  <w:t>Employe</w:t>
                </w:r>
                <w:r>
                  <w:rPr>
                    <w:rFonts w:ascii="Arial" w:hAnsi="Arial" w:cs="Arial" w:eastAsia="Arial"/>
                    <w:sz w:val="45"/>
                    <w:szCs w:val="45"/>
                    <w:color w:val="FDFDFD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45"/>
                    <w:szCs w:val="45"/>
                    <w:color w:val="FDFDFD"/>
                    <w:spacing w:val="-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45"/>
                    <w:szCs w:val="45"/>
                    <w:color w:val="FDFDFD"/>
                    <w:spacing w:val="0"/>
                    <w:w w:val="100"/>
                    <w:b/>
                    <w:bCs/>
                  </w:rPr>
                  <w:t>Statistics</w:t>
                </w:r>
                <w:r>
                  <w:rPr>
                    <w:rFonts w:ascii="Arial" w:hAnsi="Arial" w:cs="Arial" w:eastAsia="Arial"/>
                    <w:sz w:val="45"/>
                    <w:szCs w:val="45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7.184296pt;margin-top:65.983246pt;width:226.018407pt;height:26pt;mso-position-horizontal-relative:page;mso-position-vertical-relative:page;z-index:-4407" type="#_x0000_t202" filled="f" stroked="f">
          <v:textbox inset="0,0,0,0">
            <w:txbxContent>
              <w:p>
                <w:pPr>
                  <w:spacing w:before="0" w:after="0" w:line="511" w:lineRule="exact"/>
                  <w:ind w:left="20" w:right="-92"/>
                  <w:jc w:val="left"/>
                  <w:rPr>
                    <w:rFonts w:ascii="Arial" w:hAnsi="Arial" w:cs="Arial" w:eastAsia="Arial"/>
                    <w:sz w:val="48"/>
                    <w:szCs w:val="48"/>
                  </w:rPr>
                </w:pPr>
                <w:rPr/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SANS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2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og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1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FFFFFF"/>
                    <w:spacing w:val="0"/>
                    <w:w w:val="100"/>
                  </w:rPr>
                  <w:t>es</w:t>
                </w:r>
                <w:r>
                  <w:rPr>
                    <w:rFonts w:ascii="Arial" w:hAnsi="Arial" w:cs="Arial" w:eastAsia="Arial"/>
                    <w:sz w:val="48"/>
                    <w:szCs w:val="4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header" Target="header1.xml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g"/><Relationship Id="rId26" Type="http://schemas.openxmlformats.org/officeDocument/2006/relationships/image" Target="media/image20.png"/><Relationship Id="rId27" Type="http://schemas.openxmlformats.org/officeDocument/2006/relationships/header" Target="header2.xml"/><Relationship Id="rId28" Type="http://schemas.openxmlformats.org/officeDocument/2006/relationships/footer" Target="footer2.xml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header" Target="header3.xml"/><Relationship Id="rId32" Type="http://schemas.openxmlformats.org/officeDocument/2006/relationships/footer" Target="footer3.xml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header" Target="header4.xml"/><Relationship Id="rId40" Type="http://schemas.openxmlformats.org/officeDocument/2006/relationships/footer" Target="footer4.xml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jpg"/><Relationship Id="rId44" Type="http://schemas.openxmlformats.org/officeDocument/2006/relationships/header" Target="header5.xml"/><Relationship Id="rId45" Type="http://schemas.openxmlformats.org/officeDocument/2006/relationships/footer" Target="footer5.xml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jp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jpg"/><Relationship Id="rId53" Type="http://schemas.openxmlformats.org/officeDocument/2006/relationships/image" Target="media/image39.jp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header" Target="header6.xml"/><Relationship Id="rId58" Type="http://schemas.openxmlformats.org/officeDocument/2006/relationships/footer" Target="footer6.xml"/><Relationship Id="rId59" Type="http://schemas.openxmlformats.org/officeDocument/2006/relationships/image" Target="media/image43.jpg"/><Relationship Id="rId60" Type="http://schemas.openxmlformats.org/officeDocument/2006/relationships/image" Target="media/image44.png"/><Relationship Id="rId61" Type="http://schemas.openxmlformats.org/officeDocument/2006/relationships/header" Target="header7.xml"/><Relationship Id="rId62" Type="http://schemas.openxmlformats.org/officeDocument/2006/relationships/footer" Target="footer7.xml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jp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image" Target="media/image54.png"/><Relationship Id="rId70" Type="http://schemas.openxmlformats.org/officeDocument/2006/relationships/header" Target="header8.xml"/><Relationship Id="rId71" Type="http://schemas.openxmlformats.org/officeDocument/2006/relationships/footer" Target="footer8.xml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jp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header" Target="header9.xml"/><Relationship Id="rId81" Type="http://schemas.openxmlformats.org/officeDocument/2006/relationships/footer" Target="footer9.xml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header" Target="header10.xml"/><Relationship Id="rId91" Type="http://schemas.openxmlformats.org/officeDocument/2006/relationships/footer" Target="footer10.xml"/><Relationship Id="rId92" Type="http://schemas.openxmlformats.org/officeDocument/2006/relationships/image" Target="media/image77.png"/><Relationship Id="rId93" Type="http://schemas.openxmlformats.org/officeDocument/2006/relationships/image" Target="media/image78.png"/><Relationship Id="rId94" Type="http://schemas.openxmlformats.org/officeDocument/2006/relationships/image" Target="media/image79.png"/><Relationship Id="rId95" Type="http://schemas.openxmlformats.org/officeDocument/2006/relationships/image" Target="media/image80.jpg"/><Relationship Id="rId96" Type="http://schemas.openxmlformats.org/officeDocument/2006/relationships/image" Target="media/image81.png"/><Relationship Id="rId97" Type="http://schemas.openxmlformats.org/officeDocument/2006/relationships/image" Target="media/image82.png"/><Relationship Id="rId98" Type="http://schemas.openxmlformats.org/officeDocument/2006/relationships/image" Target="media/image83.png"/><Relationship Id="rId99" Type="http://schemas.openxmlformats.org/officeDocument/2006/relationships/image" Target="media/image84.png"/><Relationship Id="rId100" Type="http://schemas.openxmlformats.org/officeDocument/2006/relationships/image" Target="media/image85.png"/><Relationship Id="rId101" Type="http://schemas.openxmlformats.org/officeDocument/2006/relationships/image" Target="media/image86.png"/><Relationship Id="rId102" Type="http://schemas.openxmlformats.org/officeDocument/2006/relationships/image" Target="media/image87.png"/><Relationship Id="rId103" Type="http://schemas.openxmlformats.org/officeDocument/2006/relationships/header" Target="header11.xml"/><Relationship Id="rId104" Type="http://schemas.openxmlformats.org/officeDocument/2006/relationships/footer" Target="footer11.xml"/><Relationship Id="rId105" Type="http://schemas.openxmlformats.org/officeDocument/2006/relationships/image" Target="media/image88.png"/><Relationship Id="rId106" Type="http://schemas.openxmlformats.org/officeDocument/2006/relationships/image" Target="media/image89.png"/><Relationship Id="rId107" Type="http://schemas.openxmlformats.org/officeDocument/2006/relationships/image" Target="media/image90.png"/><Relationship Id="rId108" Type="http://schemas.openxmlformats.org/officeDocument/2006/relationships/image" Target="media/image91.jpg"/><Relationship Id="rId109" Type="http://schemas.openxmlformats.org/officeDocument/2006/relationships/image" Target="media/image92.png"/><Relationship Id="rId110" Type="http://schemas.openxmlformats.org/officeDocument/2006/relationships/image" Target="media/image93.png"/><Relationship Id="rId111" Type="http://schemas.openxmlformats.org/officeDocument/2006/relationships/image" Target="media/image94.png"/><Relationship Id="rId112" Type="http://schemas.openxmlformats.org/officeDocument/2006/relationships/image" Target="media/image95.png"/><Relationship Id="rId113" Type="http://schemas.openxmlformats.org/officeDocument/2006/relationships/image" Target="media/image96.png"/><Relationship Id="rId114" Type="http://schemas.openxmlformats.org/officeDocument/2006/relationships/image" Target="media/image97.png"/><Relationship Id="rId115" Type="http://schemas.openxmlformats.org/officeDocument/2006/relationships/header" Target="header12.xml"/><Relationship Id="rId116" Type="http://schemas.openxmlformats.org/officeDocument/2006/relationships/footer" Target="footer12.xml"/><Relationship Id="rId117" Type="http://schemas.openxmlformats.org/officeDocument/2006/relationships/image" Target="media/image98.png"/><Relationship Id="rId118" Type="http://schemas.openxmlformats.org/officeDocument/2006/relationships/image" Target="media/image99.png"/><Relationship Id="rId119" Type="http://schemas.openxmlformats.org/officeDocument/2006/relationships/image" Target="media/image100.png"/><Relationship Id="rId120" Type="http://schemas.openxmlformats.org/officeDocument/2006/relationships/image" Target="media/image101.jpg"/><Relationship Id="rId121" Type="http://schemas.openxmlformats.org/officeDocument/2006/relationships/image" Target="media/image102.png"/><Relationship Id="rId122" Type="http://schemas.openxmlformats.org/officeDocument/2006/relationships/image" Target="media/image103.png"/><Relationship Id="rId123" Type="http://schemas.openxmlformats.org/officeDocument/2006/relationships/image" Target="media/image104.png"/><Relationship Id="rId124" Type="http://schemas.openxmlformats.org/officeDocument/2006/relationships/image" Target="media/image105.png"/><Relationship Id="rId125" Type="http://schemas.openxmlformats.org/officeDocument/2006/relationships/image" Target="media/image106.png"/><Relationship Id="rId126" Type="http://schemas.openxmlformats.org/officeDocument/2006/relationships/image" Target="media/image107.png"/><Relationship Id="rId127" Type="http://schemas.openxmlformats.org/officeDocument/2006/relationships/image" Target="media/image108.png"/><Relationship Id="rId128" Type="http://schemas.openxmlformats.org/officeDocument/2006/relationships/header" Target="header13.xml"/><Relationship Id="rId129" Type="http://schemas.openxmlformats.org/officeDocument/2006/relationships/footer" Target="footer13.xml"/><Relationship Id="rId130" Type="http://schemas.openxmlformats.org/officeDocument/2006/relationships/image" Target="media/image109.png"/><Relationship Id="rId131" Type="http://schemas.openxmlformats.org/officeDocument/2006/relationships/image" Target="media/image110.png"/><Relationship Id="rId132" Type="http://schemas.openxmlformats.org/officeDocument/2006/relationships/image" Target="media/image111.png"/><Relationship Id="rId133" Type="http://schemas.openxmlformats.org/officeDocument/2006/relationships/image" Target="media/image112.png"/><Relationship Id="rId134" Type="http://schemas.openxmlformats.org/officeDocument/2006/relationships/image" Target="media/image113.png"/><Relationship Id="rId135" Type="http://schemas.openxmlformats.org/officeDocument/2006/relationships/image" Target="media/image114.png"/><Relationship Id="rId136" Type="http://schemas.openxmlformats.org/officeDocument/2006/relationships/image" Target="media/image115.png"/><Relationship Id="rId137" Type="http://schemas.openxmlformats.org/officeDocument/2006/relationships/image" Target="media/image116.png"/><Relationship Id="rId138" Type="http://schemas.openxmlformats.org/officeDocument/2006/relationships/image" Target="media/image117.png"/><Relationship Id="rId139" Type="http://schemas.openxmlformats.org/officeDocument/2006/relationships/image" Target="media/image118.png"/><Relationship Id="rId140" Type="http://schemas.openxmlformats.org/officeDocument/2006/relationships/image" Target="media/image119.png"/><Relationship Id="rId141" Type="http://schemas.openxmlformats.org/officeDocument/2006/relationships/header" Target="header14.xml"/><Relationship Id="rId142" Type="http://schemas.openxmlformats.org/officeDocument/2006/relationships/footer" Target="footer14.xml"/><Relationship Id="rId143" Type="http://schemas.openxmlformats.org/officeDocument/2006/relationships/image" Target="media/image120.png"/><Relationship Id="rId144" Type="http://schemas.openxmlformats.org/officeDocument/2006/relationships/image" Target="media/image121.png"/><Relationship Id="rId145" Type="http://schemas.openxmlformats.org/officeDocument/2006/relationships/image" Target="media/image122.png"/><Relationship Id="rId146" Type="http://schemas.openxmlformats.org/officeDocument/2006/relationships/image" Target="media/image123.png"/><Relationship Id="rId147" Type="http://schemas.openxmlformats.org/officeDocument/2006/relationships/image" Target="media/image124.png"/><Relationship Id="rId148" Type="http://schemas.openxmlformats.org/officeDocument/2006/relationships/image" Target="media/image125.png"/><Relationship Id="rId149" Type="http://schemas.openxmlformats.org/officeDocument/2006/relationships/image" Target="media/image126.png"/><Relationship Id="rId150" Type="http://schemas.openxmlformats.org/officeDocument/2006/relationships/image" Target="media/image127.png"/><Relationship Id="rId151" Type="http://schemas.openxmlformats.org/officeDocument/2006/relationships/image" Target="media/image128.png"/><Relationship Id="rId152" Type="http://schemas.openxmlformats.org/officeDocument/2006/relationships/image" Target="media/image129.png"/><Relationship Id="rId153" Type="http://schemas.openxmlformats.org/officeDocument/2006/relationships/header" Target="header15.xml"/><Relationship Id="rId154" Type="http://schemas.openxmlformats.org/officeDocument/2006/relationships/footer" Target="footer15.xml"/><Relationship Id="rId155" Type="http://schemas.openxmlformats.org/officeDocument/2006/relationships/image" Target="media/image130.png"/><Relationship Id="rId156" Type="http://schemas.openxmlformats.org/officeDocument/2006/relationships/image" Target="media/image131.png"/><Relationship Id="rId157" Type="http://schemas.openxmlformats.org/officeDocument/2006/relationships/image" Target="media/image132.jpg"/><Relationship Id="rId158" Type="http://schemas.openxmlformats.org/officeDocument/2006/relationships/image" Target="media/image133.png"/><Relationship Id="rId159" Type="http://schemas.openxmlformats.org/officeDocument/2006/relationships/image" Target="media/image134.jpg"/><Relationship Id="rId160" Type="http://schemas.openxmlformats.org/officeDocument/2006/relationships/header" Target="header16.xml"/><Relationship Id="rId161" Type="http://schemas.openxmlformats.org/officeDocument/2006/relationships/footer" Target="footer16.xml"/><Relationship Id="rId162" Type="http://schemas.openxmlformats.org/officeDocument/2006/relationships/image" Target="media/image135.png"/><Relationship Id="rId163" Type="http://schemas.openxmlformats.org/officeDocument/2006/relationships/image" Target="media/image136.png"/><Relationship Id="rId164" Type="http://schemas.openxmlformats.org/officeDocument/2006/relationships/image" Target="media/image137.png"/><Relationship Id="rId165" Type="http://schemas.openxmlformats.org/officeDocument/2006/relationships/image" Target="media/image138.png"/><Relationship Id="rId166" Type="http://schemas.openxmlformats.org/officeDocument/2006/relationships/image" Target="media/image139.png"/><Relationship Id="rId167" Type="http://schemas.openxmlformats.org/officeDocument/2006/relationships/image" Target="media/image140.png"/><Relationship Id="rId168" Type="http://schemas.openxmlformats.org/officeDocument/2006/relationships/image" Target="media/image141.png"/><Relationship Id="rId169" Type="http://schemas.openxmlformats.org/officeDocument/2006/relationships/image" Target="media/image142.png"/><Relationship Id="rId170" Type="http://schemas.openxmlformats.org/officeDocument/2006/relationships/image" Target="media/image143.png"/><Relationship Id="rId171" Type="http://schemas.openxmlformats.org/officeDocument/2006/relationships/image" Target="media/image144.png"/><Relationship Id="rId172" Type="http://schemas.openxmlformats.org/officeDocument/2006/relationships/image" Target="media/image145.png"/><Relationship Id="rId173" Type="http://schemas.openxmlformats.org/officeDocument/2006/relationships/header" Target="header17.xml"/><Relationship Id="rId174" Type="http://schemas.openxmlformats.org/officeDocument/2006/relationships/footer" Target="footer17.xml"/><Relationship Id="rId175" Type="http://schemas.openxmlformats.org/officeDocument/2006/relationships/image" Target="media/image146.png"/><Relationship Id="rId176" Type="http://schemas.openxmlformats.org/officeDocument/2006/relationships/image" Target="media/image147.jpg"/><Relationship Id="rId177" Type="http://schemas.openxmlformats.org/officeDocument/2006/relationships/header" Target="header18.xml"/><Relationship Id="rId178" Type="http://schemas.openxmlformats.org/officeDocument/2006/relationships/footer" Target="footer18.xml"/><Relationship Id="rId179" Type="http://schemas.openxmlformats.org/officeDocument/2006/relationships/image" Target="media/image148.png"/><Relationship Id="rId180" Type="http://schemas.openxmlformats.org/officeDocument/2006/relationships/header" Target="header19.xml"/><Relationship Id="rId181" Type="http://schemas.openxmlformats.org/officeDocument/2006/relationships/footer" Target="footer19.xml"/><Relationship Id="rId182" Type="http://schemas.openxmlformats.org/officeDocument/2006/relationships/image" Target="media/image149.png"/><Relationship Id="rId183" Type="http://schemas.openxmlformats.org/officeDocument/2006/relationships/image" Target="media/image150.png"/><Relationship Id="rId184" Type="http://schemas.openxmlformats.org/officeDocument/2006/relationships/image" Target="media/image151.png"/><Relationship Id="rId185" Type="http://schemas.openxmlformats.org/officeDocument/2006/relationships/image" Target="media/image152.jpg"/><Relationship Id="rId186" Type="http://schemas.openxmlformats.org/officeDocument/2006/relationships/image" Target="media/image153.png"/><Relationship Id="rId187" Type="http://schemas.openxmlformats.org/officeDocument/2006/relationships/image" Target="media/image154.png"/><Relationship Id="rId188" Type="http://schemas.openxmlformats.org/officeDocument/2006/relationships/image" Target="media/image155.png"/><Relationship Id="rId189" Type="http://schemas.openxmlformats.org/officeDocument/2006/relationships/image" Target="media/image156.png"/><Relationship Id="rId190" Type="http://schemas.openxmlformats.org/officeDocument/2006/relationships/header" Target="header20.xml"/><Relationship Id="rId191" Type="http://schemas.openxmlformats.org/officeDocument/2006/relationships/footer" Target="footer20.xml"/><Relationship Id="rId192" Type="http://schemas.openxmlformats.org/officeDocument/2006/relationships/image" Target="media/image157.png"/><Relationship Id="rId193" Type="http://schemas.openxmlformats.org/officeDocument/2006/relationships/image" Target="media/image158.png"/><Relationship Id="rId194" Type="http://schemas.openxmlformats.org/officeDocument/2006/relationships/image" Target="media/image159.png"/><Relationship Id="rId195" Type="http://schemas.openxmlformats.org/officeDocument/2006/relationships/image" Target="media/image160.png"/><Relationship Id="rId196" Type="http://schemas.openxmlformats.org/officeDocument/2006/relationships/image" Target="media/image161.png"/><Relationship Id="rId197" Type="http://schemas.openxmlformats.org/officeDocument/2006/relationships/image" Target="media/image162.png"/><Relationship Id="rId198" Type="http://schemas.openxmlformats.org/officeDocument/2006/relationships/image" Target="media/image163.png"/><Relationship Id="rId199" Type="http://schemas.openxmlformats.org/officeDocument/2006/relationships/image" Target="media/image164.png"/><Relationship Id="rId200" Type="http://schemas.openxmlformats.org/officeDocument/2006/relationships/image" Target="media/image165.png"/><Relationship Id="rId201" Type="http://schemas.openxmlformats.org/officeDocument/2006/relationships/image" Target="media/image166.png"/><Relationship Id="rId202" Type="http://schemas.openxmlformats.org/officeDocument/2006/relationships/header" Target="header21.xml"/><Relationship Id="rId203" Type="http://schemas.openxmlformats.org/officeDocument/2006/relationships/footer" Target="footer21.xml"/><Relationship Id="rId204" Type="http://schemas.openxmlformats.org/officeDocument/2006/relationships/image" Target="media/image167.jpg"/><Relationship Id="rId205" Type="http://schemas.openxmlformats.org/officeDocument/2006/relationships/image" Target="media/image168.png"/><Relationship Id="rId206" Type="http://schemas.openxmlformats.org/officeDocument/2006/relationships/header" Target="header22.xml"/><Relationship Id="rId207" Type="http://schemas.openxmlformats.org/officeDocument/2006/relationships/footer" Target="footer22.xml"/><Relationship Id="rId208" Type="http://schemas.openxmlformats.org/officeDocument/2006/relationships/image" Target="media/image171.png"/><Relationship Id="rId209" Type="http://schemas.openxmlformats.org/officeDocument/2006/relationships/image" Target="media/image172.png"/><Relationship Id="rId210" Type="http://schemas.openxmlformats.org/officeDocument/2006/relationships/image" Target="media/image173.png"/><Relationship Id="rId211" Type="http://schemas.openxmlformats.org/officeDocument/2006/relationships/header" Target="header23.xml"/><Relationship Id="rId212" Type="http://schemas.openxmlformats.org/officeDocument/2006/relationships/footer" Target="footer23.xml"/><Relationship Id="rId213" Type="http://schemas.openxmlformats.org/officeDocument/2006/relationships/image" Target="media/image176.png"/><Relationship Id="rId214" Type="http://schemas.openxmlformats.org/officeDocument/2006/relationships/image" Target="media/image177.png"/><Relationship Id="rId215" Type="http://schemas.openxmlformats.org/officeDocument/2006/relationships/image" Target="media/image178.png"/><Relationship Id="rId216" Type="http://schemas.openxmlformats.org/officeDocument/2006/relationships/header" Target="header24.xml"/><Relationship Id="rId217" Type="http://schemas.openxmlformats.org/officeDocument/2006/relationships/image" Target="media/image181.png"/><Relationship Id="rId218" Type="http://schemas.openxmlformats.org/officeDocument/2006/relationships/image" Target="media/image182.png"/><Relationship Id="rId219" Type="http://schemas.openxmlformats.org/officeDocument/2006/relationships/image" Target="media/image183.png"/><Relationship Id="rId220" Type="http://schemas.openxmlformats.org/officeDocument/2006/relationships/header" Target="header25.xml"/><Relationship Id="rId221" Type="http://schemas.openxmlformats.org/officeDocument/2006/relationships/image" Target="media/image184.jpg"/><Relationship Id="rId222" Type="http://schemas.openxmlformats.org/officeDocument/2006/relationships/header" Target="header26.xml"/><Relationship Id="rId223" Type="http://schemas.openxmlformats.org/officeDocument/2006/relationships/footer" Target="footer24.xml"/><Relationship Id="rId224" Type="http://schemas.openxmlformats.org/officeDocument/2006/relationships/header" Target="header27.xml"/><Relationship Id="rId225" Type="http://schemas.openxmlformats.org/officeDocument/2006/relationships/footer" Target="footer25.xml"/><Relationship Id="rId226" Type="http://schemas.openxmlformats.org/officeDocument/2006/relationships/image" Target="media/image187.png"/><Relationship Id="rId227" Type="http://schemas.openxmlformats.org/officeDocument/2006/relationships/image" Target="media/image188.png"/><Relationship Id="rId228" Type="http://schemas.openxmlformats.org/officeDocument/2006/relationships/image" Target="media/image189.png"/><Relationship Id="rId229" Type="http://schemas.openxmlformats.org/officeDocument/2006/relationships/image" Target="media/image190.png"/><Relationship Id="rId230" Type="http://schemas.openxmlformats.org/officeDocument/2006/relationships/image" Target="media/image191.png"/><Relationship Id="rId231" Type="http://schemas.openxmlformats.org/officeDocument/2006/relationships/image" Target="media/image192.png"/><Relationship Id="rId232" Type="http://schemas.openxmlformats.org/officeDocument/2006/relationships/footer" Target="footer26.xml"/><Relationship Id="rId233" Type="http://schemas.openxmlformats.org/officeDocument/2006/relationships/header" Target="header28.xml"/><Relationship Id="rId234" Type="http://schemas.openxmlformats.org/officeDocument/2006/relationships/footer" Target="footer27.xml"/><Relationship Id="rId235" Type="http://schemas.openxmlformats.org/officeDocument/2006/relationships/header" Target="header29.xml"/><Relationship Id="rId236" Type="http://schemas.openxmlformats.org/officeDocument/2006/relationships/footer" Target="footer28.xml"/><Relationship Id="rId237" Type="http://schemas.openxmlformats.org/officeDocument/2006/relationships/footer" Target="footer29.xml"/><Relationship Id="rId238" Type="http://schemas.openxmlformats.org/officeDocument/2006/relationships/image" Target="media/image201.png"/><Relationship Id="rId239" Type="http://schemas.openxmlformats.org/officeDocument/2006/relationships/image" Target="media/image202.png"/><Relationship Id="rId240" Type="http://schemas.openxmlformats.org/officeDocument/2006/relationships/image" Target="media/image203.png"/><Relationship Id="rId241" Type="http://schemas.openxmlformats.org/officeDocument/2006/relationships/image" Target="media/image204.png"/><Relationship Id="rId242" Type="http://schemas.openxmlformats.org/officeDocument/2006/relationships/image" Target="media/image205.png"/><Relationship Id="rId243" Type="http://schemas.openxmlformats.org/officeDocument/2006/relationships/image" Target="media/image206.png"/><Relationship Id="rId244" Type="http://schemas.openxmlformats.org/officeDocument/2006/relationships/image" Target="media/image207.png"/><Relationship Id="rId245" Type="http://schemas.openxmlformats.org/officeDocument/2006/relationships/image" Target="media/image208.png"/><Relationship Id="rId246" Type="http://schemas.openxmlformats.org/officeDocument/2006/relationships/image" Target="media/image209.png"/><Relationship Id="rId247" Type="http://schemas.openxmlformats.org/officeDocument/2006/relationships/image" Target="media/image210.png"/><Relationship Id="rId248" Type="http://schemas.openxmlformats.org/officeDocument/2006/relationships/image" Target="media/image211.png"/><Relationship Id="rId249" Type="http://schemas.openxmlformats.org/officeDocument/2006/relationships/image" Target="media/image212.png"/><Relationship Id="rId250" Type="http://schemas.openxmlformats.org/officeDocument/2006/relationships/image" Target="media/image213.png"/><Relationship Id="rId251" Type="http://schemas.openxmlformats.org/officeDocument/2006/relationships/image" Target="media/image214.png"/><Relationship Id="rId252" Type="http://schemas.openxmlformats.org/officeDocument/2006/relationships/image" Target="media/image215.png"/><Relationship Id="rId253" Type="http://schemas.openxmlformats.org/officeDocument/2006/relationships/image" Target="media/image216.png"/><Relationship Id="rId254" Type="http://schemas.openxmlformats.org/officeDocument/2006/relationships/header" Target="header30.xml"/><Relationship Id="rId255" Type="http://schemas.openxmlformats.org/officeDocument/2006/relationships/footer" Target="footer30.xml"/><Relationship Id="rId256" Type="http://schemas.openxmlformats.org/officeDocument/2006/relationships/image" Target="media/image217.png"/><Relationship Id="rId257" Type="http://schemas.openxmlformats.org/officeDocument/2006/relationships/image" Target="media/image218.png"/><Relationship Id="rId258" Type="http://schemas.openxmlformats.org/officeDocument/2006/relationships/image" Target="media/image219.png"/><Relationship Id="rId259" Type="http://schemas.openxmlformats.org/officeDocument/2006/relationships/image" Target="media/image220.png"/><Relationship Id="rId260" Type="http://schemas.openxmlformats.org/officeDocument/2006/relationships/image" Target="media/image221.png"/><Relationship Id="rId261" Type="http://schemas.openxmlformats.org/officeDocument/2006/relationships/image" Target="media/image222.png"/><Relationship Id="rId262" Type="http://schemas.openxmlformats.org/officeDocument/2006/relationships/image" Target="media/image223.png"/><Relationship Id="rId263" Type="http://schemas.openxmlformats.org/officeDocument/2006/relationships/header" Target="header31.xml"/><Relationship Id="rId264" Type="http://schemas.openxmlformats.org/officeDocument/2006/relationships/footer" Target="footer31.xml"/><Relationship Id="rId265" Type="http://schemas.openxmlformats.org/officeDocument/2006/relationships/image" Target="media/image224.png"/><Relationship Id="rId266" Type="http://schemas.openxmlformats.org/officeDocument/2006/relationships/image" Target="media/image225.png"/><Relationship Id="rId267" Type="http://schemas.openxmlformats.org/officeDocument/2006/relationships/image" Target="media/image226.png"/><Relationship Id="rId268" Type="http://schemas.openxmlformats.org/officeDocument/2006/relationships/image" Target="media/image227.png"/><Relationship Id="rId269" Type="http://schemas.openxmlformats.org/officeDocument/2006/relationships/image" Target="media/image228.png"/><Relationship Id="rId270" Type="http://schemas.openxmlformats.org/officeDocument/2006/relationships/header" Target="header32.xml"/><Relationship Id="rId271" Type="http://schemas.openxmlformats.org/officeDocument/2006/relationships/footer" Target="footer32.xml"/><Relationship Id="rId272" Type="http://schemas.openxmlformats.org/officeDocument/2006/relationships/image" Target="media/image229.png"/><Relationship Id="rId273" Type="http://schemas.openxmlformats.org/officeDocument/2006/relationships/image" Target="media/image230.png"/><Relationship Id="rId274" Type="http://schemas.openxmlformats.org/officeDocument/2006/relationships/image" Target="media/image231.jpg"/><Relationship Id="rId275" Type="http://schemas.openxmlformats.org/officeDocument/2006/relationships/image" Target="media/image232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93.png"/><Relationship Id="rId2" Type="http://schemas.openxmlformats.org/officeDocument/2006/relationships/image" Target="media/image194.png"/><Relationship Id="rId3" Type="http://schemas.openxmlformats.org/officeDocument/2006/relationships/image" Target="media/image195.png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98.png"/><Relationship Id="rId2" Type="http://schemas.openxmlformats.org/officeDocument/2006/relationships/image" Target="media/image199.png"/><Relationship Id="rId3" Type="http://schemas.openxmlformats.org/officeDocument/2006/relationships/image" Target="media/image200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Relationship Id="rId2" Type="http://schemas.openxmlformats.org/officeDocument/2006/relationships/image" Target="media/image46.png"/><Relationship Id="rId3" Type="http://schemas.openxmlformats.org/officeDocument/2006/relationships/image" Target="media/image47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Relationship Id="rId2" Type="http://schemas.openxmlformats.org/officeDocument/2006/relationships/image" Target="media/image56.png"/><Relationship Id="rId3" Type="http://schemas.openxmlformats.org/officeDocument/2006/relationships/image" Target="media/image57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Relationship Id="rId2" Type="http://schemas.openxmlformats.org/officeDocument/2006/relationships/image" Target="media/image67.png"/><Relationship Id="rId3" Type="http://schemas.openxmlformats.org/officeDocument/2006/relationships/image" Target="media/image68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69.png"/><Relationship Id="rId2" Type="http://schemas.openxmlformats.org/officeDocument/2006/relationships/image" Target="media/image170.pn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74.png"/><Relationship Id="rId2" Type="http://schemas.openxmlformats.org/officeDocument/2006/relationships/image" Target="media/image175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79.png"/><Relationship Id="rId2" Type="http://schemas.openxmlformats.org/officeDocument/2006/relationships/image" Target="media/image180.pn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85.png"/><Relationship Id="rId2" Type="http://schemas.openxmlformats.org/officeDocument/2006/relationships/image" Target="media/image186.pn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96.png"/><Relationship Id="rId2" Type="http://schemas.openxmlformats.org/officeDocument/2006/relationships/image" Target="media/image19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Blackmoon User</dc:creator>
  <dc:title>PowerPoint Presentation</dc:title>
  <dcterms:created xsi:type="dcterms:W3CDTF">2016-10-18T09:00:49Z</dcterms:created>
  <dcterms:modified xsi:type="dcterms:W3CDTF">2016-10-18T09:00:49Z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2016-10-14T00:00:00Z</vt:filetime>
  </property>
  <property fmtid="{D5CDD505-2E9C-101B-9397-08002B2CF9AE}" pid="3" name="LastSaved">
    <vt:filetime>2016-10-18T00:00:00Z</vt:filetime>
  </property>
</Properties>
</file>