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g" ContentType="image/jpg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1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7.xml" ContentType="application/vnd.openxmlformats-officedocument.wordprocessingml.footer+xml"/>
  <Override PartName="/word/header4.xml" ContentType="application/vnd.openxmlformats-officedocument.wordprocessingml.header+xml"/>
  <Override PartName="/word/footer8.xml" ContentType="application/vnd.openxmlformats-officedocument.wordprocessingml.footer+xml"/>
  <Override PartName="/word/header5.xml" ContentType="application/vnd.openxmlformats-officedocument.wordprocessingml.header+xml"/>
  <Override PartName="/word/footer9.xml" ContentType="application/vnd.openxmlformats-officedocument.wordprocessingml.footer+xml"/>
  <Override PartName="/word/footer10.xml" ContentType="application/vnd.openxmlformats-officedocument.wordprocessingml.foot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11.xml" ContentType="application/vnd.openxmlformats-officedocument.wordprocessingml.footer+xml"/>
  <Override PartName="/word/header8.xml" ContentType="application/vnd.openxmlformats-officedocument.wordprocessingml.header+xml"/>
  <Override PartName="/word/footer12.xml" ContentType="application/vnd.openxmlformats-officedocument.wordprocessingml.footer+xml"/>
  <Override PartName="/word/header9.xml" ContentType="application/vnd.openxmlformats-officedocument.wordprocessingml.header+xml"/>
  <Override PartName="/word/footer13.xml" ContentType="application/vnd.openxmlformats-officedocument.wordprocessingml.footer+xml"/>
  <Override PartName="/word/header10.xml" ContentType="application/vnd.openxmlformats-officedocument.wordprocessingml.header+xml"/>
  <Override PartName="/word/footer14.xml" ContentType="application/vnd.openxmlformats-officedocument.wordprocessingml.footer+xml"/>
  <Override PartName="/word/header11.xml" ContentType="application/vnd.openxmlformats-officedocument.wordprocessingml.header+xml"/>
  <Override PartName="/word/footer15.xml" ContentType="application/vnd.openxmlformats-officedocument.wordprocessingml.footer+xml"/>
  <Override PartName="/word/header12.xml" ContentType="application/vnd.openxmlformats-officedocument.wordprocessingml.header+xml"/>
  <Override PartName="/word/footer16.xml" ContentType="application/vnd.openxmlformats-officedocument.wordprocessingml.footer+xml"/>
  <Override PartName="/word/header13.xml" ContentType="application/vnd.openxmlformats-officedocument.wordprocessingml.header+xml"/>
  <Override PartName="/word/footer17.xml" ContentType="application/vnd.openxmlformats-officedocument.wordprocessingml.footer+xml"/>
  <Override PartName="/word/header14.xml" ContentType="application/vnd.openxmlformats-officedocument.wordprocessingml.header+xml"/>
  <Override PartName="/word/footer18.xml" ContentType="application/vnd.openxmlformats-officedocument.wordprocessingml.footer+xml"/>
  <Override PartName="/word/header15.xml" ContentType="application/vnd.openxmlformats-officedocument.wordprocessingml.header+xml"/>
  <Override PartName="/word/footer19.xml" ContentType="application/vnd.openxmlformats-officedocument.wordprocessingml.footer+xml"/>
  <Override PartName="/word/header16.xml" ContentType="application/vnd.openxmlformats-officedocument.wordprocessingml.header+xml"/>
  <Override PartName="/word/footer20.xml" ContentType="application/vnd.openxmlformats-officedocument.wordprocessingml.footer+xml"/>
  <Override PartName="/word/header17.xml" ContentType="application/vnd.openxmlformats-officedocument.wordprocessingml.header+xml"/>
  <Override PartName="/word/footer21.xml" ContentType="application/vnd.openxmlformats-officedocument.wordprocessingml.footer+xml"/>
  <Override PartName="/word/header18.xml" ContentType="application/vnd.openxmlformats-officedocument.wordprocessingml.header+xml"/>
  <Override PartName="/word/footer22.xml" ContentType="application/vnd.openxmlformats-officedocument.wordprocessingml.footer+xml"/>
  <Override PartName="/word/header19.xml" ContentType="application/vnd.openxmlformats-officedocument.wordprocessingml.header+xml"/>
  <Override PartName="/word/footer23.xml" ContentType="application/vnd.openxmlformats-officedocument.wordprocessingml.footer+xml"/>
  <Override PartName="/word/header20.xml" ContentType="application/vnd.openxmlformats-officedocument.wordprocessingml.header+xml"/>
  <Override PartName="/word/footer24.xml" ContentType="application/vnd.openxmlformats-officedocument.wordprocessingml.footer+xml"/>
  <Override PartName="/word/header21.xml" ContentType="application/vnd.openxmlformats-officedocument.wordprocessingml.header+xml"/>
  <Override PartName="/word/footer25.xml" ContentType="application/vnd.openxmlformats-officedocument.wordprocessingml.footer+xml"/>
  <Override PartName="/word/header22.xml" ContentType="application/vnd.openxmlformats-officedocument.wordprocessingml.header+xml"/>
  <Override PartName="/word/footer26.xml" ContentType="application/vnd.openxmlformats-officedocument.wordprocessingml.footer+xml"/>
  <Override PartName="/word/header23.xml" ContentType="application/vnd.openxmlformats-officedocument.wordprocessingml.header+xml"/>
  <Override PartName="/word/footer27.xml" ContentType="application/vnd.openxmlformats-officedocument.wordprocessingml.footer+xml"/>
  <Override PartName="/word/header24.xml" ContentType="application/vnd.openxmlformats-officedocument.wordprocessingml.header+xml"/>
  <Override PartName="/word/footer28.xml" ContentType="application/vnd.openxmlformats-officedocument.wordprocessingml.footer+xml"/>
  <Override PartName="/word/header25.xml" ContentType="application/vnd.openxmlformats-officedocument.wordprocessingml.header+xml"/>
  <Override PartName="/word/footer29.xml" ContentType="application/vnd.openxmlformats-officedocument.wordprocessingml.footer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0pt;width:720.0pt;height:539.999817pt;mso-position-horizontal-relative:page;mso-position-vertical-relative:page;z-index:-2969" type="#_x0000_t75">
            <v:imagedata r:id="rId5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1" w:lineRule="exact"/>
        <w:ind w:left="61" w:right="32"/>
        <w:jc w:val="center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Prese</w:t>
      </w:r>
      <w:r>
        <w:rPr>
          <w:rFonts w:ascii="Arial" w:hAnsi="Arial" w:cs="Arial" w:eastAsia="Arial"/>
          <w:sz w:val="48"/>
          <w:szCs w:val="48"/>
          <w:color w:val="FFFFFF"/>
          <w:spacing w:val="-1"/>
          <w:w w:val="100"/>
          <w:position w:val="-1"/>
        </w:rPr>
        <w:t>n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ta</w:t>
      </w:r>
      <w:r>
        <w:rPr>
          <w:rFonts w:ascii="Arial" w:hAnsi="Arial" w:cs="Arial" w:eastAsia="Arial"/>
          <w:sz w:val="48"/>
          <w:szCs w:val="48"/>
          <w:color w:val="FFFFFF"/>
          <w:spacing w:val="1"/>
          <w:w w:val="100"/>
          <w:position w:val="-1"/>
        </w:rPr>
        <w:t>t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i</w:t>
      </w:r>
      <w:r>
        <w:rPr>
          <w:rFonts w:ascii="Arial" w:hAnsi="Arial" w:cs="Arial" w:eastAsia="Arial"/>
          <w:sz w:val="48"/>
          <w:szCs w:val="48"/>
          <w:color w:val="FFFFFF"/>
          <w:spacing w:val="-1"/>
          <w:w w:val="100"/>
          <w:position w:val="-1"/>
        </w:rPr>
        <w:t>o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48"/>
          <w:szCs w:val="48"/>
          <w:color w:val="FFFFFF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to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the</w:t>
      </w:r>
      <w:r>
        <w:rPr>
          <w:rFonts w:ascii="Arial" w:hAnsi="Arial" w:cs="Arial" w:eastAsia="Arial"/>
          <w:sz w:val="48"/>
          <w:szCs w:val="48"/>
          <w:color w:val="FFFFFF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parl</w:t>
      </w:r>
      <w:r>
        <w:rPr>
          <w:rFonts w:ascii="Arial" w:hAnsi="Arial" w:cs="Arial" w:eastAsia="Arial"/>
          <w:sz w:val="48"/>
          <w:szCs w:val="48"/>
          <w:color w:val="FFFFFF"/>
          <w:spacing w:val="-2"/>
          <w:w w:val="100"/>
          <w:position w:val="-1"/>
        </w:rPr>
        <w:t>i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ament</w:t>
      </w:r>
      <w:r>
        <w:rPr>
          <w:rFonts w:ascii="Arial" w:hAnsi="Arial" w:cs="Arial" w:eastAsia="Arial"/>
          <w:sz w:val="48"/>
          <w:szCs w:val="48"/>
          <w:color w:val="FFFFFF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port</w:t>
      </w:r>
      <w:r>
        <w:rPr>
          <w:rFonts w:ascii="Arial" w:hAnsi="Arial" w:cs="Arial" w:eastAsia="Arial"/>
          <w:sz w:val="48"/>
          <w:szCs w:val="48"/>
          <w:color w:val="FFFFFF"/>
          <w:spacing w:val="1"/>
          <w:w w:val="100"/>
          <w:position w:val="-1"/>
        </w:rPr>
        <w:t>f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ol</w:t>
      </w:r>
      <w:r>
        <w:rPr>
          <w:rFonts w:ascii="Arial" w:hAnsi="Arial" w:cs="Arial" w:eastAsia="Arial"/>
          <w:sz w:val="48"/>
          <w:szCs w:val="48"/>
          <w:color w:val="FFFFFF"/>
          <w:spacing w:val="-2"/>
          <w:w w:val="100"/>
          <w:position w:val="-1"/>
        </w:rPr>
        <w:t>i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o</w:t>
      </w:r>
      <w:r>
        <w:rPr>
          <w:rFonts w:ascii="Arial" w:hAnsi="Arial" w:cs="Arial" w:eastAsia="Arial"/>
          <w:sz w:val="48"/>
          <w:szCs w:val="48"/>
          <w:color w:val="FFFFFF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com</w:t>
      </w:r>
      <w:r>
        <w:rPr>
          <w:rFonts w:ascii="Arial" w:hAnsi="Arial" w:cs="Arial" w:eastAsia="Arial"/>
          <w:sz w:val="48"/>
          <w:szCs w:val="48"/>
          <w:color w:val="FFFFFF"/>
          <w:spacing w:val="1"/>
          <w:w w:val="100"/>
          <w:position w:val="-1"/>
        </w:rPr>
        <w:t>m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position w:val="-1"/>
        </w:rPr>
        <w:t>ittee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4" w:after="0" w:line="240" w:lineRule="auto"/>
        <w:ind w:left="2519" w:right="2486"/>
        <w:jc w:val="center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on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sci</w:t>
      </w:r>
      <w:r>
        <w:rPr>
          <w:rFonts w:ascii="Arial" w:hAnsi="Arial" w:cs="Arial" w:eastAsia="Arial"/>
          <w:sz w:val="48"/>
          <w:szCs w:val="48"/>
          <w:color w:val="FFFFFF"/>
          <w:spacing w:val="-1"/>
          <w:w w:val="100"/>
        </w:rPr>
        <w:t>e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nce</w:t>
      </w:r>
      <w:r>
        <w:rPr>
          <w:rFonts w:ascii="Arial" w:hAnsi="Arial" w:cs="Arial" w:eastAsia="Arial"/>
          <w:sz w:val="48"/>
          <w:szCs w:val="48"/>
          <w:color w:val="FFFFFF"/>
          <w:spacing w:val="2"/>
          <w:w w:val="100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and</w:t>
      </w:r>
      <w:r>
        <w:rPr>
          <w:rFonts w:ascii="Arial" w:hAnsi="Arial" w:cs="Arial" w:eastAsia="Arial"/>
          <w:sz w:val="48"/>
          <w:szCs w:val="48"/>
          <w:color w:val="FFFFFF"/>
          <w:spacing w:val="1"/>
          <w:w w:val="100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techno</w:t>
      </w:r>
      <w:r>
        <w:rPr>
          <w:rFonts w:ascii="Arial" w:hAnsi="Arial" w:cs="Arial" w:eastAsia="Arial"/>
          <w:sz w:val="48"/>
          <w:szCs w:val="48"/>
          <w:color w:val="FFFFFF"/>
          <w:spacing w:val="-2"/>
          <w:w w:val="100"/>
        </w:rPr>
        <w:t>l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ogy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576" w:right="3538"/>
        <w:jc w:val="center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20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Oc</w:t>
      </w:r>
      <w:r>
        <w:rPr>
          <w:rFonts w:ascii="Arial" w:hAnsi="Arial" w:cs="Arial" w:eastAsia="Arial"/>
          <w:sz w:val="48"/>
          <w:szCs w:val="48"/>
          <w:color w:val="FFFFFF"/>
          <w:spacing w:val="1"/>
          <w:w w:val="100"/>
        </w:rPr>
        <w:t>t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o</w:t>
      </w:r>
      <w:r>
        <w:rPr>
          <w:rFonts w:ascii="Arial" w:hAnsi="Arial" w:cs="Arial" w:eastAsia="Arial"/>
          <w:sz w:val="48"/>
          <w:szCs w:val="48"/>
          <w:color w:val="FFFFFF"/>
          <w:spacing w:val="-1"/>
          <w:w w:val="100"/>
        </w:rPr>
        <w:t>b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er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2</w:t>
      </w:r>
      <w:r>
        <w:rPr>
          <w:rFonts w:ascii="Arial" w:hAnsi="Arial" w:cs="Arial" w:eastAsia="Arial"/>
          <w:sz w:val="48"/>
          <w:szCs w:val="48"/>
          <w:color w:val="FFFFFF"/>
          <w:spacing w:val="-1"/>
          <w:w w:val="100"/>
        </w:rPr>
        <w:t>0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</w:rPr>
        <w:t>16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type w:val="continuous"/>
          <w:pgSz w:w="14400" w:h="10800" w:orient="landscape"/>
          <w:pgMar w:top="980" w:bottom="280" w:left="1840" w:right="1740"/>
        </w:sectPr>
      </w:pPr>
      <w:rPr/>
    </w:p>
    <w:p>
      <w:pPr>
        <w:spacing w:before="13" w:after="0" w:line="722" w:lineRule="exact"/>
        <w:ind w:left="44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68" coordorigin="0,0" coordsize="14400,10800">
            <v:shape style="position:absolute;left:0;top:0;width:14400;height:10800" type="#_x0000_t75">
              <v:imagedata r:id="rId6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  <v:shape style="position:absolute;left:9640;top:1875;width:4770;height:357" type="#_x0000_t75">
                <v:imagedata r:id="rId7" o:title=""/>
              </v:shape>
            </v:group>
            <v:group style="position:absolute;left:11056;top:8260;width:3344;height:2225" coordorigin="11056,8260" coordsize="3344,2225">
              <v:shape style="position:absolute;left:11056;top:8260;width:3344;height:2225" coordorigin="11056,8260" coordsize="3344,2225" path="m11056,10485l14400,10485,14400,8260,11056,8260,11056,10485e" filled="t" fillcolor="#FFFFFF" stroked="f">
                <v:path arrowok="t"/>
                <v:fill/>
              </v:shape>
              <v:shape style="position:absolute;left:127;top:2722;width:3343;height:4656" type="#_x0000_t75">
                <v:imagedata r:id="rId8" o:title=""/>
              </v:shape>
              <v:shape style="position:absolute;left:170;top:2762;width:3175;height:4489" type="#_x0000_t75">
                <v:imagedata r:id="rId9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Cont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nts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71" w:lineRule="exact"/>
        <w:ind w:left="813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BOUT</w:t>
      </w:r>
      <w:r>
        <w:rPr>
          <w:rFonts w:ascii="Arial" w:hAnsi="Arial" w:cs="Arial" w:eastAsia="Arial"/>
          <w:sz w:val="24"/>
          <w:szCs w:val="24"/>
          <w:color w:val="FFFFFF"/>
          <w:spacing w:val="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US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0" w:after="0" w:line="240" w:lineRule="auto"/>
        <w:ind w:left="3996" w:right="-20"/>
        <w:jc w:val="left"/>
        <w:tabs>
          <w:tab w:pos="452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1.</w:t>
        <w:tab/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CS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I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40"/>
          <w:szCs w:val="40"/>
          <w:color w:val="002C50"/>
          <w:spacing w:val="-5"/>
          <w:w w:val="100"/>
          <w:b/>
          <w:bCs/>
        </w:rPr>
        <w:t>v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er</w:t>
      </w:r>
      <w:r>
        <w:rPr>
          <w:rFonts w:ascii="Arial" w:hAnsi="Arial" w:cs="Arial" w:eastAsia="Arial"/>
          <w:sz w:val="40"/>
          <w:szCs w:val="40"/>
          <w:color w:val="002C50"/>
          <w:spacing w:val="-5"/>
          <w:w w:val="100"/>
          <w:b/>
          <w:bCs/>
        </w:rPr>
        <w:t>v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40"/>
          <w:szCs w:val="40"/>
          <w:color w:val="002C50"/>
          <w:spacing w:val="-4"/>
          <w:w w:val="100"/>
          <w:b/>
          <w:bCs/>
        </w:rPr>
        <w:t>e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w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666" w:right="4912"/>
        <w:jc w:val="center"/>
        <w:tabs>
          <w:tab w:pos="510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tional</w:t>
      </w:r>
      <w:r>
        <w:rPr>
          <w:rFonts w:ascii="Arial" w:hAnsi="Arial" w:cs="Arial" w:eastAsia="Arial"/>
          <w:sz w:val="40"/>
          <w:szCs w:val="40"/>
          <w:color w:val="002C50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nte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</w:rPr>
        <w:t>x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716" w:right="-20"/>
        <w:jc w:val="left"/>
        <w:tabs>
          <w:tab w:pos="51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tegic</w:t>
      </w:r>
      <w:r>
        <w:rPr>
          <w:rFonts w:ascii="Arial" w:hAnsi="Arial" w:cs="Arial" w:eastAsia="Arial"/>
          <w:sz w:val="40"/>
          <w:szCs w:val="40"/>
          <w:color w:val="002C50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nte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</w:rPr>
        <w:t>x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002C50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obje</w:t>
      </w:r>
      <w:r>
        <w:rPr>
          <w:rFonts w:ascii="Arial" w:hAnsi="Arial" w:cs="Arial" w:eastAsia="Arial"/>
          <w:sz w:val="40"/>
          <w:szCs w:val="40"/>
          <w:color w:val="002C50"/>
          <w:spacing w:val="2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ti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</w:rPr>
        <w:t>v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es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666" w:right="4757"/>
        <w:jc w:val="center"/>
        <w:tabs>
          <w:tab w:pos="510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CSIR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at</w:t>
      </w:r>
      <w:r>
        <w:rPr>
          <w:rFonts w:ascii="Arial" w:hAnsi="Arial" w:cs="Arial" w:eastAsia="Arial"/>
          <w:sz w:val="40"/>
          <w:szCs w:val="40"/>
          <w:color w:val="002C50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glan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996" w:right="-20"/>
        <w:jc w:val="left"/>
        <w:tabs>
          <w:tab w:pos="452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2.</w:t>
        <w:tab/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Key</w:t>
      </w:r>
      <w:r>
        <w:rPr>
          <w:rFonts w:ascii="Arial" w:hAnsi="Arial" w:cs="Arial" w:eastAsia="Arial"/>
          <w:sz w:val="40"/>
          <w:szCs w:val="40"/>
          <w:color w:val="002C50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perfor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m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ance</w:t>
      </w:r>
      <w:r>
        <w:rPr>
          <w:rFonts w:ascii="Arial" w:hAnsi="Arial" w:cs="Arial" w:eastAsia="Arial"/>
          <w:sz w:val="40"/>
          <w:szCs w:val="40"/>
          <w:color w:val="002C50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n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i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cators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716" w:right="-20"/>
        <w:jc w:val="left"/>
        <w:tabs>
          <w:tab w:pos="51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Scienti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</w:rPr>
        <w:t>f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ic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tech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ic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l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716" w:right="-20"/>
        <w:jc w:val="left"/>
        <w:tabs>
          <w:tab w:pos="51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Lea</w:t>
      </w:r>
      <w:r>
        <w:rPr>
          <w:rFonts w:ascii="Arial" w:hAnsi="Arial" w:cs="Arial" w:eastAsia="Arial"/>
          <w:sz w:val="40"/>
          <w:szCs w:val="40"/>
          <w:color w:val="002C50"/>
          <w:spacing w:val="2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ning</w:t>
      </w:r>
      <w:r>
        <w:rPr>
          <w:rFonts w:ascii="Arial" w:hAnsi="Arial" w:cs="Arial" w:eastAsia="Arial"/>
          <w:sz w:val="40"/>
          <w:szCs w:val="40"/>
          <w:color w:val="002C50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g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w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th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716" w:right="-20"/>
        <w:jc w:val="left"/>
        <w:tabs>
          <w:tab w:pos="51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Finan</w:t>
      </w:r>
      <w:r>
        <w:rPr>
          <w:rFonts w:ascii="Arial" w:hAnsi="Arial" w:cs="Arial" w:eastAsia="Arial"/>
          <w:sz w:val="40"/>
          <w:szCs w:val="40"/>
          <w:color w:val="002C50"/>
          <w:spacing w:val="2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ial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002C50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govern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1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50" w:lineRule="auto"/>
        <w:ind w:left="4536" w:right="15" w:firstLine="-540"/>
        <w:jc w:val="left"/>
        <w:tabs>
          <w:tab w:pos="452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3.</w:t>
        <w:tab/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sear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h,</w:t>
      </w:r>
      <w:r>
        <w:rPr>
          <w:rFonts w:ascii="Arial" w:hAnsi="Arial" w:cs="Arial" w:eastAsia="Arial"/>
          <w:sz w:val="40"/>
          <w:szCs w:val="40"/>
          <w:color w:val="002C50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de</w:t>
      </w:r>
      <w:r>
        <w:rPr>
          <w:rFonts w:ascii="Arial" w:hAnsi="Arial" w:cs="Arial" w:eastAsia="Arial"/>
          <w:sz w:val="40"/>
          <w:szCs w:val="40"/>
          <w:color w:val="002C50"/>
          <w:spacing w:val="-4"/>
          <w:w w:val="100"/>
          <w:b/>
          <w:bCs/>
        </w:rPr>
        <w:t>v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elop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m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ent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40"/>
          <w:szCs w:val="40"/>
          <w:color w:val="002C50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m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ple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m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ent</w:t>
      </w:r>
      <w:r>
        <w:rPr>
          <w:rFonts w:ascii="Arial" w:hAnsi="Arial" w:cs="Arial" w:eastAsia="Arial"/>
          <w:sz w:val="40"/>
          <w:szCs w:val="40"/>
          <w:color w:val="002C50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tion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response</w:t>
      </w:r>
      <w:r>
        <w:rPr>
          <w:rFonts w:ascii="Arial" w:hAnsi="Arial" w:cs="Arial" w:eastAsia="Arial"/>
          <w:sz w:val="40"/>
          <w:szCs w:val="40"/>
          <w:color w:val="002C50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national</w:t>
      </w:r>
      <w:r>
        <w:rPr>
          <w:rFonts w:ascii="Arial" w:hAnsi="Arial" w:cs="Arial" w:eastAsia="Arial"/>
          <w:sz w:val="40"/>
          <w:szCs w:val="40"/>
          <w:color w:val="002C50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prior</w:t>
      </w:r>
      <w:r>
        <w:rPr>
          <w:rFonts w:ascii="Arial" w:hAnsi="Arial" w:cs="Arial" w:eastAsia="Arial"/>
          <w:sz w:val="40"/>
          <w:szCs w:val="40"/>
          <w:color w:val="002C50"/>
          <w:spacing w:val="-2"/>
          <w:w w:val="100"/>
          <w:b/>
          <w:bCs/>
        </w:rPr>
        <w:t>i</w:t>
      </w:r>
      <w:r>
        <w:rPr>
          <w:rFonts w:ascii="Arial" w:hAnsi="Arial" w:cs="Arial" w:eastAsia="Arial"/>
          <w:sz w:val="40"/>
          <w:szCs w:val="40"/>
          <w:color w:val="002C50"/>
          <w:spacing w:val="0"/>
          <w:w w:val="100"/>
          <w:b/>
          <w:bCs/>
        </w:rPr>
        <w:t>ties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9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27" w:lineRule="exact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2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Sz w:w="14400" w:h="10800" w:orient="landscape"/>
          <w:pgMar w:top="680" w:bottom="0" w:left="60" w:right="1320"/>
        </w:sectPr>
      </w:pPr>
      <w:rPr/>
    </w:p>
    <w:p>
      <w:pPr>
        <w:spacing w:before="12" w:after="0" w:line="240" w:lineRule="auto"/>
        <w:ind w:left="32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67" coordorigin="0,0" coordsize="14400,10800">
            <v:shape style="position:absolute;left:0;top:0;width:14400;height:10800" type="#_x0000_t75">
              <v:imagedata r:id="rId10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  <v:shape style="position:absolute;left:9640;top:1875;width:4770;height:357" type="#_x0000_t75">
                <v:imagedata r:id="rId11" o:title=""/>
              </v:shape>
              <v:shape style="position:absolute;left:127;top:2722;width:3343;height:4656" type="#_x0000_t75">
                <v:imagedata r:id="rId12" o:title=""/>
              </v:shape>
              <v:shape style="position:absolute;left:170;top:2762;width:3175;height:4489" type="#_x0000_t75">
                <v:imagedata r:id="rId13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Our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res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</w:rPr>
        <w:t>p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onse</w:t>
      </w:r>
      <w:r>
        <w:rPr>
          <w:rFonts w:ascii="Arial" w:hAnsi="Arial" w:cs="Arial" w:eastAsia="Arial"/>
          <w:sz w:val="64"/>
          <w:szCs w:val="64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triple</w:t>
      </w:r>
      <w:r>
        <w:rPr>
          <w:rFonts w:ascii="Arial" w:hAnsi="Arial" w:cs="Arial" w:eastAsia="Arial"/>
          <w:sz w:val="64"/>
          <w:szCs w:val="64"/>
          <w:color w:val="FFFFFF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ll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nge</w:t>
      </w:r>
      <w:r>
        <w:rPr>
          <w:rFonts w:ascii="Arial" w:hAnsi="Arial" w:cs="Arial" w:eastAsia="Arial"/>
          <w:sz w:val="64"/>
          <w:szCs w:val="64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</w:rPr>
      </w:r>
    </w:p>
    <w:p>
      <w:pPr>
        <w:spacing w:before="32" w:after="0" w:line="722" w:lineRule="exact"/>
        <w:ind w:left="32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po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v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ert</w:t>
      </w:r>
      <w:r>
        <w:rPr>
          <w:rFonts w:ascii="Arial" w:hAnsi="Arial" w:cs="Arial" w:eastAsia="Arial"/>
          <w:sz w:val="64"/>
          <w:szCs w:val="64"/>
          <w:color w:val="FFFFFF"/>
          <w:spacing w:val="-51"/>
          <w:w w:val="100"/>
          <w:b/>
          <w:bCs/>
          <w:position w:val="-2"/>
        </w:rPr>
        <w:t>y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,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qu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lity</w:t>
      </w:r>
      <w:r>
        <w:rPr>
          <w:rFonts w:ascii="Arial" w:hAnsi="Arial" w:cs="Arial" w:eastAsia="Arial"/>
          <w:sz w:val="64"/>
          <w:szCs w:val="64"/>
          <w:color w:val="FFFFFF"/>
          <w:spacing w:val="-1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d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un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mp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l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y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nt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left="813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BOUT</w:t>
      </w:r>
      <w:r>
        <w:rPr>
          <w:rFonts w:ascii="Arial" w:hAnsi="Arial" w:cs="Arial" w:eastAsia="Arial"/>
          <w:sz w:val="24"/>
          <w:szCs w:val="24"/>
          <w:color w:val="FFFFFF"/>
          <w:spacing w:val="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US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9" w:after="0" w:line="250" w:lineRule="auto"/>
        <w:ind w:left="4561" w:right="27" w:firstLine="-452"/>
        <w:jc w:val="left"/>
        <w:tabs>
          <w:tab w:pos="45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Our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imper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is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identi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f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k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determin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nts</w:t>
      </w:r>
      <w:r>
        <w:rPr>
          <w:rFonts w:ascii="Arial" w:hAnsi="Arial" w:cs="Arial" w:eastAsia="Arial"/>
          <w:sz w:val="40"/>
          <w:szCs w:val="40"/>
          <w:color w:val="1F487C"/>
          <w:spacing w:val="-1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povert</w:t>
      </w:r>
      <w:r>
        <w:rPr>
          <w:rFonts w:ascii="Arial" w:hAnsi="Arial" w:cs="Arial" w:eastAsia="Arial"/>
          <w:sz w:val="40"/>
          <w:szCs w:val="40"/>
          <w:color w:val="1F487C"/>
          <w:spacing w:val="-30"/>
          <w:w w:val="100"/>
        </w:rPr>
        <w:t>y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ineq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ality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unempl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m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ent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aw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link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betw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en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our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ch</w:t>
      </w:r>
      <w:r>
        <w:rPr>
          <w:rFonts w:ascii="Arial" w:hAnsi="Arial" w:cs="Arial" w:eastAsia="Arial"/>
          <w:sz w:val="40"/>
          <w:szCs w:val="40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rk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add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si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these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determin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ng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fac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or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.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50" w:lineRule="auto"/>
        <w:ind w:left="4561" w:right="67" w:firstLine="-452"/>
        <w:jc w:val="left"/>
        <w:tabs>
          <w:tab w:pos="45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key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issues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4"/>
          <w:w w:val="100"/>
          <w:b/>
          <w:bCs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seek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address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through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  <w:b/>
          <w:bCs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arious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inte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  <w:b/>
          <w:bCs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entions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are: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40" w:lineRule="auto"/>
        <w:ind w:left="4523" w:right="-20"/>
        <w:jc w:val="left"/>
        <w:tabs>
          <w:tab w:pos="50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-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onomy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employment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523" w:right="-20"/>
        <w:jc w:val="left"/>
        <w:tabs>
          <w:tab w:pos="50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-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Building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pable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state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523" w:right="-20"/>
        <w:jc w:val="left"/>
        <w:tabs>
          <w:tab w:pos="50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-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Econ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mic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ci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infra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truc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ure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523" w:right="-20"/>
        <w:jc w:val="left"/>
        <w:tabs>
          <w:tab w:pos="50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-</w:t>
        <w:tab/>
      </w:r>
      <w:r>
        <w:rPr>
          <w:rFonts w:ascii="Arial" w:hAnsi="Arial" w:cs="Arial" w:eastAsia="Arial"/>
          <w:sz w:val="40"/>
          <w:szCs w:val="40"/>
          <w:color w:val="1F487C"/>
          <w:spacing w:val="-14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for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m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ing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human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lements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523" w:right="-20"/>
        <w:jc w:val="left"/>
        <w:tabs>
          <w:tab w:pos="50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-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tran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it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lo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-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onomy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523" w:right="-20"/>
        <w:jc w:val="left"/>
        <w:tabs>
          <w:tab w:pos="50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-</w:t>
        <w:tab/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B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uilding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afer</w:t>
      </w:r>
      <w:r>
        <w:rPr>
          <w:rFonts w:ascii="Arial" w:hAnsi="Arial" w:cs="Arial" w:eastAsia="Arial"/>
          <w:sz w:val="40"/>
          <w:szCs w:val="40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communi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ies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451" w:lineRule="exact"/>
        <w:ind w:left="4523" w:right="-20"/>
        <w:jc w:val="left"/>
        <w:tabs>
          <w:tab w:pos="506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-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  <w:position w:val="-1"/>
        </w:rPr>
        <w:t>m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p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position w:val="-1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oving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health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27" w:lineRule="exact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3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Sz w:w="14400" w:h="10800" w:orient="landscape"/>
          <w:pgMar w:top="40" w:bottom="0" w:left="60" w:right="540"/>
        </w:sectPr>
      </w:pPr>
      <w:rPr/>
    </w:p>
    <w:p>
      <w:pPr>
        <w:spacing w:before="13" w:after="0" w:line="722" w:lineRule="exact"/>
        <w:ind w:left="44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66" coordorigin="0,0" coordsize="14400,10800">
            <v:shape style="position:absolute;left:0;top:0;width:14400;height:10800" type="#_x0000_t75">
              <v:imagedata r:id="rId15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  <v:shape style="position:absolute;left:9640;top:1875;width:4770;height:357" type="#_x0000_t75">
                <v:imagedata r:id="rId16" o:title=""/>
              </v:shape>
            </v:group>
            <v:group style="position:absolute;left:4082;top:7728;width:6237;height:2268" coordorigin="4082,7728" coordsize="6237,2268">
              <v:shape style="position:absolute;left:4082;top:7728;width:6237;height:2268" coordorigin="4082,7728" coordsize="6237,2268" path="m4082,9996l10319,9996,10319,7728,4082,7728,4082,9996e" filled="t" fillcolor="#B8CDE4" stroked="f">
                <v:path arrowok="t"/>
                <v:fill/>
              </v:shape>
            </v:group>
            <v:group style="position:absolute;left:4082;top:5136;width:6237;height:2268" coordorigin="4082,5136" coordsize="6237,2268">
              <v:shape style="position:absolute;left:4082;top:5136;width:6237;height:2268" coordorigin="4082,5136" coordsize="6237,2268" path="m4082,7404l10319,7404,10319,5136,4082,5136,4082,7404e" filled="t" fillcolor="#92CDDD" stroked="f">
                <v:path arrowok="t"/>
                <v:fill/>
              </v:shape>
            </v:group>
            <v:group style="position:absolute;left:4082;top:2738;width:6237;height:2155" coordorigin="4082,2738" coordsize="6237,2155">
              <v:shape style="position:absolute;left:4082;top:2738;width:6237;height:2155" coordorigin="4082,2738" coordsize="6237,2155" path="m4082,4893l10319,4893,10319,2738,4082,2738,4082,4893e" filled="t" fillcolor="#92CDDD" stroked="f">
                <v:path arrowok="t"/>
                <v:fill/>
              </v:shape>
            </v:group>
            <v:group style="position:absolute;left:10463;top:2738;width:2;height:2155" coordorigin="10463,2738" coordsize="2,2155">
              <v:shape style="position:absolute;left:10463;top:2738;width:2;height:2155" coordorigin="10463,2738" coordsize="0,2155" path="m10463,4893l10463,2738e" filled="f" stroked="t" strokeweight="6pt" strokecolor="#92CDDD">
                <v:path arrowok="t"/>
              </v:shape>
            </v:group>
            <v:group style="position:absolute;left:10463;top:5136;width:2;height:2268" coordorigin="10463,5136" coordsize="2,2268">
              <v:shape style="position:absolute;left:10463;top:5136;width:2;height:2268" coordorigin="10463,5136" coordsize="0,2268" path="m10463,7404l10463,5136e" filled="f" stroked="t" strokeweight="6pt" strokecolor="#30859C">
                <v:path arrowok="t"/>
              </v:shape>
            </v:group>
            <v:group style="position:absolute;left:10433;top:7728;width:2;height:2268" coordorigin="10433,7728" coordsize="2,2268">
              <v:shape style="position:absolute;left:10433;top:7728;width:2;height:2268" coordorigin="10433,7728" coordsize="0,2268" path="m10433,9996l10433,7728e" filled="f" stroked="t" strokeweight="6pt" strokecolor="#375F92">
                <v:path arrowok="t"/>
              </v:shape>
              <v:shape style="position:absolute;left:216;top:2738;width:3277;height:2159" type="#_x0000_t75">
                <v:imagedata r:id="rId17" o:title=""/>
              </v:shape>
              <v:shape style="position:absolute;left:198;top:5136;width:3294;height:2254" type="#_x0000_t75">
                <v:imagedata r:id="rId18" o:title=""/>
              </v:shape>
            </v:group>
            <v:group style="position:absolute;left:90;top:5136;width:2;height:2268" coordorigin="90,5136" coordsize="2,2268">
              <v:shape style="position:absolute;left:90;top:5136;width:2;height:2268" coordorigin="90,5136" coordsize="0,2268" path="m90,7404l90,5136e" filled="f" stroked="t" strokeweight="6pt" strokecolor="#30859C">
                <v:path arrowok="t"/>
              </v:shape>
            </v:group>
            <v:group style="position:absolute;left:90;top:7744;width:2;height:2268" coordorigin="90,7744" coordsize="2,2268">
              <v:shape style="position:absolute;left:90;top:7744;width:2;height:2268" coordorigin="90,7744" coordsize="0,2268" path="m90,10012l90,7744e" filled="f" stroked="t" strokeweight="6pt" strokecolor="#375F92">
                <v:path arrowok="t"/>
              </v:shape>
            </v:group>
            <v:group style="position:absolute;left:90;top:2754;width:2;height:2155" coordorigin="90,2754" coordsize="2,2155">
              <v:shape style="position:absolute;left:90;top:2754;width:2;height:2155" coordorigin="90,2754" coordsize="0,2155" path="m90,4909l90,2754e" filled="f" stroked="t" strokeweight="6pt" strokecolor="#92CDDD">
                <v:path arrowok="t"/>
              </v:shape>
              <v:shape style="position:absolute;left:216;top:7744;width:3257;height:2268" type="#_x0000_t75">
                <v:imagedata r:id="rId19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CSIR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str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teg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i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obj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ct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i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v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71" w:lineRule="exact"/>
        <w:ind w:left="813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BOUT</w:t>
      </w:r>
      <w:r>
        <w:rPr>
          <w:rFonts w:ascii="Arial" w:hAnsi="Arial" w:cs="Arial" w:eastAsia="Arial"/>
          <w:sz w:val="24"/>
          <w:szCs w:val="24"/>
          <w:color w:val="FFFFFF"/>
          <w:spacing w:val="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US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50" w:lineRule="auto"/>
        <w:ind w:left="4167" w:right="2215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Con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uct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  <w:b/>
          <w:bCs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-q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ality</w:t>
      </w:r>
      <w:r>
        <w:rPr>
          <w:rFonts w:ascii="Arial" w:hAnsi="Arial" w:cs="Arial" w:eastAsia="Arial"/>
          <w:sz w:val="36"/>
          <w:szCs w:val="36"/>
          <w:color w:val="1F487C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researc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tec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cal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ation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fost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st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ial</w:t>
      </w:r>
      <w:r>
        <w:rPr>
          <w:rFonts w:ascii="Arial" w:hAnsi="Arial" w:cs="Arial" w:eastAsia="Arial"/>
          <w:sz w:val="36"/>
          <w:szCs w:val="36"/>
          <w:color w:val="1F487C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ientific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de</w:t>
      </w:r>
      <w:r>
        <w:rPr>
          <w:rFonts w:ascii="Arial" w:hAnsi="Arial" w:cs="Arial" w:eastAsia="Arial"/>
          <w:sz w:val="36"/>
          <w:szCs w:val="36"/>
          <w:color w:val="1F487C"/>
          <w:spacing w:val="-9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pm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nt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0" w:lineRule="auto"/>
        <w:ind w:left="4209" w:right="4572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Bui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tr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nsform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apital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6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50" w:lineRule="auto"/>
        <w:ind w:left="4209" w:right="2567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Maintain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fi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ial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ustainab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ty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go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go</w:t>
      </w:r>
      <w:r>
        <w:rPr>
          <w:rFonts w:ascii="Arial" w:hAnsi="Arial" w:cs="Arial" w:eastAsia="Arial"/>
          <w:sz w:val="36"/>
          <w:szCs w:val="36"/>
          <w:color w:val="1F487C"/>
          <w:spacing w:val="-7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nance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jc w:val="left"/>
        <w:spacing w:after="0"/>
        <w:sectPr>
          <w:pgMar w:footer="0" w:header="-1466879169" w:top="680" w:bottom="60" w:left="60" w:right="2060"/>
          <w:footerReference w:type="even" r:id="rId14"/>
          <w:pgSz w:w="14400" w:h="10800" w:orient="landscape"/>
        </w:sectPr>
      </w:pPr>
      <w:rPr/>
    </w:p>
    <w:p>
      <w:pPr>
        <w:spacing w:before="13" w:after="0" w:line="722" w:lineRule="exact"/>
        <w:ind w:left="50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CSIR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gl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71" w:lineRule="exact"/>
        <w:ind w:left="8194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BOUT</w:t>
      </w:r>
      <w:r>
        <w:rPr>
          <w:rFonts w:ascii="Arial" w:hAnsi="Arial" w:cs="Arial" w:eastAsia="Arial"/>
          <w:sz w:val="24"/>
          <w:szCs w:val="24"/>
          <w:color w:val="FFFFFF"/>
          <w:spacing w:val="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US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9" w:after="0" w:line="240" w:lineRule="auto"/>
        <w:ind w:left="492" w:right="-20"/>
        <w:jc w:val="left"/>
        <w:tabs>
          <w:tab w:pos="940" w:val="left"/>
        </w:tabs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•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ab/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-4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CSIR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is</w:t>
      </w:r>
      <w:r>
        <w:rPr>
          <w:rFonts w:ascii="Arial" w:hAnsi="Arial" w:cs="Arial" w:eastAsia="Arial"/>
          <w:sz w:val="32"/>
          <w:szCs w:val="32"/>
          <w:color w:val="002C50"/>
          <w:spacing w:val="-4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a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c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ence</w:t>
      </w:r>
      <w:r>
        <w:rPr>
          <w:rFonts w:ascii="Arial" w:hAnsi="Arial" w:cs="Arial" w:eastAsia="Arial"/>
          <w:sz w:val="32"/>
          <w:szCs w:val="32"/>
          <w:color w:val="002C50"/>
          <w:spacing w:val="-16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c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ounc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l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,</w:t>
      </w:r>
      <w:r>
        <w:rPr>
          <w:rFonts w:ascii="Arial" w:hAnsi="Arial" w:cs="Arial" w:eastAsia="Arial"/>
          <w:sz w:val="32"/>
          <w:szCs w:val="32"/>
          <w:color w:val="002C50"/>
          <w:spacing w:val="-14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c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l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as</w:t>
      </w:r>
      <w:r>
        <w:rPr>
          <w:rFonts w:ascii="Arial" w:hAnsi="Arial" w:cs="Arial" w:eastAsia="Arial"/>
          <w:sz w:val="32"/>
          <w:szCs w:val="32"/>
          <w:color w:val="002C50"/>
          <w:spacing w:val="2"/>
          <w:w w:val="100"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f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ed</w:t>
      </w:r>
      <w:r>
        <w:rPr>
          <w:rFonts w:ascii="Arial" w:hAnsi="Arial" w:cs="Arial" w:eastAsia="Arial"/>
          <w:sz w:val="32"/>
          <w:szCs w:val="32"/>
          <w:color w:val="002C50"/>
          <w:spacing w:val="-21"/>
          <w:w w:val="100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</w:rPr>
        <w:t>as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6" w:after="0" w:line="361" w:lineRule="exact"/>
        <w:ind w:left="943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a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nat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onal</w:t>
      </w:r>
      <w:r>
        <w:rPr>
          <w:rFonts w:ascii="Arial" w:hAnsi="Arial" w:cs="Arial" w:eastAsia="Arial"/>
          <w:sz w:val="32"/>
          <w:szCs w:val="32"/>
          <w:color w:val="002C50"/>
          <w:spacing w:val="-10"/>
          <w:w w:val="100"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go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position w:val="-1"/>
        </w:rPr>
        <w:t>v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ernment</w:t>
      </w:r>
      <w:r>
        <w:rPr>
          <w:rFonts w:ascii="Arial" w:hAnsi="Arial" w:cs="Arial" w:eastAsia="Arial"/>
          <w:sz w:val="32"/>
          <w:szCs w:val="32"/>
          <w:color w:val="002C50"/>
          <w:spacing w:val="-15"/>
          <w:w w:val="100"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bu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ne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-14"/>
          <w:w w:val="100"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enterpri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jc w:val="left"/>
        <w:spacing w:after="0"/>
        <w:sectPr>
          <w:pgMar w:footer="0" w:header="0" w:top="680" w:bottom="0" w:left="0" w:right="720"/>
          <w:footerReference w:type="odd" r:id="rId20"/>
          <w:pgSz w:w="14400" w:h="10800" w:orient="landscape"/>
        </w:sectPr>
      </w:pPr>
      <w:rPr/>
    </w:p>
    <w:p>
      <w:pPr>
        <w:spacing w:before="18" w:after="0" w:line="240" w:lineRule="auto"/>
        <w:ind w:left="492" w:right="-88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u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b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ers: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/>
        <w:br w:type="column"/>
      </w:r>
      <w:r>
        <w:rPr>
          <w:sz w:val="13"/>
          <w:szCs w:val="13"/>
        </w:rPr>
      </w:r>
    </w:p>
    <w:p>
      <w:pPr>
        <w:spacing w:before="0" w:after="0" w:line="271" w:lineRule="exact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  <w:position w:val="-1"/>
        </w:rPr>
        <w:t>Pret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24"/>
          <w:szCs w:val="24"/>
          <w:color w:val="0F243E"/>
          <w:spacing w:val="-1"/>
          <w:w w:val="100"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  <w:position w:val="-1"/>
        </w:rPr>
        <w:t>ia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0" w:right="720"/>
          <w:cols w:num="2" w:equalWidth="0">
            <w:col w:w="2318" w:space="10401"/>
            <w:col w:w="961"/>
          </w:cols>
        </w:sectPr>
      </w:pPr>
      <w:rPr/>
    </w:p>
    <w:p>
      <w:pPr>
        <w:spacing w:before="0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0" w:right="720"/>
        </w:sectPr>
      </w:pPr>
      <w:rPr/>
    </w:p>
    <w:p>
      <w:pPr>
        <w:spacing w:before="5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726" w:right="-94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</w:rPr>
        <w:t>7</w:t>
      </w:r>
      <w:r>
        <w:rPr>
          <w:rFonts w:ascii="Arial" w:hAnsi="Arial" w:cs="Arial" w:eastAsia="Arial"/>
          <w:sz w:val="36"/>
          <w:szCs w:val="36"/>
          <w:color w:val="002C50"/>
          <w:spacing w:val="-2"/>
          <w:w w:val="100"/>
        </w:rPr>
        <w:t>1</w:t>
      </w:r>
      <w:r>
        <w:rPr>
          <w:rFonts w:ascii="Arial" w:hAnsi="Arial" w:cs="Arial" w:eastAsia="Arial"/>
          <w:sz w:val="36"/>
          <w:szCs w:val="36"/>
          <w:color w:val="002C50"/>
          <w:spacing w:val="-5"/>
          <w:w w:val="100"/>
        </w:rPr>
        <w:t>y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</w:rPr>
        <w:t>rs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36" w:lineRule="exact"/>
        <w:ind w:right="-99"/>
        <w:jc w:val="left"/>
        <w:tabs>
          <w:tab w:pos="264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-2"/>
        </w:rPr>
        <w:t>2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36"/>
          <w:szCs w:val="36"/>
          <w:color w:val="002C50"/>
          <w:spacing w:val="-1"/>
          <w:w w:val="100"/>
          <w:b/>
          <w:bCs/>
          <w:position w:val="-2"/>
        </w:rPr>
        <w:t>6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-2"/>
        </w:rPr>
        <w:t>85</w:t>
        <w:tab/>
      </w:r>
      <w:r>
        <w:rPr>
          <w:rFonts w:ascii="Arial" w:hAnsi="Arial" w:cs="Arial" w:eastAsia="Arial"/>
          <w:sz w:val="36"/>
          <w:szCs w:val="36"/>
          <w:color w:val="002C50"/>
          <w:spacing w:val="-1"/>
          <w:w w:val="100"/>
          <w:b/>
          <w:bCs/>
          <w:position w:val="1"/>
        </w:rPr>
        <w:t>345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29" w:after="0" w:line="240" w:lineRule="auto"/>
        <w:ind w:right="-76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</w:rPr>
        <w:t>J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</w:rPr>
        <w:t>h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0F243E"/>
          <w:spacing w:val="-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0F243E"/>
          <w:spacing w:val="-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0F243E"/>
          <w:spacing w:val="-1"/>
          <w:w w:val="100"/>
        </w:rPr>
        <w:t>b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</w:rPr>
        <w:t>rg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</w:rPr>
        <w:t>Durb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0" w:right="720"/>
          <w:cols w:num="4" w:equalWidth="0">
            <w:col w:w="1600" w:space="1394"/>
            <w:col w:w="3245" w:space="4715"/>
            <w:col w:w="1521" w:space="22"/>
            <w:col w:w="1183"/>
          </w:cols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367" w:lineRule="exact"/>
        <w:ind w:left="386" w:right="-90"/>
        <w:jc w:val="left"/>
        <w:tabs>
          <w:tab w:pos="2880" w:val="left"/>
        </w:tabs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position w:val="-2"/>
        </w:rPr>
        <w:t>1945</w:t>
      </w:r>
      <w:r>
        <w:rPr>
          <w:rFonts w:ascii="Arial" w:hAnsi="Arial" w:cs="Arial" w:eastAsia="Arial"/>
          <w:sz w:val="28"/>
          <w:szCs w:val="28"/>
          <w:color w:val="002C50"/>
          <w:spacing w:val="-4"/>
          <w:w w:val="100"/>
          <w:position w:val="-2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position w:val="-2"/>
        </w:rPr>
        <w:t>-</w:t>
      </w:r>
      <w:r>
        <w:rPr>
          <w:rFonts w:ascii="Arial" w:hAnsi="Arial" w:cs="Arial" w:eastAsia="Arial"/>
          <w:sz w:val="28"/>
          <w:szCs w:val="28"/>
          <w:color w:val="002C50"/>
          <w:spacing w:val="-3"/>
          <w:w w:val="100"/>
          <w:position w:val="-2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position w:val="-2"/>
        </w:rPr>
        <w:t>2016</w:t>
        <w:tab/>
      </w:r>
      <w:r>
        <w:rPr>
          <w:rFonts w:ascii="Arial" w:hAnsi="Arial" w:cs="Arial" w:eastAsia="Arial"/>
          <w:sz w:val="28"/>
          <w:szCs w:val="28"/>
          <w:color w:val="002C50"/>
          <w:spacing w:val="-32"/>
          <w:w w:val="100"/>
          <w:position w:val="3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position w:val="3"/>
        </w:rPr>
        <w:t>o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  <w:position w:val="3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position w:val="3"/>
        </w:rPr>
        <w:t>al</w:t>
      </w:r>
      <w:r>
        <w:rPr>
          <w:rFonts w:ascii="Arial" w:hAnsi="Arial" w:cs="Arial" w:eastAsia="Arial"/>
          <w:sz w:val="28"/>
          <w:szCs w:val="28"/>
          <w:color w:val="002C50"/>
          <w:spacing w:val="-3"/>
          <w:w w:val="100"/>
          <w:position w:val="3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  <w:position w:val="3"/>
        </w:rPr>
        <w:t>s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  <w:position w:val="3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position w:val="3"/>
        </w:rPr>
        <w:t>a</w:t>
      </w:r>
      <w:r>
        <w:rPr>
          <w:rFonts w:ascii="Arial" w:hAnsi="Arial" w:cs="Arial" w:eastAsia="Arial"/>
          <w:sz w:val="28"/>
          <w:szCs w:val="28"/>
          <w:color w:val="002C50"/>
          <w:spacing w:val="-4"/>
          <w:w w:val="100"/>
          <w:position w:val="3"/>
        </w:rPr>
        <w:t>f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position w:val="3"/>
        </w:rPr>
        <w:t>f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2" w:after="0" w:line="100" w:lineRule="exact"/>
        <w:jc w:val="left"/>
        <w:rPr>
          <w:sz w:val="10"/>
          <w:szCs w:val="10"/>
        </w:rPr>
      </w:pPr>
      <w:rPr/>
      <w:r>
        <w:rPr/>
        <w:br w:type="column"/>
      </w:r>
      <w:r>
        <w:rPr>
          <w:sz w:val="10"/>
          <w:szCs w:val="1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SET</w:t>
      </w:r>
      <w:r>
        <w:rPr>
          <w:rFonts w:ascii="Arial" w:hAnsi="Arial" w:cs="Arial" w:eastAsia="Arial"/>
          <w:sz w:val="28"/>
          <w:szCs w:val="28"/>
          <w:color w:val="002C50"/>
          <w:spacing w:val="-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base</w:t>
      </w:r>
      <w:r>
        <w:rPr>
          <w:rFonts w:ascii="Arial" w:hAnsi="Arial" w:cs="Arial" w:eastAsia="Arial"/>
          <w:sz w:val="28"/>
          <w:szCs w:val="28"/>
          <w:color w:val="002C50"/>
          <w:spacing w:val="-4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-4"/>
          <w:w w:val="100"/>
        </w:rPr>
        <w:t>w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i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h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PhD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0" w:right="720"/>
          <w:cols w:num="2" w:equalWidth="0">
            <w:col w:w="4077" w:space="791"/>
            <w:col w:w="8812"/>
          </w:cols>
        </w:sectPr>
      </w:pPr>
      <w:rPr/>
    </w:p>
    <w:p>
      <w:pPr>
        <w:spacing w:before="6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40" w:lineRule="auto"/>
        <w:ind w:left="8151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</w:rPr>
        <w:t>Ca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0F243E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0F243E"/>
          <w:spacing w:val="-24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0F243E"/>
          <w:spacing w:val="-3"/>
          <w:w w:val="100"/>
        </w:rPr>
        <w:t>w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385" w:lineRule="exact"/>
        <w:ind w:left="8933" w:right="-20"/>
        <w:jc w:val="left"/>
        <w:tabs>
          <w:tab w:pos="115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  <w:position w:val="-3"/>
        </w:rPr>
        <w:t>St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  <w:position w:val="-3"/>
        </w:rPr>
        <w:t>e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  <w:position w:val="-3"/>
        </w:rPr>
        <w:t>l</w:t>
      </w:r>
      <w:r>
        <w:rPr>
          <w:rFonts w:ascii="Arial" w:hAnsi="Arial" w:cs="Arial" w:eastAsia="Arial"/>
          <w:sz w:val="24"/>
          <w:szCs w:val="24"/>
          <w:color w:val="0F243E"/>
          <w:spacing w:val="-1"/>
          <w:w w:val="100"/>
          <w:position w:val="-3"/>
        </w:rPr>
        <w:t>l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  <w:position w:val="-3"/>
        </w:rPr>
        <w:t>e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  <w:position w:val="-3"/>
        </w:rPr>
        <w:t>n</w:t>
      </w:r>
      <w:r>
        <w:rPr>
          <w:rFonts w:ascii="Arial" w:hAnsi="Arial" w:cs="Arial" w:eastAsia="Arial"/>
          <w:sz w:val="24"/>
          <w:szCs w:val="24"/>
          <w:color w:val="0F243E"/>
          <w:spacing w:val="-1"/>
          <w:w w:val="100"/>
          <w:position w:val="-3"/>
        </w:rPr>
        <w:t>b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  <w:position w:val="-3"/>
        </w:rPr>
        <w:t>o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  <w:position w:val="-3"/>
        </w:rPr>
        <w:t>sch</w:t>
        <w:tab/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  <w:position w:val="8"/>
        </w:rPr>
        <w:t>P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  <w:position w:val="8"/>
        </w:rPr>
        <w:t>o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  <w:position w:val="8"/>
        </w:rPr>
        <w:t>rt</w:t>
      </w:r>
      <w:r>
        <w:rPr>
          <w:rFonts w:ascii="Arial" w:hAnsi="Arial" w:cs="Arial" w:eastAsia="Arial"/>
          <w:sz w:val="24"/>
          <w:szCs w:val="24"/>
          <w:color w:val="0F243E"/>
          <w:spacing w:val="-2"/>
          <w:w w:val="100"/>
          <w:position w:val="8"/>
        </w:rPr>
        <w:t> 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  <w:position w:val="8"/>
        </w:rPr>
        <w:t>El</w:t>
      </w:r>
      <w:r>
        <w:rPr>
          <w:rFonts w:ascii="Arial" w:hAnsi="Arial" w:cs="Arial" w:eastAsia="Arial"/>
          <w:sz w:val="24"/>
          <w:szCs w:val="24"/>
          <w:color w:val="0F243E"/>
          <w:spacing w:val="-1"/>
          <w:w w:val="100"/>
          <w:position w:val="8"/>
        </w:rPr>
        <w:t>i</w:t>
      </w:r>
      <w:r>
        <w:rPr>
          <w:rFonts w:ascii="Arial" w:hAnsi="Arial" w:cs="Arial" w:eastAsia="Arial"/>
          <w:sz w:val="24"/>
          <w:szCs w:val="24"/>
          <w:color w:val="0F243E"/>
          <w:spacing w:val="-2"/>
          <w:w w:val="100"/>
          <w:position w:val="8"/>
        </w:rPr>
        <w:t>z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  <w:position w:val="8"/>
        </w:rPr>
        <w:t>a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  <w:position w:val="8"/>
        </w:rPr>
        <w:t>b</w:t>
      </w:r>
      <w:r>
        <w:rPr>
          <w:rFonts w:ascii="Arial" w:hAnsi="Arial" w:cs="Arial" w:eastAsia="Arial"/>
          <w:sz w:val="24"/>
          <w:szCs w:val="24"/>
          <w:color w:val="0F243E"/>
          <w:spacing w:val="1"/>
          <w:w w:val="100"/>
          <w:position w:val="8"/>
        </w:rPr>
        <w:t>e</w:t>
      </w:r>
      <w:r>
        <w:rPr>
          <w:rFonts w:ascii="Arial" w:hAnsi="Arial" w:cs="Arial" w:eastAsia="Arial"/>
          <w:sz w:val="24"/>
          <w:szCs w:val="24"/>
          <w:color w:val="0F243E"/>
          <w:spacing w:val="0"/>
          <w:w w:val="100"/>
          <w:position w:val="8"/>
        </w:rPr>
        <w:t>th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6" w:after="0" w:line="461" w:lineRule="exact"/>
        <w:ind w:left="696" w:right="-20"/>
        <w:jc w:val="left"/>
        <w:tabs>
          <w:tab w:pos="3560" w:val="left"/>
          <w:tab w:pos="596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-1"/>
          <w:w w:val="100"/>
          <w:b/>
          <w:bCs/>
          <w:position w:val="-2"/>
        </w:rPr>
        <w:t>51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-2"/>
        </w:rPr>
        <w:t>6</w:t>
        <w:tab/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3"/>
        </w:rPr>
        <w:t>R</w:t>
      </w:r>
      <w:r>
        <w:rPr>
          <w:rFonts w:ascii="Arial" w:hAnsi="Arial" w:cs="Arial" w:eastAsia="Arial"/>
          <w:sz w:val="36"/>
          <w:szCs w:val="36"/>
          <w:color w:val="002C50"/>
          <w:spacing w:val="-2"/>
          <w:w w:val="100"/>
          <w:b/>
          <w:bCs/>
          <w:position w:val="3"/>
        </w:rPr>
        <w:t>2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3"/>
        </w:rPr>
        <w:t>.7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3"/>
        </w:rPr>
        <w:t> </w:t>
      </w:r>
      <w:r>
        <w:rPr>
          <w:rFonts w:ascii="Arial" w:hAnsi="Arial" w:cs="Arial" w:eastAsia="Arial"/>
          <w:sz w:val="36"/>
          <w:szCs w:val="36"/>
          <w:color w:val="002C50"/>
          <w:spacing w:val="1"/>
          <w:w w:val="100"/>
          <w:b/>
          <w:bCs/>
          <w:position w:val="3"/>
        </w:rPr>
        <w:t>b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3"/>
        </w:rPr>
        <w:t>n</w:t>
        <w:tab/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2"/>
        </w:rPr>
        <w:t>1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2"/>
        </w:rPr>
        <w:t> </w:t>
      </w:r>
      <w:r>
        <w:rPr>
          <w:rFonts w:ascii="Arial" w:hAnsi="Arial" w:cs="Arial" w:eastAsia="Arial"/>
          <w:sz w:val="36"/>
          <w:szCs w:val="36"/>
          <w:color w:val="002C50"/>
          <w:spacing w:val="-1"/>
          <w:w w:val="100"/>
          <w:b/>
          <w:bCs/>
          <w:position w:val="2"/>
        </w:rPr>
        <w:t>9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2"/>
        </w:rPr>
        <w:t>69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0" w:right="720"/>
        </w:sectPr>
      </w:pPr>
      <w:rPr/>
    </w:p>
    <w:p>
      <w:pPr>
        <w:spacing w:before="4" w:after="0" w:line="110" w:lineRule="exact"/>
        <w:jc w:val="left"/>
        <w:rPr>
          <w:sz w:val="11"/>
          <w:szCs w:val="11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0pt;margin-top:111.23999pt;width:719.9951pt;height:428.759823pt;mso-position-horizontal-relative:page;mso-position-vertical-relative:page;z-index:-2965" type="#_x0000_t202" filled="f" stroked="f">
            <v:textbox inset="0,0,0,0">
              <w:txbxContent>
                <w:p>
                  <w:pPr>
                    <w:spacing w:before="4" w:after="0" w:line="100" w:lineRule="exact"/>
                    <w:jc w:val="left"/>
                    <w:rPr>
                      <w:sz w:val="10"/>
                      <w:szCs w:val="10"/>
                    </w:rPr>
                  </w:pPr>
                  <w:rPr/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40" w:lineRule="auto"/>
                    <w:ind w:left="162" w:right="-20"/>
                    <w:jc w:val="left"/>
                    <w:rPr>
                      <w:rFonts w:ascii="Calibri" w:hAnsi="Calibri" w:cs="Calibri" w:eastAsia="Calibri"/>
                      <w:sz w:val="36"/>
                      <w:szCs w:val="36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36"/>
                      <w:szCs w:val="36"/>
                      <w:spacing w:val="0"/>
                      <w:w w:val="100"/>
                    </w:rPr>
                    <w:t>5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0pt;margin-top:0pt;width:720pt;height:540pt;mso-position-horizontal-relative:page;mso-position-vertical-relative:page;z-index:-2964" coordorigin="0,0" coordsize="14400,10800">
            <v:shape style="position:absolute;left:0;top:0;width:14400;height:10800" type="#_x0000_t75">
              <v:imagedata r:id="rId21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  <v:shape style="position:absolute;left:9640;top:1875;width:4770;height:357" type="#_x0000_t75">
                <v:imagedata r:id="rId22" o:title=""/>
              </v:shape>
            </v:group>
            <v:group style="position:absolute;left:0;top:2225;width:14400;height:8575" coordorigin="0,2225" coordsize="14400,8575">
              <v:shape style="position:absolute;left:0;top:2225;width:14400;height:8575" coordorigin="0,2225" coordsize="14400,8575" path="m14400,10800l14400,2225,0,2225,0,10800,14400,10800e" filled="t" fillcolor="#FFFFFF" stroked="f">
                <v:path arrowok="t"/>
                <v:fill/>
              </v:shape>
              <v:shape style="position:absolute;left:7342;top:2882;width:6973;height:5932" type="#_x0000_t75">
                <v:imagedata r:id="rId23" o:title=""/>
              </v:shape>
            </v:group>
            <v:group style="position:absolute;left:8006;top:7468;width:1499;height:436" coordorigin="8006,7468" coordsize="1499,436">
              <v:shape style="position:absolute;left:8006;top:7468;width:1499;height:436" coordorigin="8006,7468" coordsize="1499,436" path="m8006,7904l9504,7904,9504,7468,8006,7468,8006,7904e" filled="t" fillcolor="#FFFFFF" stroked="f">
                <v:path arrowok="t"/>
                <v:fill/>
              </v:shape>
            </v:group>
            <v:group style="position:absolute;left:8788;top:7993;width:1678;height:436" coordorigin="8788,7993" coordsize="1678,436">
              <v:shape style="position:absolute;left:8788;top:7993;width:1678;height:436" coordorigin="8788,7993" coordsize="1678,436" path="m8788,8429l10466,8429,10466,7993,8788,7993,8788,8429e" filled="t" fillcolor="#FFFFFF" stroked="f">
                <v:path arrowok="t"/>
                <v:fill/>
              </v:shape>
            </v:group>
            <v:group style="position:absolute;left:11411;top:7879;width:1800;height:436" coordorigin="11411,7879" coordsize="1800,436">
              <v:shape style="position:absolute;left:11411;top:7879;width:1800;height:436" coordorigin="11411,7879" coordsize="1800,436" path="m11411,8315l13210,8315,13210,7879,11411,7879,11411,8315e" filled="t" fillcolor="#FFFFFF" stroked="f">
                <v:path arrowok="t"/>
                <v:fill/>
              </v:shape>
            </v:group>
            <v:group style="position:absolute;left:12351;top:5734;width:1086;height:436" coordorigin="12351,5734" coordsize="1086,436">
              <v:shape style="position:absolute;left:12351;top:5734;width:1086;height:436" coordorigin="12351,5734" coordsize="1086,436" path="m12351,6170l13437,6170,13437,5734,12351,5734,12351,6170e" filled="t" fillcolor="#FFFFFF" stroked="f">
                <v:path arrowok="t"/>
                <v:fill/>
              </v:shape>
            </v:group>
            <v:group style="position:absolute;left:12573;top:4065;width:1139;height:436" coordorigin="12573,4065" coordsize="1139,436">
              <v:shape style="position:absolute;left:12573;top:4065;width:1139;height:436" coordorigin="12573,4065" coordsize="1139,436" path="m12573,4502l13713,4502,13713,4065,12573,4065,12573,4502e" filled="t" fillcolor="#FFFFFF" stroked="f">
                <v:path arrowok="t"/>
                <v:fill/>
              </v:shape>
            </v:group>
            <v:group style="position:absolute;left:10809;top:4926;width:1827;height:436" coordorigin="10809,4926" coordsize="1827,436">
              <v:shape style="position:absolute;left:10809;top:4926;width:1827;height:436" coordorigin="10809,4926" coordsize="1827,436" path="m10809,5362l12636,5362,12636,4926,10809,4926,10809,5362e" filled="t" fillcolor="#FFFFFF" stroked="f">
                <v:path arrowok="t"/>
                <v:fill/>
              </v:shape>
              <v:shape style="position:absolute;left:11916;top:4283;width:454;height:657" type="#_x0000_t75">
                <v:imagedata r:id="rId24" o:title=""/>
              </v:shape>
              <v:shape style="position:absolute;left:11056;top:7555;width:454;height:657" type="#_x0000_t75">
                <v:imagedata r:id="rId25" o:title=""/>
              </v:shape>
              <v:shape style="position:absolute;left:13247;top:5965;width:454;height:657" type="#_x0000_t75">
                <v:imagedata r:id="rId26" o:title=""/>
              </v:shape>
              <v:shape style="position:absolute;left:8107;top:7849;width:454;height:657" type="#_x0000_t75">
                <v:imagedata r:id="rId27" o:title=""/>
              </v:shape>
              <v:shape style="position:absolute;left:8447;top:7692;width:454;height:657" type="#_x0000_t75">
                <v:imagedata r:id="rId28" o:title=""/>
              </v:shape>
              <v:shape style="position:absolute;left:12177;top:4173;width:454;height:657" type="#_x0000_t75">
                <v:imagedata r:id="rId29" o:title=""/>
              </v:shape>
              <v:shape style="position:absolute;left:469;top:4926;width:1398;height:1525" type="#_x0000_t75">
                <v:imagedata r:id="rId30" o:title=""/>
              </v:shape>
            </v:group>
            <v:group style="position:absolute;left:242;top:6740;width:1928;height:2" coordorigin="242,6740" coordsize="1928,2">
              <v:shape style="position:absolute;left:242;top:6740;width:1928;height:2" coordorigin="242,6740" coordsize="1928,0" path="m242,6740l2170,6740e" filled="f" stroked="t" strokeweight="1pt" strokecolor="#4F81BC">
                <v:path arrowok="t"/>
              </v:shape>
            </v:group>
            <v:group style="position:absolute;left:2510;top:6740;width:1928;height:2" coordorigin="2510,6740" coordsize="1928,2">
              <v:shape style="position:absolute;left:2510;top:6740;width:1928;height:2" coordorigin="2510,6740" coordsize="1928,0" path="m2510,6740l4438,6740e" filled="f" stroked="t" strokeweight="1pt" strokecolor="#4F81BC">
                <v:path arrowok="t"/>
              </v:shape>
              <v:shape style="position:absolute;left:2850;top:5037;width:1474;height:1076" type="#_x0000_t75">
                <v:imagedata r:id="rId31" o:title=""/>
              </v:shape>
            </v:group>
            <v:group style="position:absolute;left:5118;top:6740;width:1928;height:2" coordorigin="5118,6740" coordsize="1928,2">
              <v:shape style="position:absolute;left:5118;top:6740;width:1928;height:2" coordorigin="5118,6740" coordsize="1928,0" path="m5118,6740l7046,6740e" filled="f" stroked="t" strokeweight="1pt" strokecolor="#4F81BC">
                <v:path arrowok="t"/>
              </v:shape>
              <v:shape style="position:absolute;left:5450;top:5037;width:1256;height:1040" type="#_x0000_t75">
                <v:imagedata r:id="rId32" o:title=""/>
              </v:shape>
              <v:shape style="position:absolute;left:396;top:7965;width:1361;height:893" type="#_x0000_t75">
                <v:imagedata r:id="rId33" o:title=""/>
              </v:shape>
            </v:group>
            <v:group style="position:absolute;left:2882;top:9474;width:1928;height:2" coordorigin="2882,9474" coordsize="1928,2">
              <v:shape style="position:absolute;left:2882;top:9474;width:1928;height:2" coordorigin="2882,9474" coordsize="1928,0" path="m2882,9474l4809,9474e" filled="f" stroked="t" strokeweight="1pt" strokecolor="#4F81BC">
                <v:path arrowok="t"/>
              </v:shape>
            </v:group>
            <v:group style="position:absolute;left:5603;top:9474;width:1928;height:2" coordorigin="5603,9474" coordsize="1928,2">
              <v:shape style="position:absolute;left:5603;top:9474;width:1928;height:2" coordorigin="5603,9474" coordsize="1928,0" path="m5603,9474l7531,9474e" filled="f" stroked="t" strokeweight="1pt" strokecolor="#4F81BC">
                <v:path arrowok="t"/>
              </v:shape>
              <v:shape style="position:absolute;left:5773;top:7849;width:1474;height:1076" type="#_x0000_t75">
                <v:imagedata r:id="rId34" o:title=""/>
              </v:shape>
              <v:shape style="position:absolute;left:3700;top:7904;width:1036;height:967" type="#_x0000_t75">
                <v:imagedata r:id="rId35" o:title=""/>
              </v:shape>
            </v:group>
            <v:group style="position:absolute;left:204;top:9467;width:1928;height:2" coordorigin="204,9467" coordsize="1928,2">
              <v:shape style="position:absolute;left:204;top:9467;width:1928;height:2" coordorigin="204,9467" coordsize="1928,0" path="m204,9467l2132,9467e" filled="f" stroked="t" strokeweight="1pt" strokecolor="#4F81BC">
                <v:path arrowok="t"/>
              </v:shape>
            </v:group>
            <w10:wrap type="none"/>
          </v:group>
        </w:pict>
      </w:r>
      <w:r>
        <w:rPr>
          <w:sz w:val="11"/>
          <w:szCs w:val="11"/>
        </w:rPr>
      </w:r>
    </w:p>
    <w:p>
      <w:pPr>
        <w:spacing w:before="0" w:after="0" w:line="175" w:lineRule="auto"/>
        <w:ind w:left="412" w:right="-68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Publi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a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ion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equi</w:t>
      </w:r>
      <w:r>
        <w:rPr>
          <w:rFonts w:ascii="Arial" w:hAnsi="Arial" w:cs="Arial" w:eastAsia="Arial"/>
          <w:sz w:val="28"/>
          <w:szCs w:val="28"/>
          <w:color w:val="002C50"/>
          <w:spacing w:val="-4"/>
          <w:w w:val="100"/>
        </w:rPr>
        <w:t>v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alents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20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44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5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87" w:after="0" w:line="240" w:lineRule="auto"/>
        <w:ind w:right="-82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color w:val="002C50"/>
          <w:spacing w:val="-32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o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al</w:t>
      </w:r>
      <w:r>
        <w:rPr>
          <w:rFonts w:ascii="Arial" w:hAnsi="Arial" w:cs="Arial" w:eastAsia="Arial"/>
          <w:sz w:val="28"/>
          <w:szCs w:val="28"/>
          <w:color w:val="002C50"/>
          <w:spacing w:val="-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operati</w:t>
      </w:r>
      <w:r>
        <w:rPr>
          <w:rFonts w:ascii="Arial" w:hAnsi="Arial" w:cs="Arial" w:eastAsia="Arial"/>
          <w:sz w:val="28"/>
          <w:szCs w:val="28"/>
          <w:color w:val="002C50"/>
          <w:spacing w:val="-2"/>
          <w:w w:val="100"/>
        </w:rPr>
        <w:t>n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g</w:t>
      </w:r>
      <w:r>
        <w:rPr>
          <w:rFonts w:ascii="Arial" w:hAnsi="Arial" w:cs="Arial" w:eastAsia="Arial"/>
          <w:sz w:val="28"/>
          <w:szCs w:val="28"/>
          <w:color w:val="002C50"/>
          <w:spacing w:val="-8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in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o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</w:rPr>
        <w:t>m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spacing w:before="98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color w:val="002C50"/>
          <w:spacing w:val="-32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o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al</w:t>
      </w:r>
      <w:r>
        <w:rPr>
          <w:rFonts w:ascii="Arial" w:hAnsi="Arial" w:cs="Arial" w:eastAsia="Arial"/>
          <w:sz w:val="28"/>
          <w:szCs w:val="28"/>
          <w:color w:val="002C50"/>
          <w:spacing w:val="-3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in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SET</w:t>
      </w:r>
      <w:r>
        <w:rPr>
          <w:rFonts w:ascii="Arial" w:hAnsi="Arial" w:cs="Arial" w:eastAsia="Arial"/>
          <w:sz w:val="28"/>
          <w:szCs w:val="28"/>
          <w:color w:val="002C50"/>
          <w:spacing w:val="-7"/>
          <w:w w:val="100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ba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</w:rPr>
        <w:t>s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</w:rPr>
        <w:t>e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0" w:right="720"/>
          <w:cols w:num="3" w:equalWidth="0">
            <w:col w:w="1829" w:space="620"/>
            <w:col w:w="2811" w:space="351"/>
            <w:col w:w="806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0pt;width:720.0pt;height:539.999817pt;mso-position-horizontal-relative:page;mso-position-vertical-relative:page;z-index:-2963" type="#_x0000_t75">
            <v:imagedata r:id="rId37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51" w:lineRule="exact"/>
        <w:ind w:left="4598" w:right="4565"/>
        <w:jc w:val="center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  <w:position w:val="-1"/>
        </w:rPr>
        <w:t>K</w:t>
      </w:r>
      <w:r>
        <w:rPr>
          <w:rFonts w:ascii="Arial" w:hAnsi="Arial" w:cs="Arial" w:eastAsia="Arial"/>
          <w:sz w:val="48"/>
          <w:szCs w:val="48"/>
          <w:color w:val="002C50"/>
          <w:spacing w:val="-2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4" w:after="0" w:line="250" w:lineRule="auto"/>
        <w:ind w:left="3222" w:right="3200"/>
        <w:jc w:val="center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P</w:t>
      </w:r>
      <w:r>
        <w:rPr>
          <w:rFonts w:ascii="Arial" w:hAnsi="Arial" w:cs="Arial" w:eastAsia="Arial"/>
          <w:sz w:val="48"/>
          <w:szCs w:val="48"/>
          <w:color w:val="002C50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RFO</w:t>
      </w:r>
      <w:r>
        <w:rPr>
          <w:rFonts w:ascii="Arial" w:hAnsi="Arial" w:cs="Arial" w:eastAsia="Arial"/>
          <w:sz w:val="48"/>
          <w:szCs w:val="48"/>
          <w:color w:val="002C50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MAN</w:t>
      </w:r>
      <w:r>
        <w:rPr>
          <w:rFonts w:ascii="Arial" w:hAnsi="Arial" w:cs="Arial" w:eastAsia="Arial"/>
          <w:sz w:val="48"/>
          <w:szCs w:val="48"/>
          <w:color w:val="002C50"/>
          <w:spacing w:val="-2"/>
          <w:w w:val="100"/>
          <w:b/>
          <w:bCs/>
        </w:rPr>
        <w:t>C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INDIC</w:t>
      </w:r>
      <w:r>
        <w:rPr>
          <w:rFonts w:ascii="Arial" w:hAnsi="Arial" w:cs="Arial" w:eastAsia="Arial"/>
          <w:sz w:val="48"/>
          <w:szCs w:val="48"/>
          <w:color w:val="002C50"/>
          <w:spacing w:val="-38"/>
          <w:w w:val="100"/>
          <w:b/>
          <w:bCs/>
        </w:rPr>
        <w:t>A</w:t>
      </w:r>
      <w:r>
        <w:rPr>
          <w:rFonts w:ascii="Arial" w:hAnsi="Arial" w:cs="Arial" w:eastAsia="Arial"/>
          <w:sz w:val="48"/>
          <w:szCs w:val="48"/>
          <w:color w:val="002C50"/>
          <w:spacing w:val="-10"/>
          <w:w w:val="100"/>
          <w:b/>
          <w:bCs/>
        </w:rPr>
        <w:t>T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ORS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pgMar w:footer="0" w:header="-1466879169" w:top="980" w:bottom="280" w:left="2060" w:right="2060"/>
          <w:footerReference w:type="even" r:id="rId36"/>
          <w:pgSz w:w="14400" w:h="10800" w:orient="landscape"/>
        </w:sectPr>
      </w:pPr>
      <w:rPr/>
    </w:p>
    <w:p>
      <w:pPr>
        <w:spacing w:before="9" w:after="0" w:line="722" w:lineRule="exact"/>
        <w:ind w:left="480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Key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perform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nce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indi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ators</w:t>
      </w:r>
      <w:r>
        <w:rPr>
          <w:rFonts w:ascii="Arial" w:hAnsi="Arial" w:cs="Arial" w:eastAsia="Arial"/>
          <w:sz w:val="64"/>
          <w:szCs w:val="64"/>
          <w:color w:val="FFFFFF"/>
          <w:spacing w:val="-7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at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g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la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ce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pgMar w:footer="0" w:header="0" w:top="680" w:bottom="0" w:left="60" w:right="60"/>
          <w:footerReference w:type="odd" r:id="rId38"/>
          <w:pgSz w:w="14400" w:h="10800" w:orient="landscape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98" w:right="-94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002C50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ient</w:t>
      </w:r>
      <w:r>
        <w:rPr>
          <w:rFonts w:ascii="Arial" w:hAnsi="Arial" w:cs="Arial" w:eastAsia="Arial"/>
          <w:sz w:val="36"/>
          <w:szCs w:val="36"/>
          <w:color w:val="002C50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fic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29" w:after="0" w:line="240" w:lineRule="auto"/>
        <w:ind w:left="6613"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tabs>
          <w:tab w:pos="2580" w:val="left"/>
          <w:tab w:pos="7240" w:val="left"/>
          <w:tab w:pos="92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Strategic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ob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  <w:b/>
          <w:bCs/>
        </w:rPr>
        <w:t>j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ti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0"/>
          <w:b/>
          <w:bCs/>
        </w:rPr>
        <w:t>v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e</w:t>
        <w:tab/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Key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pe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rm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nce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indi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r</w:t>
        <w:tab/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2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0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5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/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6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7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rg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t</w:t>
        <w:tab/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2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0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5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/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6</w:t>
      </w:r>
      <w:r>
        <w:rPr>
          <w:rFonts w:ascii="Arial" w:hAnsi="Arial" w:cs="Arial" w:eastAsia="Arial"/>
          <w:sz w:val="24"/>
          <w:szCs w:val="24"/>
          <w:color w:val="FFFFFF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u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600" w:right="-20"/>
        <w:jc w:val="left"/>
        <w:tabs>
          <w:tab w:pos="7240" w:val="left"/>
          <w:tab w:pos="92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q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-3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ts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4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9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0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516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1" w:lineRule="exact"/>
        <w:ind w:left="2600" w:right="-20"/>
        <w:jc w:val="left"/>
        <w:tabs>
          <w:tab w:pos="7240" w:val="left"/>
          <w:tab w:pos="92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J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rn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rtic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-1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s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30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0</w:t>
        <w:tab/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340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  <w:cols w:num="2" w:equalWidth="0">
            <w:col w:w="2099" w:space="1103"/>
            <w:col w:w="11078"/>
          </w:cols>
        </w:sectPr>
      </w:pPr>
      <w:rPr/>
    </w:p>
    <w:p>
      <w:pPr>
        <w:spacing w:before="8" w:after="0" w:line="250" w:lineRule="auto"/>
        <w:ind w:left="520" w:right="-82" w:firstLine="458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te</w:t>
      </w:r>
      <w:r>
        <w:rPr>
          <w:rFonts w:ascii="Arial" w:hAnsi="Arial" w:cs="Arial" w:eastAsia="Arial"/>
          <w:sz w:val="36"/>
          <w:szCs w:val="36"/>
          <w:color w:val="002C50"/>
          <w:spacing w:val="-2"/>
          <w:w w:val="100"/>
          <w:b/>
          <w:bCs/>
        </w:rPr>
        <w:t>c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36"/>
          <w:szCs w:val="36"/>
          <w:color w:val="002C50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ic</w:t>
      </w:r>
      <w:r>
        <w:rPr>
          <w:rFonts w:ascii="Arial" w:hAnsi="Arial" w:cs="Arial" w:eastAsia="Arial"/>
          <w:sz w:val="36"/>
          <w:szCs w:val="36"/>
          <w:color w:val="002C50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89" w:after="0" w:line="250" w:lineRule="auto"/>
        <w:ind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1F487C"/>
          <w:spacing w:val="2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rm</w:t>
      </w:r>
      <w:r>
        <w:rPr>
          <w:rFonts w:ascii="Arial" w:hAnsi="Arial" w:cs="Arial" w:eastAsia="Arial"/>
          <w:sz w:val="24"/>
          <w:szCs w:val="24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rele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arch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40" w:lineRule="auto"/>
        <w:ind w:right="-20"/>
        <w:jc w:val="left"/>
        <w:tabs>
          <w:tab w:pos="4640" w:val="left"/>
          <w:tab w:pos="6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str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rs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3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0</w:t>
        <w:tab/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50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tabs>
          <w:tab w:pos="4640" w:val="left"/>
          <w:tab w:pos="6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New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ts</w:t>
      </w:r>
      <w:r>
        <w:rPr>
          <w:rFonts w:ascii="Arial" w:hAnsi="Arial" w:cs="Arial" w:eastAsia="Arial"/>
          <w:sz w:val="24"/>
          <w:szCs w:val="24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d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1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5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20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tabs>
          <w:tab w:pos="4640" w:val="left"/>
          <w:tab w:pos="6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Co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tract</w:t>
      </w:r>
      <w:r>
        <w:rPr>
          <w:rFonts w:ascii="Arial" w:hAnsi="Arial" w:cs="Arial" w:eastAsia="Arial"/>
          <w:sz w:val="24"/>
          <w:szCs w:val="24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R&amp;D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inc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e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R1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7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8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6</w:t>
      </w:r>
      <w:r>
        <w:rPr>
          <w:rFonts w:ascii="Arial" w:hAnsi="Arial" w:cs="Arial" w:eastAsia="Arial"/>
          <w:sz w:val="24"/>
          <w:szCs w:val="24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m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R1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9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6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7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1" w:lineRule="exact"/>
        <w:ind w:right="-20"/>
        <w:jc w:val="left"/>
        <w:tabs>
          <w:tab w:pos="4640" w:val="left"/>
          <w:tab w:pos="6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Ro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  <w:position w:val="-1"/>
        </w:rPr>
        <w:t>y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lty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-1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ce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inc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e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7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.4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m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R5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.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2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  <w:cols w:num="3" w:equalWidth="0">
            <w:col w:w="2080" w:space="1122"/>
            <w:col w:w="1772" w:space="828"/>
            <w:col w:w="8478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406" w:lineRule="exact"/>
        <w:ind w:left="539" w:right="-94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-1"/>
        </w:rPr>
        <w:t>Le</w:t>
      </w:r>
      <w:r>
        <w:rPr>
          <w:rFonts w:ascii="Arial" w:hAnsi="Arial" w:cs="Arial" w:eastAsia="Arial"/>
          <w:sz w:val="36"/>
          <w:szCs w:val="36"/>
          <w:color w:val="002C50"/>
          <w:spacing w:val="-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-1"/>
        </w:rPr>
        <w:t>rni</w:t>
      </w:r>
      <w:r>
        <w:rPr>
          <w:rFonts w:ascii="Arial" w:hAnsi="Arial" w:cs="Arial" w:eastAsia="Arial"/>
          <w:sz w:val="36"/>
          <w:szCs w:val="36"/>
          <w:color w:val="002C50"/>
          <w:spacing w:val="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-1"/>
        </w:rPr>
        <w:t>g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tabs>
          <w:tab w:pos="2600" w:val="left"/>
          <w:tab w:pos="7240" w:val="left"/>
          <w:tab w:pos="92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Strategic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ob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  <w:b/>
          <w:bCs/>
        </w:rPr>
        <w:t>j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ti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0"/>
          <w:b/>
          <w:bCs/>
        </w:rPr>
        <w:t>v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e</w:t>
        <w:tab/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Key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pe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rm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nce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indi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r</w:t>
        <w:tab/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2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0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5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/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6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7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rg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t</w:t>
        <w:tab/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2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0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5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/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6</w:t>
      </w:r>
      <w:r>
        <w:rPr>
          <w:rFonts w:ascii="Arial" w:hAnsi="Arial" w:cs="Arial" w:eastAsia="Arial"/>
          <w:sz w:val="24"/>
          <w:szCs w:val="24"/>
          <w:color w:val="FFFFFF"/>
          <w:spacing w:val="52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</w:rPr>
        <w:t>u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left="2609" w:right="-20"/>
        <w:jc w:val="left"/>
        <w:tabs>
          <w:tab w:pos="7240" w:val="left"/>
          <w:tab w:pos="92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-24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si</w:t>
      </w:r>
      <w:r>
        <w:rPr>
          <w:rFonts w:ascii="Arial" w:hAnsi="Arial" w:cs="Arial" w:eastAsia="Arial"/>
          <w:sz w:val="24"/>
          <w:szCs w:val="24"/>
          <w:color w:val="1F487C"/>
          <w:spacing w:val="-3"/>
          <w:w w:val="100"/>
        </w:rPr>
        <w:t>z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SET</w:t>
      </w:r>
      <w:r>
        <w:rPr>
          <w:rFonts w:ascii="Arial" w:hAnsi="Arial" w:cs="Arial" w:eastAsia="Arial"/>
          <w:sz w:val="24"/>
          <w:szCs w:val="24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se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1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8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5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0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1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9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6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9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  <w:cols w:num="2" w:equalWidth="0">
            <w:col w:w="2060" w:space="1142"/>
            <w:col w:w="11078"/>
          </w:cols>
        </w:sectPr>
      </w:pPr>
      <w:rPr/>
    </w:p>
    <w:p>
      <w:pPr>
        <w:spacing w:before="26" w:after="0" w:line="240" w:lineRule="auto"/>
        <w:ind w:left="325" w:right="-94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nd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gro</w:t>
      </w:r>
      <w:r>
        <w:rPr>
          <w:rFonts w:ascii="Arial" w:hAnsi="Arial" w:cs="Arial" w:eastAsia="Arial"/>
          <w:sz w:val="36"/>
          <w:szCs w:val="36"/>
          <w:color w:val="002C50"/>
          <w:spacing w:val="7"/>
          <w:w w:val="100"/>
          <w:b/>
          <w:bCs/>
        </w:rPr>
        <w:t>w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th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50" w:lineRule="auto"/>
        <w:ind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tra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1F487C"/>
          <w:spacing w:val="3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rm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5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40" w:lineRule="auto"/>
        <w:ind w:right="-20"/>
        <w:jc w:val="left"/>
        <w:tabs>
          <w:tab w:pos="4640" w:val="left"/>
          <w:tab w:pos="66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%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lack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24"/>
          <w:szCs w:val="24"/>
          <w:color w:val="1F487C"/>
          <w:spacing w:val="-18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3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SET</w:t>
      </w:r>
      <w:r>
        <w:rPr>
          <w:rFonts w:ascii="Arial" w:hAnsi="Arial" w:cs="Arial" w:eastAsia="Arial"/>
          <w:sz w:val="24"/>
          <w:szCs w:val="24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se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5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7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59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40" w:lineRule="auto"/>
        <w:ind w:right="-20"/>
        <w:jc w:val="left"/>
        <w:tabs>
          <w:tab w:pos="4640" w:val="left"/>
          <w:tab w:pos="66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%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3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le</w:t>
      </w:r>
      <w:r>
        <w:rPr>
          <w:rFonts w:ascii="Arial" w:hAnsi="Arial" w:cs="Arial" w:eastAsia="Arial"/>
          <w:sz w:val="24"/>
          <w:szCs w:val="24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24"/>
          <w:szCs w:val="24"/>
          <w:color w:val="1F487C"/>
          <w:spacing w:val="-1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3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1F487C"/>
          <w:spacing w:val="66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ET</w:t>
      </w:r>
      <w:r>
        <w:rPr>
          <w:rFonts w:ascii="Arial" w:hAnsi="Arial" w:cs="Arial" w:eastAsia="Arial"/>
          <w:sz w:val="24"/>
          <w:szCs w:val="24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se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3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4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35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71" w:lineRule="exact"/>
        <w:ind w:right="-20"/>
        <w:jc w:val="left"/>
        <w:tabs>
          <w:tab w:pos="4640" w:val="left"/>
          <w:tab w:pos="66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%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SET</w:t>
      </w:r>
      <w:r>
        <w:rPr>
          <w:rFonts w:ascii="Arial" w:hAnsi="Arial" w:cs="Arial" w:eastAsia="Arial"/>
          <w:sz w:val="24"/>
          <w:szCs w:val="24"/>
          <w:color w:val="1F487C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se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-3"/>
          <w:w w:val="100"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ith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ct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rat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s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1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  <w:t>8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1"/>
        </w:rPr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1"/>
        </w:rPr>
        <w:t>18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  <w:cols w:num="3" w:equalWidth="0">
            <w:col w:w="2274" w:space="928"/>
            <w:col w:w="2081" w:space="528"/>
            <w:col w:w="8469"/>
          </w:cols>
        </w:sectPr>
      </w:pPr>
      <w:rPr/>
    </w:p>
    <w:p>
      <w:pPr>
        <w:spacing w:before="1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29" w:after="0" w:line="271" w:lineRule="exact"/>
        <w:ind w:left="3202" w:right="-20"/>
        <w:jc w:val="left"/>
        <w:tabs>
          <w:tab w:pos="5800" w:val="left"/>
          <w:tab w:pos="10460" w:val="left"/>
          <w:tab w:pos="124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Strategic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ob</w:t>
      </w:r>
      <w:r>
        <w:rPr>
          <w:rFonts w:ascii="Arial" w:hAnsi="Arial" w:cs="Arial" w:eastAsia="Arial"/>
          <w:sz w:val="24"/>
          <w:szCs w:val="24"/>
          <w:color w:val="FFFFFF"/>
          <w:spacing w:val="-2"/>
          <w:w w:val="100"/>
          <w:b/>
          <w:bCs/>
          <w:position w:val="-1"/>
        </w:rPr>
        <w:t>j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ti</w:t>
      </w:r>
      <w:r>
        <w:rPr>
          <w:rFonts w:ascii="Arial" w:hAnsi="Arial" w:cs="Arial" w:eastAsia="Arial"/>
          <w:sz w:val="24"/>
          <w:szCs w:val="24"/>
          <w:color w:val="FFFFFF"/>
          <w:spacing w:val="-4"/>
          <w:w w:val="100"/>
          <w:b/>
          <w:bCs/>
          <w:position w:val="-1"/>
        </w:rPr>
        <w:t>v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  <w:tab/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Key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rm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nce</w:t>
      </w:r>
      <w:r>
        <w:rPr>
          <w:rFonts w:ascii="Arial" w:hAnsi="Arial" w:cs="Arial" w:eastAsia="Arial"/>
          <w:sz w:val="24"/>
          <w:szCs w:val="24"/>
          <w:color w:val="FFFFFF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indi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r</w:t>
        <w:tab/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2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0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5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/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6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17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rg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t</w:t>
        <w:tab/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2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0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5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/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1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6</w:t>
      </w:r>
      <w:r>
        <w:rPr>
          <w:rFonts w:ascii="Arial" w:hAnsi="Arial" w:cs="Arial" w:eastAsia="Arial"/>
          <w:sz w:val="24"/>
          <w:szCs w:val="24"/>
          <w:color w:val="FFFFFF"/>
          <w:spacing w:val="-1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</w:sectPr>
      </w:pPr>
      <w:rPr/>
    </w:p>
    <w:p>
      <w:pPr>
        <w:spacing w:before="25" w:after="0" w:line="280" w:lineRule="atLeast"/>
        <w:ind w:left="5802" w:right="-6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st</w:t>
      </w:r>
      <w:r>
        <w:rPr>
          <w:rFonts w:ascii="Arial" w:hAnsi="Arial" w:cs="Arial" w:eastAsia="Arial"/>
          <w:sz w:val="24"/>
          <w:szCs w:val="24"/>
          <w:color w:val="1F487C"/>
          <w:spacing w:val="2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rt</w:t>
      </w:r>
      <w:r>
        <w:rPr>
          <w:rFonts w:ascii="Arial" w:hAnsi="Arial" w:cs="Arial" w:eastAsia="Arial"/>
          <w:sz w:val="24"/>
          <w:szCs w:val="24"/>
          <w:color w:val="1F487C"/>
          <w:spacing w:val="-19"/>
          <w:w w:val="100"/>
        </w:rPr>
        <w:t>y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q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ip</w:t>
      </w:r>
      <w:r>
        <w:rPr>
          <w:rFonts w:ascii="Arial" w:hAnsi="Arial" w:cs="Arial" w:eastAsia="Arial"/>
          <w:sz w:val="24"/>
          <w:szCs w:val="24"/>
          <w:color w:val="1F487C"/>
          <w:spacing w:val="2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29" w:after="0" w:line="240" w:lineRule="auto"/>
        <w:ind w:right="-20"/>
        <w:jc w:val="left"/>
        <w:tabs>
          <w:tab w:pos="2000" w:val="left"/>
        </w:tabs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1F487C"/>
          <w:spacing w:val="-16"/>
          <w:w w:val="100"/>
        </w:rPr>
        <w:t>1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1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3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m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R3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0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8</w:t>
      </w:r>
      <w:r>
        <w:rPr>
          <w:rFonts w:ascii="Arial" w:hAnsi="Arial" w:cs="Arial" w:eastAsia="Arial"/>
          <w:sz w:val="24"/>
          <w:szCs w:val="24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  <w:cols w:num="2" w:equalWidth="0">
            <w:col w:w="9276" w:space="1185"/>
            <w:col w:w="3819"/>
          </w:cols>
        </w:sectPr>
      </w:pPr>
      <w:rPr/>
    </w:p>
    <w:p>
      <w:pPr>
        <w:spacing w:before="0" w:after="0" w:line="344" w:lineRule="exact"/>
        <w:ind w:left="470" w:right="-67"/>
        <w:jc w:val="center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1"/>
        </w:rPr>
        <w:t>F</w:t>
      </w:r>
      <w:r>
        <w:rPr>
          <w:rFonts w:ascii="Arial" w:hAnsi="Arial" w:cs="Arial" w:eastAsia="Arial"/>
          <w:sz w:val="36"/>
          <w:szCs w:val="36"/>
          <w:color w:val="002C50"/>
          <w:spacing w:val="1"/>
          <w:w w:val="100"/>
          <w:b/>
          <w:bCs/>
          <w:position w:val="1"/>
        </w:rPr>
        <w:t>i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  <w:position w:val="1"/>
        </w:rPr>
        <w:t>nancial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18" w:after="0" w:line="240" w:lineRule="auto"/>
        <w:ind w:left="931" w:right="394"/>
        <w:jc w:val="center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/>
        <w:br w:type="column"/>
      </w:r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81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aint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24"/>
          <w:szCs w:val="24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2"/>
          <w:w w:val="100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inanci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2" w:after="0" w:line="206" w:lineRule="exact"/>
        <w:ind w:right="-60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6"/>
        </w:rPr>
        <w:t>s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6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6"/>
        </w:rPr>
        <w:t>st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6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6"/>
        </w:rPr>
        <w:t>in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6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-6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6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-6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6"/>
        </w:rPr>
        <w:t>ity</w:t>
      </w:r>
      <w:r>
        <w:rPr>
          <w:rFonts w:ascii="Arial" w:hAnsi="Arial" w:cs="Arial" w:eastAsia="Arial"/>
          <w:sz w:val="24"/>
          <w:szCs w:val="24"/>
          <w:color w:val="1F487C"/>
          <w:spacing w:val="-7"/>
          <w:w w:val="100"/>
          <w:position w:val="-6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6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6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6"/>
        </w:rPr>
        <w:t>d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180" w:lineRule="exact"/>
        <w:jc w:val="left"/>
        <w:rPr>
          <w:sz w:val="18"/>
          <w:szCs w:val="18"/>
        </w:rPr>
      </w:pPr>
      <w:rPr/>
      <w:r>
        <w:rPr/>
        <w:br w:type="column"/>
      </w:r>
      <w:r>
        <w:rPr>
          <w:sz w:val="18"/>
          <w:szCs w:val="18"/>
        </w:rPr>
      </w:r>
    </w:p>
    <w:p>
      <w:pPr>
        <w:spacing w:before="0" w:after="0" w:line="240" w:lineRule="auto"/>
        <w:ind w:right="-20"/>
        <w:jc w:val="left"/>
        <w:tabs>
          <w:tab w:pos="4640" w:val="left"/>
          <w:tab w:pos="6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-24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inc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e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R2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4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5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0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m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R2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6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9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7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0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13" w:lineRule="exact"/>
        <w:ind w:right="-20"/>
        <w:jc w:val="left"/>
        <w:tabs>
          <w:tab w:pos="4640" w:val="left"/>
          <w:tab w:pos="666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Net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-5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5"/>
        </w:rPr>
        <w:t>p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ro</w:t>
      </w:r>
      <w:r>
        <w:rPr>
          <w:rFonts w:ascii="Arial" w:hAnsi="Arial" w:cs="Arial" w:eastAsia="Arial"/>
          <w:sz w:val="24"/>
          <w:szCs w:val="24"/>
          <w:color w:val="1F487C"/>
          <w:spacing w:val="3"/>
          <w:w w:val="100"/>
          <w:position w:val="-5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it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≥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R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5"/>
        </w:rPr>
        <w:t>5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4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-5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m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R5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-5"/>
        </w:rPr>
        <w:t>9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.2</w:t>
      </w:r>
      <w:r>
        <w:rPr>
          <w:rFonts w:ascii="Arial" w:hAnsi="Arial" w:cs="Arial" w:eastAsia="Arial"/>
          <w:sz w:val="24"/>
          <w:szCs w:val="24"/>
          <w:color w:val="1F487C"/>
          <w:spacing w:val="-3"/>
          <w:w w:val="100"/>
          <w:position w:val="-5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-5"/>
        </w:rPr>
        <w:t>m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  <w:cols w:num="3" w:equalWidth="0">
            <w:col w:w="2080" w:space="1122"/>
            <w:col w:w="1852" w:space="747"/>
            <w:col w:w="8479"/>
          </w:cols>
        </w:sectPr>
      </w:pPr>
      <w:rPr/>
    </w:p>
    <w:p>
      <w:pPr>
        <w:spacing w:before="0" w:after="0" w:line="368" w:lineRule="exact"/>
        <w:ind w:left="294" w:right="-94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g</w:t>
      </w:r>
      <w:r>
        <w:rPr>
          <w:rFonts w:ascii="Arial" w:hAnsi="Arial" w:cs="Arial" w:eastAsia="Arial"/>
          <w:sz w:val="36"/>
          <w:szCs w:val="36"/>
          <w:color w:val="002C50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36"/>
          <w:szCs w:val="36"/>
          <w:color w:val="002C50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002C50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002C50"/>
          <w:spacing w:val="0"/>
          <w:w w:val="100"/>
          <w:b/>
          <w:bCs/>
        </w:rPr>
        <w:t>nance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82" w:after="0" w:line="240" w:lineRule="auto"/>
        <w:ind w:right="-76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rn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ce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50" w:lineRule="auto"/>
        <w:ind w:left="4659" w:right="-61" w:firstLine="-4659"/>
        <w:jc w:val="left"/>
        <w:tabs>
          <w:tab w:pos="4640" w:val="left"/>
        </w:tabs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-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BBEE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rati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g</w:t>
        <w:tab/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2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trib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250" w:lineRule="auto"/>
        <w:ind w:right="606"/>
        <w:jc w:val="lef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v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2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trib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  <w:cols w:num="4" w:equalWidth="0">
            <w:col w:w="2307" w:space="895"/>
            <w:col w:w="1851" w:space="749"/>
            <w:col w:w="5795" w:space="881"/>
            <w:col w:w="1802"/>
          </w:cols>
        </w:sectPr>
      </w:pPr>
      <w:rPr/>
    </w:p>
    <w:p>
      <w:pPr>
        <w:spacing w:before="61" w:after="0" w:line="240" w:lineRule="auto"/>
        <w:ind w:left="102" w:right="-20"/>
        <w:jc w:val="left"/>
        <w:tabs>
          <w:tab w:pos="5800" w:val="left"/>
          <w:tab w:pos="10460" w:val="left"/>
          <w:tab w:pos="12460" w:val="left"/>
        </w:tabs>
        <w:rPr>
          <w:rFonts w:ascii="Arial" w:hAnsi="Arial" w:cs="Arial" w:eastAsia="Arial"/>
          <w:sz w:val="24"/>
          <w:szCs w:val="2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62" coordorigin="0,0" coordsize="14400,10800">
            <v:shape style="position:absolute;left:0;top:0;width:14400;height:10800" type="#_x0000_t75">
              <v:imagedata r:id="rId39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3118;top:5318;width:2608;height:432" coordorigin="3118,5318" coordsize="2608,432">
              <v:shape style="position:absolute;left:3118;top:5318;width:2608;height:432" coordorigin="3118,5318" coordsize="2608,432" path="m3118,5750l5726,5750,5726,5318,3118,5318,3118,5750e" filled="t" fillcolor="#1F487C" stroked="f">
                <v:path arrowok="t"/>
                <v:fill/>
              </v:shape>
            </v:group>
            <v:group style="position:absolute;left:5726;top:5318;width:4649;height:432" coordorigin="5726,5318" coordsize="4649,432">
              <v:shape style="position:absolute;left:5726;top:5318;width:4649;height:432" coordorigin="5726,5318" coordsize="4649,432" path="m5726,5750l10375,5750,10375,5318,5726,5318,5726,5750e" filled="t" fillcolor="#1F487C" stroked="f">
                <v:path arrowok="t"/>
                <v:fill/>
              </v:shape>
            </v:group>
            <v:group style="position:absolute;left:10375;top:5318;width:2000;height:432" coordorigin="10375,5318" coordsize="2000,432">
              <v:shape style="position:absolute;left:10375;top:5318;width:2000;height:432" coordorigin="10375,5318" coordsize="2000,432" path="m10375,5750l12375,5750,12375,5318,10375,5318,10375,5750e" filled="t" fillcolor="#1F487C" stroked="f">
                <v:path arrowok="t"/>
                <v:fill/>
              </v:shape>
            </v:group>
            <v:group style="position:absolute;left:12375;top:5318;width:2025;height:432" coordorigin="12375,5318" coordsize="2025,432">
              <v:shape style="position:absolute;left:12375;top:5318;width:2025;height:432" coordorigin="12375,5318" coordsize="2025,432" path="m12375,5750l14400,5750,14400,5318,12375,5318,12375,5750e" filled="t" fillcolor="#1F487C" stroked="f">
                <v:path arrowok="t"/>
                <v:fill/>
              </v:shape>
            </v:group>
            <v:group style="position:absolute;left:3118;top:5750;width:2608;height:1728" coordorigin="3118,5750" coordsize="2608,1728">
              <v:shape style="position:absolute;left:3118;top:5750;width:2608;height:1728" coordorigin="3118,5750" coordsize="2608,1728" path="m3118,7478l5726,7478,5726,5750,3118,5750,3118,7478e" filled="t" fillcolor="#D0D7E8" stroked="f">
                <v:path arrowok="t"/>
                <v:fill/>
              </v:shape>
            </v:group>
            <v:group style="position:absolute;left:5726;top:5750;width:4649;height:432" coordorigin="5726,5750" coordsize="4649,432">
              <v:shape style="position:absolute;left:5726;top:5750;width:4649;height:432" coordorigin="5726,5750" coordsize="4649,432" path="m5726,6182l10375,6182,10375,5750,5726,5750,5726,6182e" filled="t" fillcolor="#D0D7E8" stroked="f">
                <v:path arrowok="t"/>
                <v:fill/>
              </v:shape>
            </v:group>
            <v:group style="position:absolute;left:10375;top:5750;width:2000;height:432" coordorigin="10375,5750" coordsize="2000,432">
              <v:shape style="position:absolute;left:10375;top:5750;width:2000;height:432" coordorigin="10375,5750" coordsize="2000,432" path="m10375,6182l12375,6182,12375,5750,10375,5750,10375,6182e" filled="t" fillcolor="#D0D7E8" stroked="f">
                <v:path arrowok="t"/>
                <v:fill/>
              </v:shape>
            </v:group>
            <v:group style="position:absolute;left:12375;top:5750;width:2025;height:432" coordorigin="12375,5750" coordsize="2025,432">
              <v:shape style="position:absolute;left:12375;top:5750;width:2025;height:432" coordorigin="12375,5750" coordsize="2025,432" path="m12375,6182l14400,6182,14400,5750,12375,5750,12375,6182e" filled="t" fillcolor="#92D050" stroked="f">
                <v:path arrowok="t"/>
                <v:fill/>
              </v:shape>
            </v:group>
            <v:group style="position:absolute;left:5726;top:6182;width:4649;height:432" coordorigin="5726,6182" coordsize="4649,432">
              <v:shape style="position:absolute;left:5726;top:6182;width:4649;height:432" coordorigin="5726,6182" coordsize="4649,432" path="m5726,6614l10375,6614,10375,6182,5726,6182,5726,6614e" filled="t" fillcolor="#E9ECF4" stroked="f">
                <v:path arrowok="t"/>
                <v:fill/>
              </v:shape>
            </v:group>
            <v:group style="position:absolute;left:10375;top:6182;width:2000;height:432" coordorigin="10375,6182" coordsize="2000,432">
              <v:shape style="position:absolute;left:10375;top:6182;width:2000;height:432" coordorigin="10375,6182" coordsize="2000,432" path="m10375,6614l12375,6614,12375,6182,10375,6182,10375,6614e" filled="t" fillcolor="#E9ECF4" stroked="f">
                <v:path arrowok="t"/>
                <v:fill/>
              </v:shape>
            </v:group>
            <v:group style="position:absolute;left:12375;top:6182;width:2025;height:432" coordorigin="12375,6182" coordsize="2025,432">
              <v:shape style="position:absolute;left:12375;top:6182;width:2025;height:432" coordorigin="12375,6182" coordsize="2025,432" path="m12375,6614l14400,6614,14400,6182,12375,6182,12375,6614e" filled="t" fillcolor="#92D050" stroked="f">
                <v:path arrowok="t"/>
                <v:fill/>
              </v:shape>
            </v:group>
            <v:group style="position:absolute;left:5726;top:6614;width:4649;height:432" coordorigin="5726,6614" coordsize="4649,432">
              <v:shape style="position:absolute;left:5726;top:6614;width:4649;height:432" coordorigin="5726,6614" coordsize="4649,432" path="m5726,7046l10375,7046,10375,6614,5726,6614,5726,7046e" filled="t" fillcolor="#D0D7E8" stroked="f">
                <v:path arrowok="t"/>
                <v:fill/>
              </v:shape>
            </v:group>
            <v:group style="position:absolute;left:10375;top:6614;width:2000;height:432" coordorigin="10375,6614" coordsize="2000,432">
              <v:shape style="position:absolute;left:10375;top:6614;width:2000;height:432" coordorigin="10375,6614" coordsize="2000,432" path="m10375,7046l12375,7046,12375,6614,10375,6614,10375,7046e" filled="t" fillcolor="#D0D7E8" stroked="f">
                <v:path arrowok="t"/>
                <v:fill/>
              </v:shape>
            </v:group>
            <v:group style="position:absolute;left:12375;top:6614;width:2025;height:432" coordorigin="12375,6614" coordsize="2025,432">
              <v:shape style="position:absolute;left:12375;top:6614;width:2025;height:432" coordorigin="12375,6614" coordsize="2025,432" path="m12375,7046l14400,7046,14400,6614,12375,6614,12375,7046e" filled="t" fillcolor="#92D050" stroked="f">
                <v:path arrowok="t"/>
                <v:fill/>
              </v:shape>
            </v:group>
            <v:group style="position:absolute;left:5726;top:7046;width:4649;height:432" coordorigin="5726,7046" coordsize="4649,432">
              <v:shape style="position:absolute;left:5726;top:7046;width:4649;height:432" coordorigin="5726,7046" coordsize="4649,432" path="m5726,7478l10375,7478,10375,7046,5726,7046,5726,7478e" filled="t" fillcolor="#E9ECF4" stroked="f">
                <v:path arrowok="t"/>
                <v:fill/>
              </v:shape>
            </v:group>
            <v:group style="position:absolute;left:10375;top:7046;width:2000;height:432" coordorigin="10375,7046" coordsize="2000,432">
              <v:shape style="position:absolute;left:10375;top:7046;width:2000;height:432" coordorigin="10375,7046" coordsize="2000,432" path="m10375,7478l12375,7478,12375,7046,10375,7046,10375,7478e" filled="t" fillcolor="#E9ECF4" stroked="f">
                <v:path arrowok="t"/>
                <v:fill/>
              </v:shape>
            </v:group>
            <v:group style="position:absolute;left:12375;top:7046;width:2025;height:432" coordorigin="12375,7046" coordsize="2025,432">
              <v:shape style="position:absolute;left:12375;top:7046;width:2025;height:432" coordorigin="12375,7046" coordsize="2025,432" path="m12375,7478l14400,7478,14400,7046,12375,7046,12375,7478e" filled="t" fillcolor="#92D050" stroked="f">
                <v:path arrowok="t"/>
                <v:fill/>
              </v:shape>
            </v:group>
            <v:group style="position:absolute;left:5726;top:5308;width:2;height:2180" coordorigin="5726,5308" coordsize="2,2180">
              <v:shape style="position:absolute;left:5726;top:5308;width:2;height:2180" coordorigin="5726,5308" coordsize="0,2180" path="m5726,5308l5726,7488e" filled="f" stroked="t" strokeweight="1pt" strokecolor="#FFFFFF">
                <v:path arrowok="t"/>
              </v:shape>
            </v:group>
            <v:group style="position:absolute;left:10375;top:2303;width:2;height:8497" coordorigin="10375,2303" coordsize="2,8497">
              <v:shape style="position:absolute;left:10375;top:2303;width:2;height:8497" coordorigin="10375,2303" coordsize="0,8497" path="m10375,2303l10375,10800e" filled="f" stroked="t" strokeweight="1pt" strokecolor="#FFFFFF">
                <v:path arrowok="t"/>
              </v:shape>
            </v:group>
            <v:group style="position:absolute;left:12375;top:2303;width:2;height:5185" coordorigin="12375,2303" coordsize="2,5185">
              <v:shape style="position:absolute;left:12375;top:2303;width:2;height:5185" coordorigin="12375,2303" coordsize="0,5185" path="m12375,2303l12375,7488e" filled="f" stroked="t" strokeweight="1.03pt" strokecolor="#FFFFFF">
                <v:path arrowok="t"/>
              </v:shape>
            </v:group>
            <v:group style="position:absolute;left:3108;top:5750;width:11292;height:2" coordorigin="3108,5750" coordsize="11292,2">
              <v:shape style="position:absolute;left:3108;top:5750;width:11292;height:2" coordorigin="3108,5750" coordsize="11292,0" path="m3108,5750l14400,5750e" filled="f" stroked="t" strokeweight="3pt" strokecolor="#FFFFFF">
                <v:path arrowok="t"/>
              </v:shape>
            </v:group>
            <v:group style="position:absolute;left:5716;top:6182;width:8684;height:2" coordorigin="5716,6182" coordsize="8684,2">
              <v:shape style="position:absolute;left:5716;top:6182;width:8684;height:2" coordorigin="5716,6182" coordsize="8684,0" path="m5716,6182l14400,6182e" filled="f" stroked="t" strokeweight="1pt" strokecolor="#FFFFFF">
                <v:path arrowok="t"/>
              </v:shape>
            </v:group>
            <v:group style="position:absolute;left:5716;top:6614;width:8684;height:2" coordorigin="5716,6614" coordsize="8684,2">
              <v:shape style="position:absolute;left:5716;top:6614;width:8684;height:2" coordorigin="5716,6614" coordsize="8684,0" path="m5716,6614l14400,6614e" filled="f" stroked="t" strokeweight="1pt" strokecolor="#FFFFFF">
                <v:path arrowok="t"/>
              </v:shape>
            </v:group>
            <v:group style="position:absolute;left:5716;top:7046;width:8684;height:2" coordorigin="5716,7046" coordsize="8684,2">
              <v:shape style="position:absolute;left:5716;top:7046;width:8684;height:2" coordorigin="5716,7046" coordsize="8684,0" path="m5716,7046l14400,7046e" filled="f" stroked="t" strokeweight="1pt" strokecolor="#FFFFFF">
                <v:path arrowok="t"/>
              </v:shape>
            </v:group>
            <v:group style="position:absolute;left:3118;top:2303;width:2;height:8497" coordorigin="3118,2303" coordsize="2,8497">
              <v:shape style="position:absolute;left:3118;top:2303;width:2;height:8497" coordorigin="3118,2303" coordsize="0,8497" path="m3118,2303l3118,10800e" filled="f" stroked="t" strokeweight="1pt" strokecolor="#FFFFFF">
                <v:path arrowok="t"/>
              </v:shape>
            </v:group>
            <v:group style="position:absolute;left:3108;top:5328;width:11292;height:2" coordorigin="3108,5328" coordsize="11292,2">
              <v:shape style="position:absolute;left:3108;top:5328;width:11292;height:2" coordorigin="3108,5328" coordsize="11292,0" path="m3108,5328l14400,5328e" filled="f" stroked="t" strokeweight="1.93pt" strokecolor="#FFFFFF">
                <v:path arrowok="t"/>
              </v:shape>
            </v:group>
            <v:group style="position:absolute;left:3108;top:7478;width:11292;height:2" coordorigin="3108,7478" coordsize="11292,2">
              <v:shape style="position:absolute;left:3108;top:7478;width:11292;height:2" coordorigin="3108,7478" coordsize="11292,0" path="m3108,7478l14400,7478e" filled="f" stroked="t" strokeweight="1pt" strokecolor="#FFFFFF">
                <v:path arrowok="t"/>
              </v:shape>
            </v:group>
            <v:group style="position:absolute;left:3118;top:2313;width:2599;height:432" coordorigin="3118,2313" coordsize="2599,432">
              <v:shape style="position:absolute;left:3118;top:2313;width:2599;height:432" coordorigin="3118,2313" coordsize="2599,432" path="m3118,2745l5717,2745,5717,2313,3118,2313,3118,2745e" filled="t" fillcolor="#1F487C" stroked="f">
                <v:path arrowok="t"/>
                <v:fill/>
              </v:shape>
            </v:group>
            <v:group style="position:absolute;left:5717;top:2313;width:4658;height:432" coordorigin="5717,2313" coordsize="4658,432">
              <v:shape style="position:absolute;left:5717;top:2313;width:4658;height:432" coordorigin="5717,2313" coordsize="4658,432" path="m5717,2745l10375,2745,10375,2313,5717,2313,5717,2745e" filled="t" fillcolor="#1F487C" stroked="f">
                <v:path arrowok="t"/>
                <v:fill/>
              </v:shape>
            </v:group>
            <v:group style="position:absolute;left:10375;top:2313;width:2000;height:432" coordorigin="10375,2313" coordsize="2000,432">
              <v:shape style="position:absolute;left:10375;top:2313;width:2000;height:432" coordorigin="10375,2313" coordsize="2000,432" path="m10375,2745l12376,2745,12376,2313,10375,2313,10375,2745e" filled="t" fillcolor="#1F487C" stroked="f">
                <v:path arrowok="t"/>
                <v:fill/>
              </v:shape>
            </v:group>
            <v:group style="position:absolute;left:12376;top:2313;width:2024;height:432" coordorigin="12376,2313" coordsize="2024,432">
              <v:shape style="position:absolute;left:12376;top:2313;width:2024;height:432" coordorigin="12376,2313" coordsize="2024,432" path="m12376,2745l14400,2745,14400,2313,12376,2313,12376,2745e" filled="t" fillcolor="#1F487C" stroked="f">
                <v:path arrowok="t"/>
                <v:fill/>
              </v:shape>
            </v:group>
            <v:group style="position:absolute;left:3118;top:2745;width:2599;height:2592" coordorigin="3118,2745" coordsize="2599,2592">
              <v:shape style="position:absolute;left:3118;top:2745;width:2599;height:2592" coordorigin="3118,2745" coordsize="2599,2592" path="m3118,5337l5717,5337,5717,2745,3118,2745,3118,5337e" filled="t" fillcolor="#D0D7E8" stroked="f">
                <v:path arrowok="t"/>
                <v:fill/>
              </v:shape>
            </v:group>
            <v:group style="position:absolute;left:5717;top:2745;width:4658;height:432" coordorigin="5717,2745" coordsize="4658,432">
              <v:shape style="position:absolute;left:5717;top:2745;width:4658;height:432" coordorigin="5717,2745" coordsize="4658,432" path="m5717,3177l10375,3177,10375,2745,5717,2745,5717,3177e" filled="t" fillcolor="#D0D7E8" stroked="f">
                <v:path arrowok="t"/>
                <v:fill/>
              </v:shape>
            </v:group>
            <v:group style="position:absolute;left:10375;top:2745;width:2000;height:432" coordorigin="10375,2745" coordsize="2000,432">
              <v:shape style="position:absolute;left:10375;top:2745;width:2000;height:432" coordorigin="10375,2745" coordsize="2000,432" path="m10375,3177l12376,3177,12376,2745,10375,2745,10375,3177e" filled="t" fillcolor="#D0D7E8" stroked="f">
                <v:path arrowok="t"/>
                <v:fill/>
              </v:shape>
            </v:group>
            <v:group style="position:absolute;left:12376;top:2745;width:2024;height:432" coordorigin="12376,2745" coordsize="2024,432">
              <v:shape style="position:absolute;left:12376;top:2745;width:2024;height:432" coordorigin="12376,2745" coordsize="2024,432" path="m12376,3177l14400,3177,14400,2745,12376,2745,12376,3177e" filled="t" fillcolor="#92D050" stroked="f">
                <v:path arrowok="t"/>
                <v:fill/>
              </v:shape>
            </v:group>
            <v:group style="position:absolute;left:5717;top:3177;width:4658;height:432" coordorigin="5717,3177" coordsize="4658,432">
              <v:shape style="position:absolute;left:5717;top:3177;width:4658;height:432" coordorigin="5717,3177" coordsize="4658,432" path="m5717,3609l10375,3609,10375,3177,5717,3177,5717,3609e" filled="t" fillcolor="#E9ECF4" stroked="f">
                <v:path arrowok="t"/>
                <v:fill/>
              </v:shape>
            </v:group>
            <v:group style="position:absolute;left:10375;top:3177;width:2000;height:432" coordorigin="10375,3177" coordsize="2000,432">
              <v:shape style="position:absolute;left:10375;top:3177;width:2000;height:432" coordorigin="10375,3177" coordsize="2000,432" path="m10375,3609l12376,3609,12376,3177,10375,3177,10375,3609e" filled="t" fillcolor="#E9ECF4" stroked="f">
                <v:path arrowok="t"/>
                <v:fill/>
              </v:shape>
            </v:group>
            <v:group style="position:absolute;left:12376;top:3177;width:2024;height:432" coordorigin="12376,3177" coordsize="2024,432">
              <v:shape style="position:absolute;left:12376;top:3177;width:2024;height:432" coordorigin="12376,3177" coordsize="2024,432" path="m12376,3609l14400,3609,14400,3177,12376,3177,12376,3609e" filled="t" fillcolor="#92D050" stroked="f">
                <v:path arrowok="t"/>
                <v:fill/>
              </v:shape>
            </v:group>
            <v:group style="position:absolute;left:5717;top:3609;width:4658;height:432" coordorigin="5717,3609" coordsize="4658,432">
              <v:shape style="position:absolute;left:5717;top:3609;width:4658;height:432" coordorigin="5717,3609" coordsize="4658,432" path="m5717,4041l10375,4041,10375,3609,5717,3609,5717,4041e" filled="t" fillcolor="#D0D7E8" stroked="f">
                <v:path arrowok="t"/>
                <v:fill/>
              </v:shape>
            </v:group>
            <v:group style="position:absolute;left:10375;top:3609;width:2000;height:432" coordorigin="10375,3609" coordsize="2000,432">
              <v:shape style="position:absolute;left:10375;top:3609;width:2000;height:432" coordorigin="10375,3609" coordsize="2000,432" path="m10375,4041l12376,4041,12376,3609,10375,3609,10375,4041e" filled="t" fillcolor="#D0D7E8" stroked="f">
                <v:path arrowok="t"/>
                <v:fill/>
              </v:shape>
            </v:group>
            <v:group style="position:absolute;left:12376;top:3609;width:2024;height:432" coordorigin="12376,3609" coordsize="2024,432">
              <v:shape style="position:absolute;left:12376;top:3609;width:2024;height:432" coordorigin="12376,3609" coordsize="2024,432" path="m12376,4041l14400,4041,14400,3609,12376,3609,12376,4041e" filled="t" fillcolor="#92D050" stroked="f">
                <v:path arrowok="t"/>
                <v:fill/>
              </v:shape>
            </v:group>
            <v:group style="position:absolute;left:5717;top:4041;width:4658;height:432" coordorigin="5717,4041" coordsize="4658,432">
              <v:shape style="position:absolute;left:5717;top:4041;width:4658;height:432" coordorigin="5717,4041" coordsize="4658,432" path="m5717,4473l10375,4473,10375,4041,5717,4041,5717,4473e" filled="t" fillcolor="#E9ECF4" stroked="f">
                <v:path arrowok="t"/>
                <v:fill/>
              </v:shape>
            </v:group>
            <v:group style="position:absolute;left:10375;top:4041;width:2000;height:432" coordorigin="10375,4041" coordsize="2000,432">
              <v:shape style="position:absolute;left:10375;top:4041;width:2000;height:432" coordorigin="10375,4041" coordsize="2000,432" path="m10375,4473l12376,4473,12376,4041,10375,4041,10375,4473e" filled="t" fillcolor="#E9ECF4" stroked="f">
                <v:path arrowok="t"/>
                <v:fill/>
              </v:shape>
            </v:group>
            <v:group style="position:absolute;left:12376;top:4041;width:2024;height:432" coordorigin="12376,4041" coordsize="2024,432">
              <v:shape style="position:absolute;left:12376;top:4041;width:2024;height:432" coordorigin="12376,4041" coordsize="2024,432" path="m12376,4473l14400,4473,14400,4041,12376,4041,12376,4473e" filled="t" fillcolor="#92D050" stroked="f">
                <v:path arrowok="t"/>
                <v:fill/>
              </v:shape>
            </v:group>
            <v:group style="position:absolute;left:5717;top:4473;width:4658;height:432" coordorigin="5717,4473" coordsize="4658,432">
              <v:shape style="position:absolute;left:5717;top:4473;width:4658;height:432" coordorigin="5717,4473" coordsize="4658,432" path="m5717,4905l10375,4905,10375,4473,5717,4473,5717,4905e" filled="t" fillcolor="#D0D7E8" stroked="f">
                <v:path arrowok="t"/>
                <v:fill/>
              </v:shape>
            </v:group>
            <v:group style="position:absolute;left:10375;top:4473;width:2000;height:432" coordorigin="10375,4473" coordsize="2000,432">
              <v:shape style="position:absolute;left:10375;top:4473;width:2000;height:432" coordorigin="10375,4473" coordsize="2000,432" path="m10375,4905l12376,4905,12376,4473,10375,4473,10375,4905e" filled="t" fillcolor="#D0D7E8" stroked="f">
                <v:path arrowok="t"/>
                <v:fill/>
              </v:shape>
            </v:group>
            <v:group style="position:absolute;left:12376;top:4473;width:2024;height:432" coordorigin="12376,4473" coordsize="2024,432">
              <v:shape style="position:absolute;left:12376;top:4473;width:2024;height:432" coordorigin="12376,4473" coordsize="2024,432" path="m12376,4905l14400,4905,14400,4473,12376,4473,12376,4905e" filled="t" fillcolor="#E36C09" stroked="f">
                <v:path arrowok="t"/>
                <v:fill/>
              </v:shape>
            </v:group>
            <v:group style="position:absolute;left:5717;top:4905;width:4658;height:432" coordorigin="5717,4905" coordsize="4658,432">
              <v:shape style="position:absolute;left:5717;top:4905;width:4658;height:432" coordorigin="5717,4905" coordsize="4658,432" path="m5717,5337l10375,5337,10375,4905,5717,4905,5717,5337e" filled="t" fillcolor="#E9ECF4" stroked="f">
                <v:path arrowok="t"/>
                <v:fill/>
              </v:shape>
            </v:group>
            <v:group style="position:absolute;left:10375;top:4905;width:2000;height:432" coordorigin="10375,4905" coordsize="2000,432">
              <v:shape style="position:absolute;left:10375;top:4905;width:2000;height:432" coordorigin="10375,4905" coordsize="2000,432" path="m10375,5337l12376,5337,12376,4905,10375,4905,10375,5337e" filled="t" fillcolor="#E9ECF4" stroked="f">
                <v:path arrowok="t"/>
                <v:fill/>
              </v:shape>
            </v:group>
            <v:group style="position:absolute;left:12376;top:4905;width:2024;height:432" coordorigin="12376,4905" coordsize="2024,432">
              <v:shape style="position:absolute;left:12376;top:4905;width:2024;height:432" coordorigin="12376,4905" coordsize="2024,432" path="m12376,5337l14400,5337,14400,4905,12376,4905,12376,5337e" filled="t" fillcolor="#92D050" stroked="f">
                <v:path arrowok="t"/>
                <v:fill/>
              </v:shape>
            </v:group>
            <v:group style="position:absolute;left:5717;top:2303;width:2;height:3044" coordorigin="5717,2303" coordsize="2,3044">
              <v:shape style="position:absolute;left:5717;top:2303;width:2;height:3044" coordorigin="5717,2303" coordsize="0,3044" path="m5717,2303l5717,5347e" filled="f" stroked="t" strokeweight="1pt" strokecolor="#FFFFFF">
                <v:path arrowok="t"/>
              </v:shape>
            </v:group>
            <v:group style="position:absolute;left:3108;top:2745;width:11292;height:2" coordorigin="3108,2745" coordsize="11292,2">
              <v:shape style="position:absolute;left:3108;top:2745;width:11292;height:2" coordorigin="3108,2745" coordsize="11292,0" path="m3108,2745l14400,2745e" filled="f" stroked="t" strokeweight="3pt" strokecolor="#FFFFFF">
                <v:path arrowok="t"/>
              </v:shape>
            </v:group>
            <v:group style="position:absolute;left:5707;top:3177;width:8693;height:2" coordorigin="5707,3177" coordsize="8693,2">
              <v:shape style="position:absolute;left:5707;top:3177;width:8693;height:2" coordorigin="5707,3177" coordsize="8693,0" path="m5707,3177l14400,3177e" filled="f" stroked="t" strokeweight="1pt" strokecolor="#FFFFFF">
                <v:path arrowok="t"/>
              </v:shape>
            </v:group>
            <v:group style="position:absolute;left:5707;top:3609;width:8693;height:2" coordorigin="5707,3609" coordsize="8693,2">
              <v:shape style="position:absolute;left:5707;top:3609;width:8693;height:2" coordorigin="5707,3609" coordsize="8693,0" path="m5707,3609l14400,3609e" filled="f" stroked="t" strokeweight="1pt" strokecolor="#FFFFFF">
                <v:path arrowok="t"/>
              </v:shape>
            </v:group>
            <v:group style="position:absolute;left:5707;top:4041;width:8693;height:2" coordorigin="5707,4041" coordsize="8693,2">
              <v:shape style="position:absolute;left:5707;top:4041;width:8693;height:2" coordorigin="5707,4041" coordsize="8693,0" path="m5707,4041l14400,4041e" filled="f" stroked="t" strokeweight="1pt" strokecolor="#FFFFFF">
                <v:path arrowok="t"/>
              </v:shape>
            </v:group>
            <v:group style="position:absolute;left:5707;top:4473;width:8693;height:2" coordorigin="5707,4473" coordsize="8693,2">
              <v:shape style="position:absolute;left:5707;top:4473;width:8693;height:2" coordorigin="5707,4473" coordsize="8693,0" path="m5707,4473l14400,4473e" filled="f" stroked="t" strokeweight="1pt" strokecolor="#FFFFFF">
                <v:path arrowok="t"/>
              </v:shape>
            </v:group>
            <v:group style="position:absolute;left:5707;top:4905;width:8693;height:2" coordorigin="5707,4905" coordsize="8693,2">
              <v:shape style="position:absolute;left:5707;top:4905;width:8693;height:2" coordorigin="5707,4905" coordsize="8693,0" path="m5707,4905l14400,4905e" filled="f" stroked="t" strokeweight="1pt" strokecolor="#FFFFFF">
                <v:path arrowok="t"/>
              </v:shape>
            </v:group>
            <v:group style="position:absolute;left:3108;top:2313;width:11292;height:2" coordorigin="3108,2313" coordsize="11292,2">
              <v:shape style="position:absolute;left:3108;top:2313;width:11292;height:2" coordorigin="3108,2313" coordsize="11292,0" path="m3108,2313l14400,2313e" filled="f" stroked="t" strokeweight="1pt" strokecolor="#FFFFFF">
                <v:path arrowok="t"/>
              </v:shape>
            </v:group>
            <v:group style="position:absolute;left:3118;top:7527;width:2599;height:446" coordorigin="3118,7527" coordsize="2599,446">
              <v:shape style="position:absolute;left:3118;top:7527;width:2599;height:446" coordorigin="3118,7527" coordsize="2599,446" path="m3118,7973l5717,7973,5717,7527,3118,7527,3118,7973e" filled="t" fillcolor="#1F487C" stroked="f">
                <v:path arrowok="t"/>
                <v:fill/>
              </v:shape>
            </v:group>
            <v:group style="position:absolute;left:5717;top:7527;width:4658;height:446" coordorigin="5717,7527" coordsize="4658,446">
              <v:shape style="position:absolute;left:5717;top:7527;width:4658;height:446" coordorigin="5717,7527" coordsize="4658,446" path="m5717,7973l10375,7973,10375,7527,5717,7527,5717,7973e" filled="t" fillcolor="#1F487C" stroked="f">
                <v:path arrowok="t"/>
                <v:fill/>
              </v:shape>
            </v:group>
            <v:group style="position:absolute;left:10375;top:7527;width:2017;height:446" coordorigin="10375,7527" coordsize="2017,446">
              <v:shape style="position:absolute;left:10375;top:7527;width:2017;height:446" coordorigin="10375,7527" coordsize="2017,446" path="m10375,7973l12392,7973,12392,7527,10375,7527,10375,7973e" filled="t" fillcolor="#1F487C" stroked="f">
                <v:path arrowok="t"/>
                <v:fill/>
              </v:shape>
            </v:group>
            <v:group style="position:absolute;left:12392;top:7527;width:2008;height:446" coordorigin="12392,7527" coordsize="2008,446">
              <v:shape style="position:absolute;left:12392;top:7527;width:2008;height:446" coordorigin="12392,7527" coordsize="2008,446" path="m12392,7973l14400,7973,14400,7527,12392,7527,12392,7973e" filled="t" fillcolor="#1F487C" stroked="f">
                <v:path arrowok="t"/>
                <v:fill/>
              </v:shape>
            </v:group>
            <v:group style="position:absolute;left:3118;top:7973;width:2599;height:2827" coordorigin="3118,7973" coordsize="2599,2827">
              <v:shape style="position:absolute;left:3118;top:7973;width:2599;height:2827" coordorigin="3118,7973" coordsize="2599,2827" path="m5717,10800l5717,7973,3118,7973,3118,10800,5717,10800e" filled="t" fillcolor="#D0D7E8" stroked="f">
                <v:path arrowok="t"/>
                <v:fill/>
              </v:shape>
            </v:group>
            <v:group style="position:absolute;left:5717;top:7973;width:4658;height:744" coordorigin="5717,7973" coordsize="4658,744">
              <v:shape style="position:absolute;left:5717;top:7973;width:4658;height:744" coordorigin="5717,7973" coordsize="4658,744" path="m5717,8717l10375,8717,10375,7973,5717,7973,5717,8717e" filled="t" fillcolor="#D0D7E8" stroked="f">
                <v:path arrowok="t"/>
                <v:fill/>
              </v:shape>
            </v:group>
            <v:group style="position:absolute;left:10375;top:7973;width:2017;height:744" coordorigin="10375,7973" coordsize="2017,744">
              <v:shape style="position:absolute;left:10375;top:7973;width:2017;height:744" coordorigin="10375,7973" coordsize="2017,744" path="m10375,8717l12392,8717,12392,7973,10375,7973,10375,8717e" filled="t" fillcolor="#D0D7E8" stroked="f">
                <v:path arrowok="t"/>
                <v:fill/>
              </v:shape>
            </v:group>
            <v:group style="position:absolute;left:12392;top:7973;width:2008;height:744" coordorigin="12392,7973" coordsize="2008,744">
              <v:shape style="position:absolute;left:12392;top:7973;width:2008;height:744" coordorigin="12392,7973" coordsize="2008,744" path="m12392,8717l14400,8717,14400,7973,12392,7973,12392,8717e" filled="t" fillcolor="#92D050" stroked="f">
                <v:path arrowok="t"/>
                <v:fill/>
              </v:shape>
            </v:group>
            <v:group style="position:absolute;left:5717;top:8717;width:4658;height:446" coordorigin="5717,8717" coordsize="4658,446">
              <v:shape style="position:absolute;left:5717;top:8717;width:4658;height:446" coordorigin="5717,8717" coordsize="4658,446" path="m5717,9163l10375,9163,10375,8717,5717,8717,5717,9163e" filled="t" fillcolor="#E9ECF4" stroked="f">
                <v:path arrowok="t"/>
                <v:fill/>
              </v:shape>
            </v:group>
            <v:group style="position:absolute;left:10375;top:8717;width:2017;height:446" coordorigin="10375,8717" coordsize="2017,446">
              <v:shape style="position:absolute;left:10375;top:8717;width:2017;height:446" coordorigin="10375,8717" coordsize="2017,446" path="m10375,9163l12392,9163,12392,8717,10375,8717,10375,9163e" filled="t" fillcolor="#E9ECF4" stroked="f">
                <v:path arrowok="t"/>
                <v:fill/>
              </v:shape>
            </v:group>
            <v:group style="position:absolute;left:12392;top:8717;width:2008;height:446" coordorigin="12392,8717" coordsize="2008,446">
              <v:shape style="position:absolute;left:12392;top:8717;width:2008;height:446" coordorigin="12392,8717" coordsize="2008,446" path="m12392,9163l14400,9163,14400,8717,12392,8717,12392,9163e" filled="t" fillcolor="#92D050" stroked="f">
                <v:path arrowok="t"/>
                <v:fill/>
              </v:shape>
            </v:group>
            <v:group style="position:absolute;left:5717;top:9163;width:4658;height:446" coordorigin="5717,9163" coordsize="4658,446">
              <v:shape style="position:absolute;left:5717;top:9163;width:4658;height:446" coordorigin="5717,9163" coordsize="4658,446" path="m5717,9610l10375,9610,10375,9163,5717,9163,5717,9610e" filled="t" fillcolor="#D0D7E8" stroked="f">
                <v:path arrowok="t"/>
                <v:fill/>
              </v:shape>
            </v:group>
            <v:group style="position:absolute;left:10375;top:9163;width:2017;height:446" coordorigin="10375,9163" coordsize="2017,446">
              <v:shape style="position:absolute;left:10375;top:9163;width:2017;height:446" coordorigin="10375,9163" coordsize="2017,446" path="m10375,9610l12392,9610,12392,9163,10375,9163,10375,9610e" filled="t" fillcolor="#D0D7E8" stroked="f">
                <v:path arrowok="t"/>
                <v:fill/>
              </v:shape>
            </v:group>
            <v:group style="position:absolute;left:12392;top:9163;width:2008;height:446" coordorigin="12392,9163" coordsize="2008,446">
              <v:shape style="position:absolute;left:12392;top:9163;width:2008;height:446" coordorigin="12392,9163" coordsize="2008,446" path="m12392,9610l14400,9610,14400,9163,12392,9163,12392,9610e" filled="t" fillcolor="#92D050" stroked="f">
                <v:path arrowok="t"/>
                <v:fill/>
              </v:shape>
            </v:group>
            <v:group style="position:absolute;left:5717;top:9610;width:4658;height:744" coordorigin="5717,9610" coordsize="4658,744">
              <v:shape style="position:absolute;left:5717;top:9610;width:4658;height:744" coordorigin="5717,9610" coordsize="4658,744" path="m5717,10354l10375,10354,10375,9610,5717,9610,5717,10354e" filled="t" fillcolor="#E9ECF4" stroked="f">
                <v:path arrowok="t"/>
                <v:fill/>
              </v:shape>
            </v:group>
            <v:group style="position:absolute;left:10375;top:9610;width:2017;height:744" coordorigin="10375,9610" coordsize="2017,744">
              <v:shape style="position:absolute;left:10375;top:9610;width:2017;height:744" coordorigin="10375,9610" coordsize="2017,744" path="m10375,10354l12392,10354,12392,9610,10375,9610,10375,10354e" filled="t" fillcolor="#E9ECF4" stroked="f">
                <v:path arrowok="t"/>
                <v:fill/>
              </v:shape>
            </v:group>
            <v:group style="position:absolute;left:12392;top:9610;width:2008;height:744" coordorigin="12392,9610" coordsize="2008,744">
              <v:shape style="position:absolute;left:12392;top:9610;width:2008;height:744" coordorigin="12392,9610" coordsize="2008,744" path="m12392,10354l14400,10354,14400,9610,12392,9610,12392,10354e" filled="t" fillcolor="#92D050" stroked="f">
                <v:path arrowok="t"/>
                <v:fill/>
              </v:shape>
            </v:group>
            <v:group style="position:absolute;left:5717;top:10354;width:4658;height:446" coordorigin="5717,10354" coordsize="4658,446">
              <v:shape style="position:absolute;left:5717;top:10354;width:4658;height:446" coordorigin="5717,10354" coordsize="4658,446" path="m10375,10800l10375,10354,5717,10354,5717,10800,10375,10800e" filled="t" fillcolor="#D0D7E8" stroked="f">
                <v:path arrowok="t"/>
                <v:fill/>
              </v:shape>
            </v:group>
            <v:group style="position:absolute;left:10375;top:10354;width:2017;height:446" coordorigin="10375,10354" coordsize="2017,446">
              <v:shape style="position:absolute;left:10375;top:10354;width:2017;height:446" coordorigin="10375,10354" coordsize="2017,446" path="m12392,10800l12392,10354,10375,10354,10375,10800,12392,10800e" filled="t" fillcolor="#D0D7E8" stroked="f">
                <v:path arrowok="t"/>
                <v:fill/>
              </v:shape>
            </v:group>
            <v:group style="position:absolute;left:12392;top:10354;width:2008;height:446" coordorigin="12392,10354" coordsize="2008,446">
              <v:shape style="position:absolute;left:12392;top:10354;width:2008;height:446" coordorigin="12392,10354" coordsize="2008,446" path="m14400,10354l12392,10354,12392,10800,14400,10800,14400,10354e" filled="t" fillcolor="#92D050" stroked="f">
                <v:path arrowok="t"/>
                <v:fill/>
              </v:shape>
            </v:group>
            <v:group style="position:absolute;left:5717;top:7517;width:2;height:3283" coordorigin="5717,7517" coordsize="2,3283">
              <v:shape style="position:absolute;left:5717;top:7517;width:2;height:3283" coordorigin="5717,7517" coordsize="0,3283" path="m5717,7517l5717,10800e" filled="f" stroked="t" strokeweight="1pt" strokecolor="#FFFFFF">
                <v:path arrowok="t"/>
              </v:shape>
            </v:group>
            <v:group style="position:absolute;left:12392;top:7517;width:2;height:3283" coordorigin="12392,7517" coordsize="2,3283">
              <v:shape style="position:absolute;left:12392;top:7517;width:2;height:3283" coordorigin="12392,7517" coordsize="0,3283" path="m12392,7517l12392,10800e" filled="f" stroked="t" strokeweight="1pt" strokecolor="#FFFFFF">
                <v:path arrowok="t"/>
              </v:shape>
            </v:group>
            <v:group style="position:absolute;left:3108;top:7973;width:11292;height:2" coordorigin="3108,7973" coordsize="11292,2">
              <v:shape style="position:absolute;left:3108;top:7973;width:11292;height:2" coordorigin="3108,7973" coordsize="11292,0" path="m3108,7973l14400,7973e" filled="f" stroked="t" strokeweight="3pt" strokecolor="#FFFFFF">
                <v:path arrowok="t"/>
              </v:shape>
            </v:group>
            <v:group style="position:absolute;left:5707;top:8717;width:8693;height:2" coordorigin="5707,8717" coordsize="8693,2">
              <v:shape style="position:absolute;left:5707;top:8717;width:8693;height:2" coordorigin="5707,8717" coordsize="8693,0" path="m5707,8717l14400,8717e" filled="f" stroked="t" strokeweight="1pt" strokecolor="#FFFFFF">
                <v:path arrowok="t"/>
              </v:shape>
            </v:group>
            <v:group style="position:absolute;left:5707;top:9163;width:8693;height:2" coordorigin="5707,9163" coordsize="8693,2">
              <v:shape style="position:absolute;left:5707;top:9163;width:8693;height:2" coordorigin="5707,9163" coordsize="8693,0" path="m5707,9163l14400,9163e" filled="f" stroked="t" strokeweight="1pt" strokecolor="#FFFFFF">
                <v:path arrowok="t"/>
              </v:shape>
            </v:group>
            <v:group style="position:absolute;left:5707;top:9610;width:8693;height:2" coordorigin="5707,9610" coordsize="8693,2">
              <v:shape style="position:absolute;left:5707;top:9610;width:8693;height:2" coordorigin="5707,9610" coordsize="8693,0" path="m5707,9610l14400,9610e" filled="f" stroked="t" strokeweight="1pt" strokecolor="#FFFFFF">
                <v:path arrowok="t"/>
              </v:shape>
            </v:group>
            <v:group style="position:absolute;left:5707;top:10354;width:8693;height:2" coordorigin="5707,10354" coordsize="8693,2">
              <v:shape style="position:absolute;left:5707;top:10354;width:8693;height:2" coordorigin="5707,10354" coordsize="8693,0" path="m5707,10354l14400,10354e" filled="f" stroked="t" strokeweight="1pt" strokecolor="#FFFFFF">
                <v:path arrowok="t"/>
              </v:shape>
            </v:group>
            <v:group style="position:absolute;left:3108;top:7527;width:11292;height:2" coordorigin="3108,7527" coordsize="11292,2">
              <v:shape style="position:absolute;left:3108;top:7527;width:11292;height:2" coordorigin="3108,7527" coordsize="11292,0" path="m3108,7527l14400,7527e" filled="f" stroked="t" strokeweight="1pt" strokecolor="#FFFFFF">
                <v:path arrowok="t"/>
              </v:shape>
              <v:shape style="position:absolute;left:56;top:2905;width:2767;height:1928" type="#_x0000_t75">
                <v:imagedata r:id="rId40" o:title=""/>
              </v:shape>
              <v:shape style="position:absolute;left:56;top:5287;width:2767;height:1928" type="#_x0000_t75">
                <v:imagedata r:id="rId41" o:title=""/>
              </v:shape>
              <v:shape style="position:absolute;left:56;top:8235;width:2767;height:1928" type="#_x0000_t75">
                <v:imagedata r:id="rId42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>7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D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1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s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1"/>
        </w:rPr>
        <w:t>a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1"/>
        </w:rPr>
        <w:t>b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l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1"/>
        </w:rPr>
        <w:t>i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1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g</w:t>
      </w:r>
      <w:r>
        <w:rPr>
          <w:rFonts w:ascii="Arial" w:hAnsi="Arial" w:cs="Arial" w:eastAsia="Arial"/>
          <w:sz w:val="24"/>
          <w:szCs w:val="24"/>
          <w:color w:val="1F487C"/>
          <w:spacing w:val="-8"/>
          <w:w w:val="100"/>
          <w:position w:val="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inj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1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ry</w:t>
      </w:r>
      <w:r>
        <w:rPr>
          <w:rFonts w:ascii="Arial" w:hAnsi="Arial" w:cs="Arial" w:eastAsia="Arial"/>
          <w:sz w:val="24"/>
          <w:szCs w:val="24"/>
          <w:color w:val="1F487C"/>
          <w:spacing w:val="-3"/>
          <w:w w:val="100"/>
          <w:position w:val="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3"/>
          <w:w w:val="100"/>
          <w:position w:val="1"/>
        </w:rPr>
        <w:t>f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re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1"/>
        </w:rPr>
        <w:t>q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1"/>
        </w:rPr>
        <w:t>u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1"/>
        </w:rPr>
        <w:t>e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1"/>
        </w:rPr>
        <w:t>n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cy</w:t>
      </w:r>
      <w:r>
        <w:rPr>
          <w:rFonts w:ascii="Arial" w:hAnsi="Arial" w:cs="Arial" w:eastAsia="Arial"/>
          <w:sz w:val="24"/>
          <w:szCs w:val="24"/>
          <w:color w:val="1F487C"/>
          <w:spacing w:val="-7"/>
          <w:w w:val="100"/>
          <w:position w:val="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rate</w:t>
        <w:tab/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&lt;</w:t>
      </w:r>
      <w:r>
        <w:rPr>
          <w:rFonts w:ascii="Arial" w:hAnsi="Arial" w:cs="Arial" w:eastAsia="Arial"/>
          <w:sz w:val="24"/>
          <w:szCs w:val="24"/>
          <w:color w:val="1F487C"/>
          <w:spacing w:val="-1"/>
          <w:w w:val="100"/>
          <w:position w:val="1"/>
        </w:rPr>
        <w:t> </w:t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1"/>
        </w:rPr>
        <w:t>0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.3</w:t>
        <w:tab/>
      </w:r>
      <w:r>
        <w:rPr>
          <w:rFonts w:ascii="Arial" w:hAnsi="Arial" w:cs="Arial" w:eastAsia="Arial"/>
          <w:sz w:val="24"/>
          <w:szCs w:val="24"/>
          <w:color w:val="1F487C"/>
          <w:spacing w:val="1"/>
          <w:w w:val="100"/>
          <w:position w:val="1"/>
        </w:rPr>
        <w:t>0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.</w:t>
      </w:r>
      <w:r>
        <w:rPr>
          <w:rFonts w:ascii="Arial" w:hAnsi="Arial" w:cs="Arial" w:eastAsia="Arial"/>
          <w:sz w:val="24"/>
          <w:szCs w:val="24"/>
          <w:color w:val="1F487C"/>
          <w:spacing w:val="-15"/>
          <w:w w:val="100"/>
          <w:position w:val="1"/>
        </w:rPr>
        <w:t>1</w:t>
      </w:r>
      <w:r>
        <w:rPr>
          <w:rFonts w:ascii="Arial" w:hAnsi="Arial" w:cs="Arial" w:eastAsia="Arial"/>
          <w:sz w:val="24"/>
          <w:szCs w:val="24"/>
          <w:color w:val="1F487C"/>
          <w:spacing w:val="0"/>
          <w:w w:val="100"/>
          <w:position w:val="1"/>
        </w:rPr>
        <w:t>1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71" w:lineRule="exact"/>
        <w:ind w:right="159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auto"/>
        <w:ind w:left="707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CSIR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as</w:t>
      </w:r>
      <w:r>
        <w:rPr>
          <w:rFonts w:ascii="Arial" w:hAnsi="Arial" w:cs="Arial" w:eastAsia="Arial"/>
          <w:sz w:val="32"/>
          <w:szCs w:val="32"/>
          <w:color w:val="002C50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m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et</w:t>
      </w:r>
      <w:r>
        <w:rPr>
          <w:rFonts w:ascii="Arial" w:hAnsi="Arial" w:cs="Arial" w:eastAsia="Arial"/>
          <w:sz w:val="32"/>
          <w:szCs w:val="32"/>
          <w:color w:val="002C50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or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excee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d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ed</w:t>
      </w:r>
      <w:r>
        <w:rPr>
          <w:rFonts w:ascii="Arial" w:hAnsi="Arial" w:cs="Arial" w:eastAsia="Arial"/>
          <w:sz w:val="32"/>
          <w:szCs w:val="32"/>
          <w:color w:val="002C50"/>
          <w:spacing w:val="-16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u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al</w:t>
      </w:r>
      <w:r>
        <w:rPr>
          <w:rFonts w:ascii="Arial" w:hAnsi="Arial" w:cs="Arial" w:eastAsia="Arial"/>
          <w:sz w:val="32"/>
          <w:szCs w:val="32"/>
          <w:color w:val="002C50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rge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fi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3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of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six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ca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ors</w:t>
      </w:r>
      <w:r>
        <w:rPr>
          <w:rFonts w:ascii="Arial" w:hAnsi="Arial" w:cs="Arial" w:eastAsia="Arial"/>
          <w:sz w:val="32"/>
          <w:szCs w:val="32"/>
          <w:color w:val="002C50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6" w:after="0" w:line="361" w:lineRule="exact"/>
        <w:ind w:left="707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is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categ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32"/>
          <w:szCs w:val="32"/>
          <w:color w:val="002C50"/>
          <w:spacing w:val="-3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b/>
          <w:bCs/>
          <w:position w:val="-1"/>
        </w:rPr>
        <w:t>.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  <w:position w:val="-1"/>
        </w:rPr>
        <w:t>R2.15</w:t>
      </w:r>
      <w:r>
        <w:rPr>
          <w:rFonts w:ascii="Arial" w:hAnsi="Arial" w:cs="Arial" w:eastAsia="Arial"/>
          <w:sz w:val="32"/>
          <w:szCs w:val="32"/>
          <w:color w:val="FFFFFF"/>
          <w:spacing w:val="-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  <w:position w:val="-1"/>
        </w:rPr>
        <w:t>bn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486.199989" w:type="dxa"/>
      </w:tblPr>
      <w:tblGrid/>
      <w:tr>
        <w:trPr>
          <w:trHeight w:val="528" w:hRule="exact"/>
        </w:trPr>
        <w:tc>
          <w:tcPr>
            <w:tcW w:w="5057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74" w:after="0" w:line="240" w:lineRule="auto"/>
              <w:ind w:left="134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Key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6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perf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rmance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3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in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"/>
                <w:w w:val="100"/>
                <w:b/>
                <w:bCs/>
              </w:rPr>
              <w:t>d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icat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"/>
                <w:w w:val="100"/>
                <w:b/>
                <w:bCs/>
              </w:rPr>
              <w:t>o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r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74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2014/15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  <w:p>
            <w:pPr>
              <w:spacing w:before="16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0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u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l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6090" w:type="dxa"/>
            <w:gridSpan w:val="2"/>
            <w:tcBorders>
              <w:top w:val="single" w:sz="8" w:space="0" w:color="FFFFFF"/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74" w:after="0" w:line="240" w:lineRule="auto"/>
              <w:ind w:left="2416" w:right="2391"/>
              <w:jc w:val="center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99"/>
                <w:b/>
                <w:bCs/>
              </w:rPr>
              <w:t>2015/16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</w:tr>
      <w:tr>
        <w:trPr>
          <w:trHeight w:val="528" w:hRule="exact"/>
        </w:trPr>
        <w:tc>
          <w:tcPr>
            <w:tcW w:w="5057" w:type="dxa"/>
            <w:vMerge/>
            <w:tcBorders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/>
            <w:rPr/>
          </w:p>
        </w:tc>
        <w:tc>
          <w:tcPr>
            <w:tcW w:w="2121" w:type="dxa"/>
            <w:vMerge/>
            <w:tcBorders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/>
            <w:rPr/>
          </w:p>
        </w:tc>
        <w:tc>
          <w:tcPr>
            <w:tcW w:w="2985" w:type="dxa"/>
            <w:tcBorders>
              <w:top w:val="single" w:sz="24" w:space="0" w:color="FFFFFF"/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5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25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arget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3104" w:type="dxa"/>
            <w:tcBorders>
              <w:top w:val="single" w:sz="24" w:space="0" w:color="FFFFFF"/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55" w:after="0" w:line="240" w:lineRule="auto"/>
              <w:ind w:left="136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0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u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-1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FFFFFF"/>
                <w:spacing w:val="0"/>
                <w:w w:val="100"/>
                <w:b/>
                <w:bCs/>
              </w:rPr>
              <w:t>l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</w:tr>
      <w:tr>
        <w:trPr>
          <w:trHeight w:val="580" w:hRule="exact"/>
        </w:trPr>
        <w:tc>
          <w:tcPr>
            <w:tcW w:w="5057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55" w:after="0" w:line="240" w:lineRule="auto"/>
              <w:ind w:left="134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Pub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2"/>
                <w:w w:val="100"/>
              </w:rPr>
              <w:t>l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c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at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on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2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equ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v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l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ents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5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502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985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5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490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3104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55" w:after="0" w:line="240" w:lineRule="auto"/>
              <w:ind w:left="136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516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</w:tr>
      <w:tr>
        <w:trPr>
          <w:trHeight w:val="528" w:hRule="exact"/>
        </w:trPr>
        <w:tc>
          <w:tcPr>
            <w:tcW w:w="5057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5" w:after="0" w:line="240" w:lineRule="auto"/>
              <w:ind w:left="134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J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ou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nal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10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arti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c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l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es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3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24"/>
                <w:w w:val="100"/>
              </w:rPr>
              <w:t>1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985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300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3104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5" w:after="0" w:line="240" w:lineRule="auto"/>
              <w:ind w:left="136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340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</w:tr>
      <w:tr>
        <w:trPr>
          <w:trHeight w:val="644" w:hRule="exact"/>
        </w:trPr>
        <w:tc>
          <w:tcPr>
            <w:tcW w:w="5057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5" w:after="0" w:line="240" w:lineRule="auto"/>
              <w:ind w:left="134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New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6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te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c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hno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l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ogy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16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demo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n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s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trato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45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985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30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3104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5" w:after="0" w:line="240" w:lineRule="auto"/>
              <w:ind w:left="136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50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</w:tr>
      <w:tr>
        <w:trPr>
          <w:trHeight w:val="567" w:hRule="exact"/>
        </w:trPr>
        <w:tc>
          <w:tcPr>
            <w:tcW w:w="5057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5" w:after="0" w:line="240" w:lineRule="auto"/>
              <w:ind w:left="134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New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6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patents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granted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985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15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3104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5" w:after="0" w:line="240" w:lineRule="auto"/>
              <w:ind w:left="136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20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</w:tr>
      <w:tr>
        <w:trPr>
          <w:trHeight w:val="567" w:hRule="exact"/>
        </w:trPr>
        <w:tc>
          <w:tcPr>
            <w:tcW w:w="5057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5" w:after="0" w:line="240" w:lineRule="auto"/>
              <w:ind w:left="134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Contract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R&amp;D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9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c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ome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R1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679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985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R1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786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3104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5" w:after="0" w:line="240" w:lineRule="auto"/>
              <w:ind w:left="136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R1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4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967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</w:tr>
      <w:tr>
        <w:trPr>
          <w:trHeight w:val="567" w:hRule="exact"/>
        </w:trPr>
        <w:tc>
          <w:tcPr>
            <w:tcW w:w="5057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Ro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4"/>
                <w:w w:val="100"/>
              </w:rPr>
              <w:t>y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l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ty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8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and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l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c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en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c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15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1"/>
                <w:w w:val="100"/>
              </w:rPr>
              <w:t>c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ome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R8.7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2985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R7.4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  <w:tc>
          <w:tcPr>
            <w:tcW w:w="3104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6" w:right="-20"/>
              <w:jc w:val="left"/>
              <w:rPr>
                <w:rFonts w:ascii="Arial" w:hAnsi="Arial" w:cs="Arial" w:eastAsia="Arial"/>
                <w:sz w:val="32"/>
                <w:szCs w:val="32"/>
              </w:rPr>
            </w:pPr>
            <w:rPr/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R5.2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32"/>
                <w:szCs w:val="32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2"/>
                <w:szCs w:val="32"/>
                <w:color w:val="000000"/>
                <w:spacing w:val="0"/>
                <w:w w:val="100"/>
              </w:rPr>
            </w:r>
          </w:p>
        </w:tc>
      </w:tr>
    </w:tbl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NumType w:start="8"/>
          <w:pgMar w:header="0" w:footer="0" w:top="1440" w:bottom="60" w:left="60" w:right="440"/>
          <w:headerReference w:type="even" r:id="rId43"/>
          <w:footerReference w:type="even" r:id="rId44"/>
          <w:footerReference w:type="odd" r:id="rId45"/>
          <w:pgSz w:w="14400" w:h="10800" w:orient="landscape"/>
        </w:sectPr>
      </w:pPr>
      <w:rPr/>
    </w:p>
    <w:p>
      <w:pPr>
        <w:spacing w:before="0" w:after="0" w:line="427" w:lineRule="exact"/>
        <w:ind w:left="1274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22.646pt;margin-top:32.6852pt;width:266.51pt;height:38.25pt;mso-position-horizontal-relative:page;mso-position-vertical-relative:paragraph;z-index:-2961" type="#_x0000_t202" filled="f" stroked="f">
            <v:textbox inset="0,0,0,0">
              <w:txbxContent>
                <w:p>
                  <w:pPr>
                    <w:spacing w:before="69" w:after="0" w:line="240" w:lineRule="auto"/>
                    <w:ind w:left="923" w:right="-20"/>
                    <w:jc w:val="left"/>
                    <w:rPr>
                      <w:rFonts w:ascii="Calibri" w:hAnsi="Calibri" w:cs="Calibri" w:eastAsia="Calibri"/>
                      <w:sz w:val="36"/>
                      <w:szCs w:val="36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20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6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8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in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c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2"/>
                      <w:w w:val="100"/>
                      <w:b/>
                      <w:bCs/>
                    </w:rPr>
                    <w:t>u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m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u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4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ti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4"/>
                      <w:w w:val="100"/>
                      <w:b/>
                      <w:bCs/>
                    </w:rPr>
                    <w:t>v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7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p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2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5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3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ts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0pt;margin-top:0pt;width:720pt;height:540pt;mso-position-horizontal-relative:page;mso-position-vertical-relative:page;z-index:-2959" coordorigin="0,0" coordsize="14400,10800">
            <v:shape style="position:absolute;left:0;top:0;width:14400;height:10800" type="#_x0000_t75">
              <v:imagedata r:id="rId46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10375;top:8462;width:4025;height:2338" coordorigin="10375,8462" coordsize="4025,2338">
              <v:shape style="position:absolute;left:10375;top:8462;width:4025;height:2338" coordorigin="10375,8462" coordsize="4025,2338" path="m14400,8462l10375,8462,10375,10800,14400,10800,14400,8462e" filled="t" fillcolor="#FFFFFF" stroked="f">
                <v:path arrowok="t"/>
                <v:fill/>
              </v:shape>
              <v:shape style="position:absolute;left:435;top:9256;width:5348;height:1499" type="#_x0000_t75">
                <v:imagedata r:id="rId47" o:title=""/>
              </v:shape>
              <v:shape style="position:absolute;left:6746;top:9282;width:6691;height:707" type="#_x0000_t75">
                <v:imagedata r:id="rId48" o:title=""/>
              </v:shape>
              <v:shape style="position:absolute;left:6746;top:10022;width:6683;height:654" type="#_x0000_t75">
                <v:imagedata r:id="rId49" o:title="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36"/>
          <w:szCs w:val="36"/>
          <w:color w:val="FFFFFF"/>
          <w:spacing w:val="-20"/>
          <w:w w:val="100"/>
          <w:b/>
          <w:bCs/>
          <w:position w:val="1"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  <w:b/>
          <w:bCs/>
          <w:position w:val="1"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  <w:position w:val="1"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1"/>
        </w:rPr>
        <w:t>d</w:t>
      </w:r>
      <w:r>
        <w:rPr>
          <w:rFonts w:ascii="Calibri" w:hAnsi="Calibri" w:cs="Calibri" w:eastAsia="Calibri"/>
          <w:sz w:val="36"/>
          <w:szCs w:val="36"/>
          <w:color w:val="FFFFFF"/>
          <w:spacing w:val="-8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1"/>
        </w:rPr>
        <w:t>in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1"/>
        </w:rPr>
        <w:t>jo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  <w:position w:val="1"/>
        </w:rPr>
        <w:t>u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1"/>
        </w:rPr>
        <w:t>rnal</w:t>
      </w:r>
      <w:r>
        <w:rPr>
          <w:rFonts w:ascii="Calibri" w:hAnsi="Calibri" w:cs="Calibri" w:eastAsia="Calibri"/>
          <w:sz w:val="36"/>
          <w:szCs w:val="36"/>
          <w:color w:val="FFFFFF"/>
          <w:spacing w:val="-15"/>
          <w:w w:val="100"/>
          <w:b/>
          <w:bCs/>
          <w:position w:val="1"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1"/>
        </w:rPr>
        <w:t>articl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  <w:position w:val="1"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  <w:position w:val="1"/>
        </w:rPr>
        <w:t>s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4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296" w:right="-94"/>
        <w:jc w:val="left"/>
        <w:rPr>
          <w:rFonts w:ascii="Calibri" w:hAnsi="Calibri" w:cs="Calibri" w:eastAsia="Calibri"/>
          <w:sz w:val="36"/>
          <w:szCs w:val="36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37.320007pt;margin-top:-.214628pt;width:334.14pt;height:32.6990pt;mso-position-horizontal-relative:page;mso-position-vertical-relative:paragraph;z-index:-2960" type="#_x0000_t202" filled="f" stroked="f">
            <v:textbox inset="0,0,0,0">
              <w:txbxContent>
                <w:p>
                  <w:pPr>
                    <w:spacing w:before="0" w:after="0" w:line="140" w:lineRule="exact"/>
                    <w:jc w:val="left"/>
                    <w:rPr>
                      <w:sz w:val="14"/>
                      <w:szCs w:val="14"/>
                    </w:rPr>
                  </w:pPr>
                  <w:rPr/>
                  <w:r>
                    <w:rPr>
                      <w:sz w:val="14"/>
                      <w:szCs w:val="14"/>
                    </w:rPr>
                  </w:r>
                </w:p>
                <w:p>
                  <w:pPr>
                    <w:spacing w:before="0" w:after="0" w:line="240" w:lineRule="auto"/>
                    <w:ind w:left="1176" w:right="-20"/>
                    <w:jc w:val="left"/>
                    <w:rPr>
                      <w:rFonts w:ascii="Calibri" w:hAnsi="Calibri" w:cs="Calibri" w:eastAsia="Calibri"/>
                      <w:sz w:val="36"/>
                      <w:szCs w:val="36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20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6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8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in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5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2"/>
                      <w:w w:val="100"/>
                      <w:b/>
                      <w:bCs/>
                    </w:rPr>
                    <w:t>o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5"/>
                      <w:w w:val="100"/>
                      <w:b/>
                      <w:bCs/>
                    </w:rPr>
                    <w:t>y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alty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36"/>
          <w:szCs w:val="36"/>
          <w:color w:val="FFFFFF"/>
          <w:spacing w:val="-20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6"/>
          <w:szCs w:val="36"/>
          <w:color w:val="FFFFFF"/>
          <w:spacing w:val="-8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2"/>
          <w:w w:val="100"/>
          <w:b/>
          <w:bCs/>
        </w:rPr>
        <w:t>u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m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u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l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  <w:b/>
          <w:bCs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ti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  <w:b/>
          <w:bCs/>
        </w:rPr>
        <w:t>v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7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p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a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ts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spacing w:before="14" w:after="0" w:line="240" w:lineRule="auto"/>
        <w:ind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/>
        <w:br w:type="column"/>
      </w:r>
      <w:r>
        <w:rPr>
          <w:rFonts w:ascii="Calibri" w:hAnsi="Calibri" w:cs="Calibri" w:eastAsia="Calibri"/>
          <w:sz w:val="36"/>
          <w:szCs w:val="36"/>
          <w:color w:val="FFFFFF"/>
          <w:spacing w:val="-20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6"/>
          <w:szCs w:val="36"/>
          <w:color w:val="FFFFFF"/>
          <w:spacing w:val="-8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ont</w:t>
      </w:r>
      <w:r>
        <w:rPr>
          <w:rFonts w:ascii="Calibri" w:hAnsi="Calibri" w:cs="Calibri" w:eastAsia="Calibri"/>
          <w:sz w:val="36"/>
          <w:szCs w:val="36"/>
          <w:color w:val="FFFFFF"/>
          <w:spacing w:val="-8"/>
          <w:w w:val="100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act</w:t>
      </w:r>
      <w:r>
        <w:rPr>
          <w:rFonts w:ascii="Calibri" w:hAnsi="Calibri" w:cs="Calibri" w:eastAsia="Calibri"/>
          <w:sz w:val="36"/>
          <w:szCs w:val="36"/>
          <w:color w:val="FFFFFF"/>
          <w:spacing w:val="-17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&amp;D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ome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color w:val="FFFFFF"/>
          <w:spacing w:val="-20"/>
          <w:w w:val="100"/>
          <w:b/>
          <w:bCs/>
        </w:rPr>
        <w:t>T</w:t>
      </w:r>
      <w:r>
        <w:rPr>
          <w:rFonts w:ascii="Calibri" w:hAnsi="Calibri" w:cs="Calibri" w:eastAsia="Calibri"/>
          <w:sz w:val="36"/>
          <w:szCs w:val="36"/>
          <w:color w:val="FFFFFF"/>
          <w:spacing w:val="-6"/>
          <w:w w:val="100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d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in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-4"/>
          <w:w w:val="100"/>
          <w:b/>
          <w:bCs/>
        </w:rPr>
        <w:t>r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  <w:b/>
          <w:bCs/>
        </w:rPr>
        <w:t>y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alty</w:t>
      </w:r>
      <w:r>
        <w:rPr>
          <w:rFonts w:ascii="Calibri" w:hAnsi="Calibri" w:cs="Calibri" w:eastAsia="Calibri"/>
          <w:sz w:val="36"/>
          <w:szCs w:val="36"/>
          <w:color w:val="FFFFFF"/>
          <w:spacing w:val="-5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and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lic</w:t>
      </w:r>
      <w:r>
        <w:rPr>
          <w:rFonts w:ascii="Calibri" w:hAnsi="Calibri" w:cs="Calibri" w:eastAsia="Calibri"/>
          <w:sz w:val="36"/>
          <w:szCs w:val="36"/>
          <w:color w:val="FFFFFF"/>
          <w:spacing w:val="1"/>
          <w:w w:val="100"/>
          <w:b/>
          <w:bCs/>
        </w:rPr>
        <w:t>e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nce</w:t>
      </w:r>
      <w:r>
        <w:rPr>
          <w:rFonts w:ascii="Calibri" w:hAnsi="Calibri" w:cs="Calibri" w:eastAsia="Calibri"/>
          <w:sz w:val="36"/>
          <w:szCs w:val="36"/>
          <w:color w:val="FFFFFF"/>
          <w:spacing w:val="-3"/>
          <w:w w:val="100"/>
          <w:b/>
          <w:bCs/>
        </w:rPr>
        <w:t> 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i</w:t>
      </w:r>
      <w:r>
        <w:rPr>
          <w:rFonts w:ascii="Calibri" w:hAnsi="Calibri" w:cs="Calibri" w:eastAsia="Calibri"/>
          <w:sz w:val="36"/>
          <w:szCs w:val="36"/>
          <w:color w:val="FFFFFF"/>
          <w:spacing w:val="-1"/>
          <w:w w:val="100"/>
          <w:b/>
          <w:bCs/>
        </w:rPr>
        <w:t>n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c</w:t>
      </w:r>
      <w:r>
        <w:rPr>
          <w:rFonts w:ascii="Calibri" w:hAnsi="Calibri" w:cs="Calibri" w:eastAsia="Calibri"/>
          <w:sz w:val="36"/>
          <w:szCs w:val="36"/>
          <w:color w:val="FFFFFF"/>
          <w:spacing w:val="-2"/>
          <w:w w:val="100"/>
          <w:b/>
          <w:bCs/>
        </w:rPr>
        <w:t>o</w:t>
      </w:r>
      <w:r>
        <w:rPr>
          <w:rFonts w:ascii="Calibri" w:hAnsi="Calibri" w:cs="Calibri" w:eastAsia="Calibri"/>
          <w:sz w:val="36"/>
          <w:szCs w:val="36"/>
          <w:color w:val="FFFFFF"/>
          <w:spacing w:val="0"/>
          <w:w w:val="100"/>
          <w:b/>
          <w:bCs/>
        </w:rPr>
        <w:t>me</w:t>
      </w:r>
      <w:r>
        <w:rPr>
          <w:rFonts w:ascii="Calibri" w:hAnsi="Calibri" w:cs="Calibri" w:eastAsia="Calibri"/>
          <w:sz w:val="36"/>
          <w:szCs w:val="36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440"/>
          <w:cols w:num="2" w:equalWidth="0">
            <w:col w:w="5451" w:space="2365"/>
            <w:col w:w="6084"/>
          </w:cols>
        </w:sectPr>
      </w:pPr>
      <w:rPr/>
    </w:p>
    <w:p>
      <w:pPr>
        <w:spacing w:before="8" w:after="0" w:line="812" w:lineRule="exact"/>
        <w:ind w:left="367" w:right="-20"/>
        <w:jc w:val="left"/>
        <w:tabs>
          <w:tab w:pos="3600" w:val="left"/>
          <w:tab w:pos="5080" w:val="left"/>
        </w:tabs>
        <w:rPr>
          <w:rFonts w:ascii="Arial" w:hAnsi="Arial" w:cs="Arial" w:eastAsia="Arial"/>
          <w:sz w:val="72"/>
          <w:szCs w:val="72"/>
        </w:rPr>
      </w:pPr>
      <w:rPr/>
      <w:r>
        <w:rPr>
          <w:rFonts w:ascii="Arial" w:hAnsi="Arial" w:cs="Arial" w:eastAsia="Arial"/>
          <w:sz w:val="72"/>
          <w:szCs w:val="72"/>
          <w:color w:val="FFFFFF"/>
          <w:spacing w:val="0"/>
          <w:w w:val="100"/>
          <w:b/>
          <w:bCs/>
          <w:position w:val="-3"/>
        </w:rPr>
        <w:t>Learni</w:t>
      </w:r>
      <w:r>
        <w:rPr>
          <w:rFonts w:ascii="Arial" w:hAnsi="Arial" w:cs="Arial" w:eastAsia="Arial"/>
          <w:sz w:val="72"/>
          <w:szCs w:val="72"/>
          <w:color w:val="FFFFFF"/>
          <w:spacing w:val="-3"/>
          <w:w w:val="100"/>
          <w:b/>
          <w:bCs/>
          <w:position w:val="-3"/>
        </w:rPr>
        <w:t>n</w:t>
      </w:r>
      <w:r>
        <w:rPr>
          <w:rFonts w:ascii="Arial" w:hAnsi="Arial" w:cs="Arial" w:eastAsia="Arial"/>
          <w:sz w:val="72"/>
          <w:szCs w:val="72"/>
          <w:color w:val="FFFFFF"/>
          <w:spacing w:val="0"/>
          <w:w w:val="100"/>
          <w:b/>
          <w:bCs/>
          <w:position w:val="-3"/>
        </w:rPr>
        <w:t>g</w:t>
        <w:tab/>
      </w:r>
      <w:r>
        <w:rPr>
          <w:rFonts w:ascii="Arial" w:hAnsi="Arial" w:cs="Arial" w:eastAsia="Arial"/>
          <w:sz w:val="72"/>
          <w:szCs w:val="72"/>
          <w:color w:val="FFFFFF"/>
          <w:spacing w:val="0"/>
          <w:w w:val="100"/>
          <w:b/>
          <w:bCs/>
          <w:position w:val="-3"/>
        </w:rPr>
        <w:t>and</w:t>
        <w:tab/>
      </w:r>
      <w:r>
        <w:rPr>
          <w:rFonts w:ascii="Arial" w:hAnsi="Arial" w:cs="Arial" w:eastAsia="Arial"/>
          <w:sz w:val="72"/>
          <w:szCs w:val="72"/>
          <w:color w:val="FFFFFF"/>
          <w:spacing w:val="0"/>
          <w:w w:val="100"/>
          <w:b/>
          <w:bCs/>
          <w:position w:val="-3"/>
        </w:rPr>
        <w:t>gro</w:t>
      </w:r>
      <w:r>
        <w:rPr>
          <w:rFonts w:ascii="Arial" w:hAnsi="Arial" w:cs="Arial" w:eastAsia="Arial"/>
          <w:sz w:val="72"/>
          <w:szCs w:val="72"/>
          <w:color w:val="FFFFFF"/>
          <w:spacing w:val="-3"/>
          <w:w w:val="100"/>
          <w:b/>
          <w:bCs/>
          <w:position w:val="-3"/>
        </w:rPr>
        <w:t>w</w:t>
      </w:r>
      <w:r>
        <w:rPr>
          <w:rFonts w:ascii="Arial" w:hAnsi="Arial" w:cs="Arial" w:eastAsia="Arial"/>
          <w:sz w:val="72"/>
          <w:szCs w:val="72"/>
          <w:color w:val="FFFFFF"/>
          <w:spacing w:val="0"/>
          <w:w w:val="100"/>
          <w:b/>
          <w:bCs/>
          <w:position w:val="-3"/>
        </w:rPr>
        <w:t>th</w:t>
      </w:r>
      <w:r>
        <w:rPr>
          <w:rFonts w:ascii="Arial" w:hAnsi="Arial" w:cs="Arial" w:eastAsia="Arial"/>
          <w:sz w:val="72"/>
          <w:szCs w:val="72"/>
          <w:color w:val="000000"/>
          <w:spacing w:val="0"/>
          <w:w w:val="100"/>
          <w:position w:val="0"/>
        </w:rPr>
      </w:r>
    </w:p>
    <w:p>
      <w:pPr>
        <w:spacing w:before="7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197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50" w:lineRule="auto"/>
        <w:ind w:left="480" w:right="1595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CSIR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has</w:t>
      </w:r>
      <w:r>
        <w:rPr>
          <w:rFonts w:ascii="Arial" w:hAnsi="Arial" w:cs="Arial" w:eastAsia="Arial"/>
          <w:sz w:val="32"/>
          <w:szCs w:val="32"/>
          <w:color w:val="002C50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met</w:t>
      </w:r>
      <w:r>
        <w:rPr>
          <w:rFonts w:ascii="Arial" w:hAnsi="Arial" w:cs="Arial" w:eastAsia="Arial"/>
          <w:sz w:val="32"/>
          <w:szCs w:val="32"/>
          <w:color w:val="002C50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or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exceeded</w:t>
      </w:r>
      <w:r>
        <w:rPr>
          <w:rFonts w:ascii="Arial" w:hAnsi="Arial" w:cs="Arial" w:eastAsia="Arial"/>
          <w:sz w:val="32"/>
          <w:szCs w:val="32"/>
          <w:color w:val="002C50"/>
          <w:spacing w:val="-15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he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an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ual</w:t>
      </w:r>
      <w:r>
        <w:rPr>
          <w:rFonts w:ascii="Arial" w:hAnsi="Arial" w:cs="Arial" w:eastAsia="Arial"/>
          <w:sz w:val="32"/>
          <w:szCs w:val="32"/>
          <w:color w:val="002C50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targe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f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all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se</w:t>
      </w:r>
      <w:r>
        <w:rPr>
          <w:rFonts w:ascii="Arial" w:hAnsi="Arial" w:cs="Arial" w:eastAsia="Arial"/>
          <w:sz w:val="32"/>
          <w:szCs w:val="32"/>
          <w:color w:val="002C50"/>
          <w:spacing w:val="-7"/>
          <w:w w:val="100"/>
          <w:b/>
          <w:bCs/>
        </w:rPr>
        <w:t>v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en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d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icat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rs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categ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2"/>
          <w:szCs w:val="32"/>
          <w:color w:val="002C50"/>
          <w:spacing w:val="-30"/>
          <w:w w:val="100"/>
          <w:b/>
          <w:bCs/>
        </w:rPr>
        <w:t>y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.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R2.15</w:t>
      </w:r>
      <w:r>
        <w:rPr>
          <w:rFonts w:ascii="Arial" w:hAnsi="Arial" w:cs="Arial" w:eastAsia="Arial"/>
          <w:sz w:val="32"/>
          <w:szCs w:val="32"/>
          <w:color w:val="FFFFFF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bn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4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241.959991" w:type="dxa"/>
      </w:tblPr>
      <w:tblGrid/>
      <w:tr>
        <w:trPr>
          <w:trHeight w:val="552" w:hRule="exact"/>
        </w:trPr>
        <w:tc>
          <w:tcPr>
            <w:tcW w:w="7558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75" w:after="0" w:line="240" w:lineRule="auto"/>
              <w:ind w:left="134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-1"/>
                <w:w w:val="100"/>
                <w:b/>
                <w:bCs/>
              </w:rPr>
              <w:t>I</w:t>
            </w:r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0"/>
                <w:w w:val="100"/>
                <w:b/>
                <w:bCs/>
              </w:rPr>
              <w:t>n</w:t>
            </w:r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1"/>
                <w:w w:val="100"/>
                <w:b/>
                <w:bCs/>
              </w:rPr>
              <w:t>d</w:t>
            </w:r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-1"/>
                <w:w w:val="100"/>
                <w:b/>
                <w:bCs/>
              </w:rPr>
              <w:t>i</w:t>
            </w:r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0"/>
                <w:w w:val="100"/>
                <w:b/>
                <w:bCs/>
              </w:rPr>
              <w:t>cator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0"/>
                <w:w w:val="100"/>
                <w:b/>
                <w:bCs/>
              </w:rPr>
              <w:t>2014/15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  <w:p>
            <w:pPr>
              <w:spacing w:before="17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-6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0"/>
                <w:w w:val="100"/>
                <w:b/>
                <w:bCs/>
              </w:rPr>
              <w:t>ctual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4211" w:type="dxa"/>
            <w:gridSpan w:val="2"/>
            <w:tcBorders>
              <w:top w:val="single" w:sz="8" w:space="0" w:color="FFFFFF"/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75" w:after="0" w:line="240" w:lineRule="auto"/>
              <w:ind w:left="1420" w:right="1428"/>
              <w:jc w:val="center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0"/>
                <w:w w:val="100"/>
                <w:b/>
                <w:bCs/>
              </w:rPr>
              <w:t>2015/16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</w:tr>
      <w:tr>
        <w:trPr>
          <w:trHeight w:val="552" w:hRule="exact"/>
        </w:trPr>
        <w:tc>
          <w:tcPr>
            <w:tcW w:w="7558" w:type="dxa"/>
            <w:vMerge/>
            <w:tcBorders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/>
            <w:rPr/>
          </w:p>
        </w:tc>
        <w:tc>
          <w:tcPr>
            <w:tcW w:w="2121" w:type="dxa"/>
            <w:vMerge/>
            <w:tcBorders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/>
            <w:rPr/>
          </w:p>
        </w:tc>
        <w:tc>
          <w:tcPr>
            <w:tcW w:w="1969" w:type="dxa"/>
            <w:tcBorders>
              <w:top w:val="single" w:sz="24" w:space="0" w:color="FFFFFF"/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55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-24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0"/>
                <w:w w:val="100"/>
                <w:b/>
                <w:bCs/>
              </w:rPr>
              <w:t>arget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242" w:type="dxa"/>
            <w:tcBorders>
              <w:top w:val="single" w:sz="24" w:space="0" w:color="FFFFFF"/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55" w:after="0" w:line="240" w:lineRule="auto"/>
              <w:ind w:left="136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-6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4"/>
                <w:szCs w:val="34"/>
                <w:color w:val="FFFFFF"/>
                <w:spacing w:val="0"/>
                <w:w w:val="100"/>
                <w:b/>
                <w:bCs/>
              </w:rPr>
              <w:t>ctual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</w:tr>
      <w:tr>
        <w:trPr>
          <w:trHeight w:val="665" w:hRule="exact"/>
        </w:trPr>
        <w:tc>
          <w:tcPr>
            <w:tcW w:w="7558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55" w:after="0" w:line="240" w:lineRule="auto"/>
              <w:ind w:left="134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35"/>
                <w:w w:val="100"/>
              </w:rPr>
              <w:t>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al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ze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5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base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55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869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1969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55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850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242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55" w:after="0" w:line="240" w:lineRule="auto"/>
              <w:ind w:left="136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969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</w:tr>
      <w:tr>
        <w:trPr>
          <w:trHeight w:val="699" w:hRule="exact"/>
        </w:trPr>
        <w:tc>
          <w:tcPr>
            <w:tcW w:w="755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5" w:after="0" w:line="240" w:lineRule="auto"/>
              <w:ind w:left="134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N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umber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b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l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ack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South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5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cans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in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SET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base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042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1969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050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242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5" w:after="0" w:line="240" w:lineRule="auto"/>
              <w:ind w:left="136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164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</w:tr>
      <w:tr>
        <w:trPr>
          <w:trHeight w:val="567" w:hRule="exact"/>
        </w:trPr>
        <w:tc>
          <w:tcPr>
            <w:tcW w:w="755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5" w:after="0" w:line="240" w:lineRule="auto"/>
              <w:ind w:left="134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%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S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ET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base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4"/>
                <w:w w:val="100"/>
              </w:rPr>
              <w:t>w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ho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are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b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2"/>
                <w:w w:val="100"/>
              </w:rPr>
              <w:t>l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ack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South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8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cans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55.8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1969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5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57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242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5" w:after="0" w:line="240" w:lineRule="auto"/>
              <w:ind w:left="136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59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</w:tr>
      <w:tr>
        <w:trPr>
          <w:trHeight w:val="736" w:hRule="exact"/>
        </w:trPr>
        <w:tc>
          <w:tcPr>
            <w:tcW w:w="755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N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o.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emale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South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6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cans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in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SET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base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628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1969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630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242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6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692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</w:tr>
      <w:tr>
        <w:trPr>
          <w:trHeight w:val="707" w:hRule="exact"/>
        </w:trPr>
        <w:tc>
          <w:tcPr>
            <w:tcW w:w="755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%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S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ET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base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4"/>
                <w:w w:val="100"/>
              </w:rPr>
              <w:t>w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ho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are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female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South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6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cans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33.6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1969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34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242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6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35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</w:tr>
      <w:tr>
        <w:trPr>
          <w:trHeight w:val="653" w:hRule="exact"/>
        </w:trPr>
        <w:tc>
          <w:tcPr>
            <w:tcW w:w="755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N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o.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S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base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4"/>
                <w:w w:val="100"/>
              </w:rPr>
              <w:t>w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docto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es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335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1969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330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242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6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345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</w:tr>
      <w:tr>
        <w:trPr>
          <w:trHeight w:val="680" w:hRule="exact"/>
        </w:trPr>
        <w:tc>
          <w:tcPr>
            <w:tcW w:w="755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%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of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S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ET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7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base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4"/>
                <w:w w:val="100"/>
              </w:rPr>
              <w:t>w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i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h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4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docto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r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-1"/>
                <w:w w:val="100"/>
              </w:rPr>
              <w:t>t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es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12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17.9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1969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  <w:tc>
          <w:tcPr>
            <w:tcW w:w="2242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6" w:right="-20"/>
              <w:jc w:val="left"/>
              <w:rPr>
                <w:rFonts w:ascii="Arial" w:hAnsi="Arial" w:cs="Arial" w:eastAsia="Arial"/>
                <w:sz w:val="34"/>
                <w:szCs w:val="34"/>
              </w:rPr>
            </w:pPr>
            <w:rPr/>
            <w:r>
              <w:rPr>
                <w:rFonts w:ascii="Arial" w:hAnsi="Arial" w:cs="Arial" w:eastAsia="Arial"/>
                <w:sz w:val="34"/>
                <w:szCs w:val="34"/>
                <w:color w:val="002C50"/>
                <w:spacing w:val="0"/>
                <w:w w:val="100"/>
              </w:rPr>
              <w:t>18</w:t>
            </w:r>
            <w:r>
              <w:rPr>
                <w:rFonts w:ascii="Arial" w:hAnsi="Arial" w:cs="Arial" w:eastAsia="Arial"/>
                <w:sz w:val="34"/>
                <w:szCs w:val="34"/>
                <w:color w:val="000000"/>
                <w:spacing w:val="0"/>
                <w:w w:val="100"/>
              </w:rPr>
            </w:r>
          </w:p>
        </w:tc>
      </w:tr>
    </w:tbl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812" w:footer="0" w:top="500" w:bottom="60" w:left="60" w:right="60"/>
          <w:headerReference w:type="odd" r:id="rId50"/>
          <w:pgSz w:w="14400" w:h="10800" w:orient="landscape"/>
        </w:sectPr>
      </w:pPr>
      <w:rPr/>
    </w:p>
    <w:p>
      <w:pPr>
        <w:spacing w:before="18" w:after="0" w:line="240" w:lineRule="auto"/>
        <w:ind w:left="3420" w:right="-88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58" coordorigin="0,0" coordsize="14400,10800">
            <v:shape style="position:absolute;left:0;top:0;width:14400;height:10800" type="#_x0000_t75">
              <v:imagedata r:id="rId51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10262;top:8008;width:4138;height:2792" coordorigin="10262,8008" coordsize="4138,2792">
              <v:shape style="position:absolute;left:10262;top:8008;width:4138;height:2792" coordorigin="10262,8008" coordsize="4138,2792" path="m14400,8008l10262,8008,10262,10800,14400,10800,14400,8008e" filled="t" fillcolor="#FFFFFF" stroked="f">
                <v:path arrowok="t"/>
                <v:fill/>
              </v:shape>
            </v:group>
            <v:group style="position:absolute;left:6939;top:9973;width:3945;height:765" coordorigin="6939,9973" coordsize="3945,765">
              <v:shape style="position:absolute;left:6939;top:9973;width:3945;height:765" coordorigin="6939,9973" coordsize="3945,765" path="m10818,9973l6990,9974,6942,10016,6939,10038,6940,10687,6949,10707,6963,10723,6982,10734,7004,10738,10833,10736,10853,10728,10869,10713,10880,10694,10884,10672,10882,10024,10873,10003,10859,9987,10840,9977,10818,9973e" filled="t" fillcolor="#ECECEC" stroked="f">
                <v:path arrowok="t"/>
                <v:fill/>
              </v:shape>
              <v:shape style="position:absolute;left:6939;top:9973;width:3945;height:765" type="#_x0000_t75">
                <v:imagedata r:id="rId52" o:title=""/>
              </v:shape>
              <v:shape style="position:absolute;left:2620;top:9973;width:3945;height:765" type="#_x0000_t75">
                <v:imagedata r:id="rId53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32"/>
          <w:szCs w:val="32"/>
          <w:color w:val="FFFFFF"/>
          <w:spacing w:val="-18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rend</w:t>
      </w:r>
      <w:r>
        <w:rPr>
          <w:rFonts w:ascii="Arial" w:hAnsi="Arial" w:cs="Arial" w:eastAsia="Arial"/>
          <w:sz w:val="32"/>
          <w:szCs w:val="32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FFFFFF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2"/>
          <w:szCs w:val="32"/>
          <w:color w:val="FFFFFF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2"/>
          <w:szCs w:val="32"/>
          <w:color w:val="FFFFFF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aff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br w:type="column"/>
      </w:r>
      <w:r>
        <w:rPr>
          <w:rFonts w:ascii="Arial" w:hAnsi="Arial" w:cs="Arial" w:eastAsia="Arial"/>
          <w:sz w:val="32"/>
          <w:szCs w:val="32"/>
          <w:color w:val="FFFFFF"/>
          <w:spacing w:val="-18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rend</w:t>
      </w:r>
      <w:r>
        <w:rPr>
          <w:rFonts w:ascii="Arial" w:hAnsi="Arial" w:cs="Arial" w:eastAsia="Arial"/>
          <w:sz w:val="32"/>
          <w:szCs w:val="32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FFFFFF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2"/>
          <w:szCs w:val="32"/>
          <w:color w:val="FFFFFF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ct</w:t>
      </w:r>
      <w:r>
        <w:rPr>
          <w:rFonts w:ascii="Arial" w:hAnsi="Arial" w:cs="Arial" w:eastAsia="Arial"/>
          <w:sz w:val="32"/>
          <w:szCs w:val="32"/>
          <w:color w:val="FFFFFF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rates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60"/>
          <w:cols w:num="2" w:equalWidth="0">
            <w:col w:w="6137" w:space="1488"/>
            <w:col w:w="665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71" w:lineRule="exact"/>
        <w:ind w:right="175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8" w:after="0" w:line="361" w:lineRule="exact"/>
        <w:ind w:left="477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-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CSIR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has</w:t>
      </w:r>
      <w:r>
        <w:rPr>
          <w:rFonts w:ascii="Arial" w:hAnsi="Arial" w:cs="Arial" w:eastAsia="Arial"/>
          <w:sz w:val="32"/>
          <w:szCs w:val="32"/>
          <w:color w:val="002C50"/>
          <w:spacing w:val="-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met</w:t>
      </w:r>
      <w:r>
        <w:rPr>
          <w:rFonts w:ascii="Arial" w:hAnsi="Arial" w:cs="Arial" w:eastAsia="Arial"/>
          <w:sz w:val="32"/>
          <w:szCs w:val="32"/>
          <w:color w:val="002C50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or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exceeded</w:t>
      </w:r>
      <w:r>
        <w:rPr>
          <w:rFonts w:ascii="Arial" w:hAnsi="Arial" w:cs="Arial" w:eastAsia="Arial"/>
          <w:sz w:val="32"/>
          <w:szCs w:val="32"/>
          <w:color w:val="002C50"/>
          <w:spacing w:val="-1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target</w:t>
      </w:r>
      <w:r>
        <w:rPr>
          <w:rFonts w:ascii="Arial" w:hAnsi="Arial" w:cs="Arial" w:eastAsia="Arial"/>
          <w:sz w:val="32"/>
          <w:szCs w:val="32"/>
          <w:color w:val="002C50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f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all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fi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  <w:position w:val="-1"/>
        </w:rPr>
        <w:t>v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icat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rs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h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is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categ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32"/>
          <w:szCs w:val="32"/>
          <w:color w:val="002C50"/>
          <w:spacing w:val="-3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32"/>
          <w:szCs w:val="32"/>
          <w:color w:val="002C50"/>
          <w:spacing w:val="5"/>
          <w:w w:val="100"/>
          <w:b/>
          <w:bCs/>
          <w:position w:val="-1"/>
        </w:rPr>
        <w:t>.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  <w:position w:val="-1"/>
        </w:rPr>
        <w:t>R2.15</w:t>
      </w:r>
      <w:r>
        <w:rPr>
          <w:rFonts w:ascii="Arial" w:hAnsi="Arial" w:cs="Arial" w:eastAsia="Arial"/>
          <w:sz w:val="32"/>
          <w:szCs w:val="32"/>
          <w:color w:val="FFFFFF"/>
          <w:spacing w:val="-1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  <w:position w:val="-1"/>
        </w:rPr>
        <w:t>bn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tbl>
      <w:tblPr>
        <w:tblW w:w="0" w:type="auto"/>
        <w:tblLook w:val="01E0"/>
        <w:tblLayout w:type="fixed"/>
        <w:tblCellMar>
          <w:left w:w="0" w:type="dxa"/>
          <w:right w:w="0" w:type="dxa"/>
          <w:bottom w:w="0" w:type="dxa"/>
          <w:top w:w="0" w:type="dxa"/>
        </w:tblCellMar>
        <w:jc w:val="left"/>
        <w:tblInd w:w="316.100006" w:type="dxa"/>
      </w:tblPr>
      <w:tblGrid/>
      <w:tr>
        <w:trPr>
          <w:trHeight w:val="576" w:hRule="exact"/>
        </w:trPr>
        <w:tc>
          <w:tcPr>
            <w:tcW w:w="5154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I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1"/>
                <w:w w:val="100"/>
                <w:b/>
                <w:bCs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d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1"/>
                <w:w w:val="100"/>
                <w:b/>
                <w:bCs/>
              </w:rPr>
              <w:t>i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tor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801" w:type="dxa"/>
            <w:vMerge w:val="restart"/>
            <w:tcBorders>
              <w:top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2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0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1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4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/15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1"/>
                <w:w w:val="100"/>
                <w:b/>
                <w:bCs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1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c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tual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5653" w:type="dxa"/>
            <w:gridSpan w:val="2"/>
            <w:tcBorders>
              <w:top w:val="single" w:sz="8" w:space="0" w:color="FFFFFF"/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76" w:after="0" w:line="240" w:lineRule="auto"/>
              <w:ind w:left="1922" w:right="1901"/>
              <w:jc w:val="center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2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0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1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5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/2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2"/>
                <w:w w:val="100"/>
                <w:b/>
                <w:bCs/>
              </w:rPr>
              <w:t>0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"/>
                <w:w w:val="100"/>
                <w:b/>
                <w:bCs/>
              </w:rPr>
              <w:t>1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6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</w:tr>
      <w:tr>
        <w:trPr>
          <w:trHeight w:val="576" w:hRule="exact"/>
        </w:trPr>
        <w:tc>
          <w:tcPr>
            <w:tcW w:w="5154" w:type="dxa"/>
            <w:vMerge/>
            <w:tcBorders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/>
            <w:rPr/>
          </w:p>
        </w:tc>
        <w:tc>
          <w:tcPr>
            <w:tcW w:w="2801" w:type="dxa"/>
            <w:vMerge/>
            <w:tcBorders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/>
            <w:rPr/>
          </w:p>
        </w:tc>
        <w:tc>
          <w:tcPr>
            <w:tcW w:w="2728" w:type="dxa"/>
            <w:tcBorders>
              <w:top w:val="single" w:sz="24" w:space="0" w:color="FFFFFF"/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5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26"/>
                <w:w w:val="100"/>
                <w:b/>
                <w:bCs/>
              </w:rPr>
              <w:t>T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2"/>
                <w:w w:val="100"/>
                <w:b/>
                <w:bCs/>
              </w:rPr>
              <w:t>r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get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925" w:type="dxa"/>
            <w:tcBorders>
              <w:top w:val="single" w:sz="24" w:space="0" w:color="FFFFFF"/>
              <w:bottom w:val="single" w:sz="24" w:space="0" w:color="FFFFFF"/>
              <w:left w:val="single" w:sz="8" w:space="0" w:color="FFFFFF"/>
              <w:right w:val="single" w:sz="8" w:space="0" w:color="FFFFFF"/>
            </w:tcBorders>
            <w:shd w:val="clear" w:color="auto" w:fill="17375E"/>
          </w:tcPr>
          <w:p>
            <w:pPr>
              <w:spacing w:before="56" w:after="0" w:line="240" w:lineRule="auto"/>
              <w:ind w:left="136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-10"/>
                <w:w w:val="100"/>
                <w:b/>
                <w:bCs/>
              </w:rPr>
              <w:t>A</w:t>
            </w:r>
            <w:r>
              <w:rPr>
                <w:rFonts w:ascii="Arial" w:hAnsi="Arial" w:cs="Arial" w:eastAsia="Arial"/>
                <w:sz w:val="36"/>
                <w:szCs w:val="36"/>
                <w:color w:val="FFFFFF"/>
                <w:spacing w:val="0"/>
                <w:w w:val="100"/>
                <w:b/>
                <w:bCs/>
              </w:rPr>
              <w:t>ctual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</w:tr>
      <w:tr>
        <w:trPr>
          <w:trHeight w:val="1161" w:hRule="exact"/>
        </w:trPr>
        <w:tc>
          <w:tcPr>
            <w:tcW w:w="5154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55" w:after="0" w:line="240" w:lineRule="auto"/>
              <w:ind w:left="134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Inv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stme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in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pr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o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rt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30"/>
                <w:w w:val="100"/>
              </w:rPr>
              <w:t>y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,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8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p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l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a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  <w:p>
            <w:pPr>
              <w:spacing w:before="18" w:after="0" w:line="240" w:lineRule="auto"/>
              <w:ind w:left="134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a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q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u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i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p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801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55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2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0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9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.7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728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55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8"/>
                <w:w w:val="100"/>
              </w:rPr>
              <w:t>1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13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925" w:type="dxa"/>
            <w:tcBorders>
              <w:top w:val="single" w:sz="24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55" w:after="0" w:line="240" w:lineRule="auto"/>
              <w:ind w:left="136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3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08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</w:tr>
      <w:tr>
        <w:trPr>
          <w:trHeight w:val="576" w:hRule="exact"/>
        </w:trPr>
        <w:tc>
          <w:tcPr>
            <w:tcW w:w="5154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37"/>
                <w:w w:val="100"/>
              </w:rPr>
              <w:t>T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ot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a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l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3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i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come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80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R2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3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8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5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72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R2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4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5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0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925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6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R2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6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9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7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</w:tr>
      <w:tr>
        <w:trPr>
          <w:trHeight w:val="611" w:hRule="exact"/>
        </w:trPr>
        <w:tc>
          <w:tcPr>
            <w:tcW w:w="5154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1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pr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o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fit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80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5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2.4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72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≥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5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4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925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6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5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9.2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m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</w:tr>
      <w:tr>
        <w:trPr>
          <w:trHeight w:val="1008" w:hRule="exact"/>
        </w:trPr>
        <w:tc>
          <w:tcPr>
            <w:tcW w:w="5154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B-BB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a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ti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g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80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L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v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l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2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  <w:p>
            <w:pPr>
              <w:spacing w:before="18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trib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u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tor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72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L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v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l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2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  <w:p>
            <w:pPr>
              <w:spacing w:before="18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trib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u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tor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925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E9ECF4"/>
          </w:tcPr>
          <w:p>
            <w:pPr>
              <w:spacing w:before="76" w:after="0" w:line="240" w:lineRule="auto"/>
              <w:ind w:left="136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L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v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l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2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  <w:p>
            <w:pPr>
              <w:spacing w:before="18" w:after="0" w:line="240" w:lineRule="auto"/>
              <w:ind w:left="136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co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trib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u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tor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</w:tr>
      <w:tr>
        <w:trPr>
          <w:trHeight w:val="663" w:hRule="exact"/>
        </w:trPr>
        <w:tc>
          <w:tcPr>
            <w:tcW w:w="5154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4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D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i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sa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b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l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i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ng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i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n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j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u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ry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3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fre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q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u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e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ncy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2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rate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801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7D9ED2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0.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1"/>
                <w:w w:val="100"/>
              </w:rPr>
              <w:t>0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4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728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5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&lt;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 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"/>
                <w:w w:val="100"/>
              </w:rPr>
              <w:t>0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.3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  <w:tc>
          <w:tcPr>
            <w:tcW w:w="2925" w:type="dxa"/>
            <w:tcBorders>
              <w:top w:val="single" w:sz="8" w:space="0" w:color="FFFFFF"/>
              <w:bottom w:val="single" w:sz="8" w:space="0" w:color="FFFFFF"/>
              <w:left w:val="single" w:sz="8" w:space="0" w:color="FFFFFF"/>
              <w:right w:val="single" w:sz="8" w:space="0" w:color="FFFFFF"/>
            </w:tcBorders>
            <w:shd w:val="clear" w:color="auto" w:fill="D0D7E8"/>
          </w:tcPr>
          <w:p>
            <w:pPr>
              <w:spacing w:before="76" w:after="0" w:line="240" w:lineRule="auto"/>
              <w:ind w:left="136" w:right="-20"/>
              <w:jc w:val="left"/>
              <w:rPr>
                <w:rFonts w:ascii="Arial" w:hAnsi="Arial" w:cs="Arial" w:eastAsia="Arial"/>
                <w:sz w:val="36"/>
                <w:szCs w:val="36"/>
              </w:rPr>
            </w:pPr>
            <w:rPr/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0.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-28"/>
                <w:w w:val="100"/>
              </w:rPr>
              <w:t>1</w:t>
            </w:r>
            <w:r>
              <w:rPr>
                <w:rFonts w:ascii="Arial" w:hAnsi="Arial" w:cs="Arial" w:eastAsia="Arial"/>
                <w:sz w:val="36"/>
                <w:szCs w:val="36"/>
                <w:color w:val="002C50"/>
                <w:spacing w:val="0"/>
                <w:w w:val="100"/>
              </w:rPr>
              <w:t>1</w:t>
            </w:r>
            <w:r>
              <w:rPr>
                <w:rFonts w:ascii="Arial" w:hAnsi="Arial" w:cs="Arial" w:eastAsia="Arial"/>
                <w:sz w:val="36"/>
                <w:szCs w:val="36"/>
                <w:color w:val="000000"/>
                <w:spacing w:val="0"/>
                <w:w w:val="100"/>
              </w:rPr>
            </w:r>
          </w:p>
        </w:tc>
      </w:tr>
    </w:tbl>
    <w:p>
      <w:pPr>
        <w:spacing w:before="5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NumType w:start="10"/>
          <w:pgMar w:header="0" w:footer="0" w:top="1440" w:bottom="60" w:left="60" w:right="280"/>
          <w:headerReference w:type="even" r:id="rId54"/>
          <w:footerReference w:type="even" r:id="rId55"/>
          <w:pgSz w:w="14400" w:h="10800" w:orient="landscape"/>
        </w:sectPr>
      </w:pPr>
      <w:rPr/>
    </w:p>
    <w:p>
      <w:pPr>
        <w:spacing w:before="38" w:after="0" w:line="240" w:lineRule="auto"/>
        <w:ind w:left="2283" w:right="-88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6.503998pt;margin-top:492.108002pt;width:243.81pt;height:37.5pt;mso-position-horizontal-relative:page;mso-position-vertical-relative:page;z-index:-2957" type="#_x0000_t202" filled="f" stroked="f">
            <v:textbox inset="0,0,0,0">
              <w:txbxContent>
                <w:p>
                  <w:pPr>
                    <w:spacing w:before="67" w:after="0" w:line="240" w:lineRule="auto"/>
                    <w:ind w:left="983" w:right="-20"/>
                    <w:jc w:val="left"/>
                    <w:rPr>
                      <w:rFonts w:ascii="Calibri" w:hAnsi="Calibri" w:cs="Calibri" w:eastAsia="Calibri"/>
                      <w:sz w:val="36"/>
                      <w:szCs w:val="36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20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6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d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8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in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i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2"/>
                      <w:w w:val="100"/>
                      <w:b/>
                      <w:bCs/>
                    </w:rPr>
                    <w:t>c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ome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1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4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-5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</w:rPr>
                    <w:t>ams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0pt;margin-top:0pt;width:720pt;height:540pt;mso-position-horizontal-relative:page;mso-position-vertical-relative:page;z-index:-2956" coordorigin="0,0" coordsize="14400,10800">
            <v:shape style="position:absolute;left:0;top:0;width:14400;height:10800" type="#_x0000_t75">
              <v:imagedata r:id="rId56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10035;top:8235;width:4365;height:2565" coordorigin="10035,8235" coordsize="4365,2565">
              <v:shape style="position:absolute;left:10035;top:8235;width:4365;height:2565" coordorigin="10035,8235" coordsize="4365,2565" path="m14400,8235l10035,8235,10035,10800,14400,10800,14400,8235e" filled="t" fillcolor="#FFFFFF" stroked="f">
                <v:path arrowok="t"/>
                <v:fill/>
              </v:shape>
              <v:shape style="position:absolute;left:6633;top:9823;width:5330;height:765" type="#_x0000_t75">
                <v:imagedata r:id="rId57" o:title=""/>
              </v:shape>
              <v:shape style="position:absolute;left:1530;top:9842;width:4876;height:750" type="#_x0000_t75">
                <v:imagedata r:id="rId58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32"/>
          <w:szCs w:val="32"/>
          <w:color w:val="FFFFFF"/>
          <w:spacing w:val="-18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rend</w:t>
      </w:r>
      <w:r>
        <w:rPr>
          <w:rFonts w:ascii="Arial" w:hAnsi="Arial" w:cs="Arial" w:eastAsia="Arial"/>
          <w:sz w:val="32"/>
          <w:szCs w:val="32"/>
          <w:color w:val="FFFFFF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FFFFFF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inc</w:t>
      </w:r>
      <w:r>
        <w:rPr>
          <w:rFonts w:ascii="Arial" w:hAnsi="Arial" w:cs="Arial" w:eastAsia="Arial"/>
          <w:sz w:val="32"/>
          <w:szCs w:val="32"/>
          <w:color w:val="FFFFFF"/>
          <w:spacing w:val="-1"/>
          <w:w w:val="100"/>
          <w:b/>
          <w:bCs/>
        </w:rPr>
        <w:t>o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me</w:t>
      </w:r>
      <w:r>
        <w:rPr>
          <w:rFonts w:ascii="Arial" w:hAnsi="Arial" w:cs="Arial" w:eastAsia="Arial"/>
          <w:sz w:val="32"/>
          <w:szCs w:val="32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streams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18" w:after="0" w:line="240" w:lineRule="auto"/>
        <w:ind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/>
        <w:br w:type="column"/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FFFFFF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est</w:t>
      </w:r>
      <w:r>
        <w:rPr>
          <w:rFonts w:ascii="Arial" w:hAnsi="Arial" w:cs="Arial" w:eastAsia="Arial"/>
          <w:sz w:val="32"/>
          <w:szCs w:val="32"/>
          <w:color w:val="FFFFFF"/>
          <w:spacing w:val="-1"/>
          <w:w w:val="100"/>
          <w:b/>
          <w:bCs/>
        </w:rPr>
        <w:t>m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2"/>
          <w:szCs w:val="32"/>
          <w:color w:val="FFFFFF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FFFFFF"/>
          <w:spacing w:val="-4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FFFFFF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P</w:t>
      </w:r>
      <w:r>
        <w:rPr>
          <w:rFonts w:ascii="Arial" w:hAnsi="Arial" w:cs="Arial" w:eastAsia="Arial"/>
          <w:sz w:val="32"/>
          <w:szCs w:val="32"/>
          <w:color w:val="FFFFFF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32"/>
          <w:szCs w:val="32"/>
          <w:color w:val="FFFFFF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280"/>
          <w:cols w:num="2" w:equalWidth="0">
            <w:col w:w="6050" w:space="1591"/>
            <w:col w:w="6419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shape style="position:absolute;margin-left:0pt;margin-top:0pt;width:720.0pt;height:539.999817pt;mso-position-horizontal-relative:page;mso-position-vertical-relative:page;z-index:-2955" type="#_x0000_t75">
            <v:imagedata r:id="rId61" o:title=""/>
          </v:shape>
        </w:pict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551" w:lineRule="exact"/>
        <w:ind w:left="3743" w:right="3719"/>
        <w:jc w:val="center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2C50"/>
          <w:spacing w:val="-1"/>
          <w:w w:val="100"/>
          <w:b/>
          <w:bCs/>
          <w:position w:val="-1"/>
        </w:rPr>
        <w:t>RESEARCH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24" w:after="0" w:line="250" w:lineRule="auto"/>
        <w:ind w:left="3621" w:right="3595" w:firstLine="-1"/>
        <w:jc w:val="center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P</w:t>
      </w:r>
      <w:r>
        <w:rPr>
          <w:rFonts w:ascii="Arial" w:hAnsi="Arial" w:cs="Arial" w:eastAsia="Arial"/>
          <w:sz w:val="48"/>
          <w:szCs w:val="48"/>
          <w:color w:val="002C50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OJE</w:t>
      </w:r>
      <w:r>
        <w:rPr>
          <w:rFonts w:ascii="Arial" w:hAnsi="Arial" w:cs="Arial" w:eastAsia="Arial"/>
          <w:sz w:val="48"/>
          <w:szCs w:val="48"/>
          <w:color w:val="002C50"/>
          <w:spacing w:val="-1"/>
          <w:w w:val="100"/>
          <w:b/>
          <w:bCs/>
        </w:rPr>
        <w:t>C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HIGHLI</w:t>
      </w:r>
      <w:r>
        <w:rPr>
          <w:rFonts w:ascii="Arial" w:hAnsi="Arial" w:cs="Arial" w:eastAsia="Arial"/>
          <w:sz w:val="48"/>
          <w:szCs w:val="48"/>
          <w:color w:val="002C50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</w:rPr>
        <w:t>HTS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</w:rPr>
      </w:r>
    </w:p>
    <w:p>
      <w:pPr>
        <w:jc w:val="center"/>
        <w:spacing w:after="0"/>
        <w:sectPr>
          <w:pgMar w:header="812" w:footer="0" w:top="980" w:bottom="280" w:left="2060" w:right="2060"/>
          <w:headerReference w:type="odd" r:id="rId59"/>
          <w:footerReference w:type="odd" r:id="rId60"/>
          <w:pgSz w:w="14400" w:h="10800" w:orient="landscape"/>
        </w:sectPr>
      </w:pPr>
      <w:rPr/>
    </w:p>
    <w:p>
      <w:pPr>
        <w:spacing w:before="23" w:after="0" w:line="240" w:lineRule="auto"/>
        <w:ind w:left="370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.0pt;margin-top:111.23999pt;width:720.0pt;height:428.759823pt;mso-position-horizontal-relative:page;mso-position-vertical-relative:page;z-index:-2954" type="#_x0000_t202" filled="f" stroked="f">
            <v:textbox inset="0,0,0,0">
              <w:txbxContent>
                <w:p>
                  <w:pPr>
                    <w:spacing w:before="4" w:after="0" w:line="100" w:lineRule="exact"/>
                    <w:jc w:val="left"/>
                    <w:rPr>
                      <w:sz w:val="10"/>
                      <w:szCs w:val="10"/>
                    </w:rPr>
                  </w:pPr>
                  <w:rPr/>
                  <w:r>
                    <w:rPr>
                      <w:sz w:val="10"/>
                      <w:szCs w:val="1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00" w:lineRule="exact"/>
                    <w:jc w:val="left"/>
                    <w:rPr>
                      <w:sz w:val="20"/>
                      <w:szCs w:val="20"/>
                    </w:rPr>
                  </w:pPr>
                  <w:rPr/>
                  <w:r>
                    <w:rPr>
                      <w:sz w:val="20"/>
                      <w:szCs w:val="20"/>
                    </w:rPr>
                  </w:r>
                </w:p>
                <w:p>
                  <w:pPr>
                    <w:spacing w:before="0" w:after="0" w:line="240" w:lineRule="auto"/>
                    <w:ind w:left="162" w:right="-20"/>
                    <w:jc w:val="left"/>
                    <w:rPr>
                      <w:rFonts w:ascii="Calibri" w:hAnsi="Calibri" w:cs="Calibri" w:eastAsia="Calibri"/>
                      <w:sz w:val="36"/>
                      <w:szCs w:val="36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36"/>
                      <w:szCs w:val="36"/>
                      <w:spacing w:val="0"/>
                      <w:w w:val="100"/>
                    </w:rPr>
                    <w:t>12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/>
        <w:pict>
          <v:group style="position:absolute;margin-left:0pt;margin-top:0pt;width:720pt;height:540pt;mso-position-horizontal-relative:page;mso-position-vertical-relative:page;z-index:-2953" coordorigin="0,0" coordsize="14400,10800">
            <v:shape style="position:absolute;left:0;top:0;width:14400;height:10800" type="#_x0000_t75">
              <v:imagedata r:id="rId65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0;top:2225;width:14400;height:8575" coordorigin="0,2225" coordsize="14400,8575">
              <v:shape style="position:absolute;left:0;top:2225;width:14400;height:8575" coordorigin="0,2225" coordsize="14400,8575" path="m0,2225l0,10800,14400,10800,14400,2225,0,2225e" filled="t" fillcolor="#FFFFFF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Res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arc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</w:rPr>
        <w:t>h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,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de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</w:rPr>
        <w:t>v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</w:rPr>
        <w:t>o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pm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nt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64"/>
          <w:szCs w:val="64"/>
          <w:color w:val="FFFFFF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imp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</w:rPr>
        <w:t>l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ent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</w:rPr>
        <w:t>tion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</w:rPr>
      </w:r>
    </w:p>
    <w:p>
      <w:pPr>
        <w:spacing w:before="32" w:after="0" w:line="722" w:lineRule="exact"/>
        <w:ind w:left="370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re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pon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tion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l</w:t>
      </w:r>
      <w:r>
        <w:rPr>
          <w:rFonts w:ascii="Arial" w:hAnsi="Arial" w:cs="Arial" w:eastAsia="Arial"/>
          <w:sz w:val="64"/>
          <w:szCs w:val="64"/>
          <w:color w:val="FFFFFF"/>
          <w:spacing w:val="-8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prior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i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ti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4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71" w:lineRule="exact"/>
        <w:ind w:right="9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3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50" w:lineRule="auto"/>
        <w:ind w:left="1158" w:right="1304" w:firstLine="-451"/>
        <w:jc w:val="left"/>
        <w:tabs>
          <w:tab w:pos="1140" w:val="left"/>
        </w:tabs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The</w:t>
      </w:r>
      <w:r>
        <w:rPr>
          <w:rFonts w:ascii="Arial" w:hAnsi="Arial" w:cs="Arial" w:eastAsia="Arial"/>
          <w:sz w:val="44"/>
          <w:szCs w:val="44"/>
          <w:color w:val="1F487C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key</w:t>
      </w:r>
      <w:r>
        <w:rPr>
          <w:rFonts w:ascii="Arial" w:hAnsi="Arial" w:cs="Arial" w:eastAsia="Arial"/>
          <w:sz w:val="44"/>
          <w:szCs w:val="44"/>
          <w:color w:val="1F487C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is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  <w:b/>
          <w:bCs/>
        </w:rPr>
        <w:t>s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ues</w:t>
      </w:r>
      <w:r>
        <w:rPr>
          <w:rFonts w:ascii="Arial" w:hAnsi="Arial" w:cs="Arial" w:eastAsia="Arial"/>
          <w:sz w:val="44"/>
          <w:szCs w:val="44"/>
          <w:color w:val="1F487C"/>
          <w:spacing w:val="-11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that</w:t>
      </w:r>
      <w:r>
        <w:rPr>
          <w:rFonts w:ascii="Arial" w:hAnsi="Arial" w:cs="Arial" w:eastAsia="Arial"/>
          <w:sz w:val="44"/>
          <w:szCs w:val="44"/>
          <w:color w:val="1F487C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4"/>
          <w:w w:val="100"/>
          <w:b/>
          <w:bCs/>
        </w:rPr>
        <w:t>w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44"/>
          <w:szCs w:val="44"/>
          <w:color w:val="1F487C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se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k</w:t>
      </w:r>
      <w:r>
        <w:rPr>
          <w:rFonts w:ascii="Arial" w:hAnsi="Arial" w:cs="Arial" w:eastAsia="Arial"/>
          <w:sz w:val="44"/>
          <w:szCs w:val="44"/>
          <w:color w:val="1F487C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to</w:t>
      </w:r>
      <w:r>
        <w:rPr>
          <w:rFonts w:ascii="Arial" w:hAnsi="Arial" w:cs="Arial" w:eastAsia="Arial"/>
          <w:sz w:val="44"/>
          <w:szCs w:val="44"/>
          <w:color w:val="1F487C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ad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  <w:b/>
          <w:bCs/>
        </w:rPr>
        <w:t>d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ress</w:t>
      </w:r>
      <w:r>
        <w:rPr>
          <w:rFonts w:ascii="Arial" w:hAnsi="Arial" w:cs="Arial" w:eastAsia="Arial"/>
          <w:sz w:val="44"/>
          <w:szCs w:val="44"/>
          <w:color w:val="1F487C"/>
          <w:spacing w:val="-14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throu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44"/>
          <w:szCs w:val="44"/>
          <w:color w:val="1F487C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vari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us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int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rven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  <w:b/>
          <w:bCs/>
        </w:rPr>
        <w:t>t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ions</w:t>
      </w:r>
      <w:r>
        <w:rPr>
          <w:rFonts w:ascii="Arial" w:hAnsi="Arial" w:cs="Arial" w:eastAsia="Arial"/>
          <w:sz w:val="44"/>
          <w:szCs w:val="44"/>
          <w:color w:val="1F487C"/>
          <w:spacing w:val="-20"/>
          <w:w w:val="100"/>
          <w:b/>
          <w:bCs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ar</w:t>
      </w:r>
      <w:r>
        <w:rPr>
          <w:rFonts w:ascii="Arial" w:hAnsi="Arial" w:cs="Arial" w:eastAsia="Arial"/>
          <w:sz w:val="44"/>
          <w:szCs w:val="44"/>
          <w:color w:val="1F487C"/>
          <w:spacing w:val="3"/>
          <w:w w:val="100"/>
          <w:b/>
          <w:bCs/>
        </w:rPr>
        <w:t>e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  <w:b/>
          <w:bCs/>
        </w:rPr>
        <w:t>: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120" w:right="-20"/>
        <w:jc w:val="left"/>
        <w:tabs>
          <w:tab w:pos="1660" w:val="left"/>
        </w:tabs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44"/>
          <w:szCs w:val="44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my</w:t>
      </w:r>
      <w:r>
        <w:rPr>
          <w:rFonts w:ascii="Arial" w:hAnsi="Arial" w:cs="Arial" w:eastAsia="Arial"/>
          <w:sz w:val="44"/>
          <w:szCs w:val="44"/>
          <w:color w:val="1F487C"/>
          <w:spacing w:val="-16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4"/>
          <w:szCs w:val="44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emp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oy</w:t>
      </w:r>
      <w:r>
        <w:rPr>
          <w:rFonts w:ascii="Arial" w:hAnsi="Arial" w:cs="Arial" w:eastAsia="Arial"/>
          <w:sz w:val="44"/>
          <w:szCs w:val="44"/>
          <w:color w:val="1F487C"/>
          <w:spacing w:val="-2"/>
          <w:w w:val="100"/>
        </w:rPr>
        <w:t>m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ent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22" w:after="0" w:line="240" w:lineRule="auto"/>
        <w:ind w:left="1120" w:right="-20"/>
        <w:jc w:val="left"/>
        <w:tabs>
          <w:tab w:pos="1660" w:val="left"/>
        </w:tabs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Bu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44"/>
          <w:szCs w:val="44"/>
          <w:color w:val="1F487C"/>
          <w:spacing w:val="-18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4"/>
          <w:szCs w:val="4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ap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b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4"/>
          <w:szCs w:val="44"/>
          <w:color w:val="1F487C"/>
          <w:spacing w:val="-15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tate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22" w:after="0" w:line="240" w:lineRule="auto"/>
        <w:ind w:left="1120" w:right="-20"/>
        <w:jc w:val="left"/>
        <w:tabs>
          <w:tab w:pos="1660" w:val="left"/>
        </w:tabs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Ec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nomic</w:t>
      </w:r>
      <w:r>
        <w:rPr>
          <w:rFonts w:ascii="Arial" w:hAnsi="Arial" w:cs="Arial" w:eastAsia="Arial"/>
          <w:sz w:val="44"/>
          <w:szCs w:val="44"/>
          <w:color w:val="1F487C"/>
          <w:spacing w:val="-17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44"/>
          <w:szCs w:val="4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4"/>
          <w:szCs w:val="44"/>
          <w:color w:val="1F487C"/>
          <w:spacing w:val="2"/>
          <w:w w:val="100"/>
        </w:rPr>
        <w:t>i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al</w:t>
      </w:r>
      <w:r>
        <w:rPr>
          <w:rFonts w:ascii="Arial" w:hAnsi="Arial" w:cs="Arial" w:eastAsia="Arial"/>
          <w:sz w:val="44"/>
          <w:szCs w:val="44"/>
          <w:color w:val="1F487C"/>
          <w:spacing w:val="-15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fra</w:t>
      </w:r>
      <w:r>
        <w:rPr>
          <w:rFonts w:ascii="Arial" w:hAnsi="Arial" w:cs="Arial" w:eastAsia="Arial"/>
          <w:sz w:val="44"/>
          <w:szCs w:val="44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tru</w:t>
      </w:r>
      <w:r>
        <w:rPr>
          <w:rFonts w:ascii="Arial" w:hAnsi="Arial" w:cs="Arial" w:eastAsia="Arial"/>
          <w:sz w:val="44"/>
          <w:szCs w:val="44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ture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22" w:after="0" w:line="240" w:lineRule="auto"/>
        <w:ind w:left="1120" w:right="-20"/>
        <w:jc w:val="left"/>
        <w:tabs>
          <w:tab w:pos="1660" w:val="left"/>
        </w:tabs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44"/>
          <w:szCs w:val="44"/>
          <w:color w:val="1F487C"/>
          <w:spacing w:val="-16"/>
          <w:w w:val="100"/>
        </w:rPr>
        <w:t>T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ra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f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orming</w:t>
      </w:r>
      <w:r>
        <w:rPr>
          <w:rFonts w:ascii="Arial" w:hAnsi="Arial" w:cs="Arial" w:eastAsia="Arial"/>
          <w:sz w:val="44"/>
          <w:szCs w:val="44"/>
          <w:color w:val="1F487C"/>
          <w:spacing w:val="-18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human</w:t>
      </w:r>
      <w:r>
        <w:rPr>
          <w:rFonts w:ascii="Arial" w:hAnsi="Arial" w:cs="Arial" w:eastAsia="Arial"/>
          <w:sz w:val="44"/>
          <w:szCs w:val="44"/>
          <w:color w:val="1F487C"/>
          <w:spacing w:val="-10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tt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ements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22" w:after="0" w:line="240" w:lineRule="auto"/>
        <w:ind w:left="1120" w:right="-20"/>
        <w:jc w:val="left"/>
        <w:tabs>
          <w:tab w:pos="1660" w:val="left"/>
        </w:tabs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44"/>
          <w:szCs w:val="44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tra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4"/>
          <w:szCs w:val="44"/>
          <w:color w:val="1F487C"/>
          <w:spacing w:val="2"/>
          <w:w w:val="100"/>
        </w:rPr>
        <w:t>i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44"/>
          <w:szCs w:val="44"/>
          <w:color w:val="1F487C"/>
          <w:spacing w:val="-18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4"/>
          <w:szCs w:val="4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4"/>
          <w:szCs w:val="4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2"/>
          <w:w w:val="100"/>
        </w:rPr>
        <w:t>l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44"/>
          <w:szCs w:val="44"/>
          <w:color w:val="1F487C"/>
          <w:spacing w:val="4"/>
          <w:w w:val="100"/>
        </w:rPr>
        <w:t>w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-c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rb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44"/>
          <w:szCs w:val="44"/>
          <w:color w:val="1F487C"/>
          <w:spacing w:val="-19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my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22" w:after="0" w:line="240" w:lineRule="auto"/>
        <w:ind w:left="1120" w:right="-20"/>
        <w:jc w:val="left"/>
        <w:tabs>
          <w:tab w:pos="1660" w:val="left"/>
        </w:tabs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Bu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44"/>
          <w:szCs w:val="44"/>
          <w:color w:val="1F487C"/>
          <w:spacing w:val="-18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fer</w:t>
      </w:r>
      <w:r>
        <w:rPr>
          <w:rFonts w:ascii="Arial" w:hAnsi="Arial" w:cs="Arial" w:eastAsia="Arial"/>
          <w:sz w:val="44"/>
          <w:szCs w:val="44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44"/>
          <w:szCs w:val="44"/>
          <w:color w:val="1F487C"/>
          <w:spacing w:val="-2"/>
          <w:w w:val="100"/>
        </w:rPr>
        <w:t>m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un</w:t>
      </w:r>
      <w:r>
        <w:rPr>
          <w:rFonts w:ascii="Arial" w:hAnsi="Arial" w:cs="Arial" w:eastAsia="Arial"/>
          <w:sz w:val="44"/>
          <w:szCs w:val="44"/>
          <w:color w:val="1F487C"/>
          <w:spacing w:val="2"/>
          <w:w w:val="100"/>
        </w:rPr>
        <w:t>i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spacing w:before="22" w:after="0" w:line="240" w:lineRule="auto"/>
        <w:ind w:left="1120" w:right="-20"/>
        <w:jc w:val="left"/>
        <w:tabs>
          <w:tab w:pos="1660" w:val="left"/>
        </w:tabs>
        <w:rPr>
          <w:rFonts w:ascii="Arial" w:hAnsi="Arial" w:cs="Arial" w:eastAsia="Arial"/>
          <w:sz w:val="44"/>
          <w:szCs w:val="44"/>
        </w:rPr>
      </w:pPr>
      <w:rPr/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Improving</w:t>
      </w:r>
      <w:r>
        <w:rPr>
          <w:rFonts w:ascii="Arial" w:hAnsi="Arial" w:cs="Arial" w:eastAsia="Arial"/>
          <w:sz w:val="44"/>
          <w:szCs w:val="44"/>
          <w:color w:val="1F487C"/>
          <w:spacing w:val="-14"/>
          <w:w w:val="100"/>
        </w:rPr>
        <w:t> 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44"/>
          <w:szCs w:val="4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4"/>
          <w:szCs w:val="44"/>
          <w:color w:val="1F487C"/>
          <w:spacing w:val="0"/>
          <w:w w:val="100"/>
        </w:rPr>
        <w:t>lth</w:t>
      </w:r>
      <w:r>
        <w:rPr>
          <w:rFonts w:ascii="Arial" w:hAnsi="Arial" w:cs="Arial" w:eastAsia="Arial"/>
          <w:sz w:val="44"/>
          <w:szCs w:val="44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280" w:bottom="300" w:left="60" w:right="80"/>
          <w:headerReference w:type="even" r:id="rId62"/>
          <w:footerReference w:type="even" r:id="rId63"/>
          <w:footerReference w:type="odd" r:id="rId64"/>
          <w:pgSz w:w="14400" w:h="10800" w:orient="landscape"/>
        </w:sectPr>
      </w:pPr>
      <w:rPr/>
    </w:p>
    <w:p>
      <w:pPr>
        <w:spacing w:before="24" w:after="0" w:line="722" w:lineRule="exact"/>
        <w:ind w:left="539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Eco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omy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and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plo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y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nt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jc w:val="left"/>
        <w:spacing w:after="0"/>
        <w:sectPr>
          <w:pgMar w:header="0" w:footer="111" w:top="500" w:bottom="180" w:left="60" w:right="0"/>
          <w:headerReference w:type="odd" r:id="rId66"/>
          <w:pgSz w:w="14400" w:h="10800" w:orient="landscape"/>
        </w:sectPr>
      </w:pPr>
      <w:rPr/>
    </w:p>
    <w:p>
      <w:pPr>
        <w:spacing w:before="2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394" w:lineRule="exact"/>
        <w:ind w:right="-20"/>
        <w:jc w:val="right"/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35"/>
          <w:szCs w:val="35"/>
          <w:color w:val="1F487C"/>
          <w:spacing w:val="0"/>
          <w:w w:val="99"/>
          <w:b/>
          <w:bCs/>
          <w:position w:val="-1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99"/>
          <w:b/>
          <w:bCs/>
          <w:position w:val="-1"/>
        </w:rPr>
        <w:t>h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99"/>
          <w:b/>
          <w:bCs/>
          <w:position w:val="-1"/>
        </w:rPr>
        <w:t>alle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99"/>
          <w:b/>
          <w:bCs/>
          <w:position w:val="-1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99"/>
          <w:b/>
          <w:bCs/>
          <w:position w:val="-1"/>
        </w:rPr>
        <w:t>ge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  <w:position w:val="0"/>
        </w:rPr>
      </w:r>
    </w:p>
    <w:p>
      <w:pPr>
        <w:spacing w:before="29" w:after="0" w:line="240" w:lineRule="auto"/>
        <w:ind w:right="-20"/>
        <w:jc w:val="left"/>
        <w:rPr>
          <w:rFonts w:ascii="Arial" w:hAnsi="Arial" w:cs="Arial" w:eastAsia="Arial"/>
          <w:sz w:val="24"/>
          <w:szCs w:val="24"/>
        </w:rPr>
      </w:pPr>
      <w:rPr/>
      <w:r>
        <w:rPr/>
        <w:br w:type="column"/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0"/>
          <w:cols w:num="2" w:equalWidth="0">
            <w:col w:w="5305" w:space="7481"/>
            <w:col w:w="1554"/>
          </w:cols>
        </w:sectPr>
      </w:pPr>
      <w:rPr/>
    </w:p>
    <w:p>
      <w:pPr>
        <w:spacing w:before="23" w:after="0" w:line="251" w:lineRule="auto"/>
        <w:ind w:left="4091" w:right="75" w:firstLine="-452"/>
        <w:jc w:val="left"/>
        <w:tabs>
          <w:tab w:pos="4080" w:val="left"/>
        </w:tabs>
        <w:rPr>
          <w:rFonts w:ascii="Arial" w:hAnsi="Arial" w:cs="Arial" w:eastAsia="Arial"/>
          <w:sz w:val="34"/>
          <w:szCs w:val="3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52" coordorigin="0,0" coordsize="14400,10800">
            <v:shape style="position:absolute;left:0;top:0;width:14400;height:10800" type="#_x0000_t75">
              <v:imagedata r:id="rId67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16;top:2668;width:3358;height:3588" type="#_x0000_t75">
                <v:imagedata r:id="rId68" o:title=""/>
              </v:shape>
            </v:group>
            <v:group style="position:absolute;left:58;top:2645;width:3438;height:3633" coordorigin="58,2645" coordsize="3438,3633">
              <v:shape style="position:absolute;left:58;top:2645;width:3438;height:3633" coordorigin="58,2645" coordsize="3438,3633" path="m58,6278l3497,6278,3497,2645,58,2645,58,6278xe" filled="f" stroked="t" strokeweight="2.25pt" strokecolor="#4F81BC">
                <v:path arrowok="t"/>
              </v:shape>
              <v:shape style="position:absolute;left:145;top:6527;width:3313;height:3745" type="#_x0000_t75">
                <v:imagedata r:id="rId69" o:title=""/>
              </v:shape>
            </v:group>
            <v:group style="position:absolute;left:123;top:6504;width:3358;height:3790" coordorigin="123,6504" coordsize="3358,3790">
              <v:shape style="position:absolute;left:123;top:6504;width:3358;height:3790" coordorigin="123,6504" coordsize="3358,3790" path="m123,10294l3480,10294,3480,6504,123,6504,123,10294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uth</w:t>
      </w:r>
      <w:r>
        <w:rPr>
          <w:rFonts w:ascii="Arial" w:hAnsi="Arial" w:cs="Arial" w:eastAsia="Arial"/>
          <w:sz w:val="35"/>
          <w:szCs w:val="35"/>
          <w:color w:val="1F487C"/>
          <w:spacing w:val="-3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Afr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as</w:t>
      </w:r>
      <w:r>
        <w:rPr>
          <w:rFonts w:ascii="Arial" w:hAnsi="Arial" w:cs="Arial" w:eastAsia="Arial"/>
          <w:sz w:val="35"/>
          <w:szCs w:val="35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an</w:t>
      </w:r>
      <w:r>
        <w:rPr>
          <w:rFonts w:ascii="Arial" w:hAnsi="Arial" w:cs="Arial" w:eastAsia="Arial"/>
          <w:sz w:val="35"/>
          <w:szCs w:val="35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v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elo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-33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bi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nu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f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turi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5"/>
          <w:szCs w:val="35"/>
          <w:color w:val="1F487C"/>
          <w:spacing w:val="-30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5"/>
          <w:szCs w:val="35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v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er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ion</w:t>
      </w:r>
      <w:r>
        <w:rPr>
          <w:rFonts w:ascii="Arial" w:hAnsi="Arial" w:cs="Arial" w:eastAsia="Arial"/>
          <w:sz w:val="35"/>
          <w:szCs w:val="35"/>
          <w:color w:val="1F487C"/>
          <w:spacing w:val="-17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5"/>
          <w:szCs w:val="35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bi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35"/>
          <w:szCs w:val="35"/>
          <w:color w:val="1F487C"/>
          <w:spacing w:val="-25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&amp;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into</w:t>
      </w:r>
      <w:r>
        <w:rPr>
          <w:rFonts w:ascii="Arial" w:hAnsi="Arial" w:cs="Arial" w:eastAsia="Arial"/>
          <w:sz w:val="35"/>
          <w:szCs w:val="35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rciali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5"/>
          <w:szCs w:val="35"/>
          <w:color w:val="1F487C"/>
          <w:spacing w:val="-2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pr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ducts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9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ies</w:t>
      </w:r>
      <w:r>
        <w:rPr>
          <w:rFonts w:ascii="Arial" w:hAnsi="Arial" w:cs="Arial" w:eastAsia="Arial"/>
          <w:sz w:val="34"/>
          <w:szCs w:val="34"/>
          <w:color w:val="1F487C"/>
          <w:spacing w:val="3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is</w:t>
      </w:r>
      <w:r>
        <w:rPr>
          <w:rFonts w:ascii="Arial" w:hAnsi="Arial" w:cs="Arial" w:eastAsia="Arial"/>
          <w:sz w:val="34"/>
          <w:szCs w:val="34"/>
          <w:color w:val="1F487C"/>
          <w:spacing w:val="9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ext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ely</w:t>
      </w:r>
      <w:r>
        <w:rPr>
          <w:rFonts w:ascii="Arial" w:hAnsi="Arial" w:cs="Arial" w:eastAsia="Arial"/>
          <w:sz w:val="34"/>
          <w:szCs w:val="34"/>
          <w:color w:val="1F487C"/>
          <w:spacing w:val="35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limi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2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ed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639" w:right="-20"/>
        <w:jc w:val="left"/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  <w:b/>
          <w:bCs/>
        </w:rPr>
        <w:t>Re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  <w:b/>
          <w:bCs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  <w:b/>
          <w:bCs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35"/>
          <w:szCs w:val="35"/>
          <w:color w:val="1F487C"/>
          <w:spacing w:val="-21"/>
          <w:w w:val="100"/>
          <w:b/>
          <w:bCs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-9"/>
          <w:w w:val="100"/>
          <w:b/>
          <w:bCs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-7"/>
          <w:w w:val="100"/>
          <w:b/>
          <w:bCs/>
        </w:rPr>
        <w:t>v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  <w:b/>
          <w:bCs/>
        </w:rPr>
        <w:t>elo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  <w:b/>
          <w:bCs/>
        </w:rPr>
        <w:t>me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</w:rPr>
      </w:r>
    </w:p>
    <w:p>
      <w:pPr>
        <w:spacing w:before="24" w:after="0" w:line="253" w:lineRule="auto"/>
        <w:ind w:left="4180" w:right="-8" w:firstLine="-540"/>
        <w:jc w:val="left"/>
        <w:tabs>
          <w:tab w:pos="418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4"/>
          <w:szCs w:val="34"/>
          <w:color w:val="1F487C"/>
          <w:spacing w:val="-9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</w:r>
      <w:r>
        <w:rPr>
          <w:rFonts w:ascii="Arial" w:hAnsi="Arial" w:cs="Arial" w:eastAsia="Arial"/>
          <w:sz w:val="34"/>
          <w:szCs w:val="34"/>
          <w:color w:val="1F487C"/>
          <w:spacing w:val="3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4"/>
          <w:szCs w:val="34"/>
          <w:color w:val="1F487C"/>
          <w:spacing w:val="1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Bi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nu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f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turi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4"/>
          <w:szCs w:val="34"/>
          <w:color w:val="1F487C"/>
          <w:spacing w:val="48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26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v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36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ntre</w:t>
      </w:r>
      <w:r>
        <w:rPr>
          <w:rFonts w:ascii="Arial" w:hAnsi="Arial" w:cs="Arial" w:eastAsia="Arial"/>
          <w:sz w:val="34"/>
          <w:szCs w:val="34"/>
          <w:color w:val="1F487C"/>
          <w:spacing w:val="2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(BIDC)</w:t>
      </w:r>
      <w:r>
        <w:rPr>
          <w:rFonts w:ascii="Arial" w:hAnsi="Arial" w:cs="Arial" w:eastAsia="Arial"/>
          <w:sz w:val="34"/>
          <w:szCs w:val="34"/>
          <w:color w:val="1F487C"/>
          <w:spacing w:val="27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2"/>
        </w:rPr>
        <w:t>w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as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ta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lis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5"/>
          <w:szCs w:val="35"/>
          <w:color w:val="1F487C"/>
          <w:spacing w:val="-20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5"/>
          <w:szCs w:val="35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pr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v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ide</w:t>
      </w:r>
      <w:r>
        <w:rPr>
          <w:rFonts w:ascii="Arial" w:hAnsi="Arial" w:cs="Arial" w:eastAsia="Arial"/>
          <w:sz w:val="35"/>
          <w:szCs w:val="35"/>
          <w:color w:val="1F487C"/>
          <w:spacing w:val="-1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5"/>
          <w:szCs w:val="35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k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il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l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infra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5"/>
          <w:szCs w:val="35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ture</w:t>
      </w:r>
      <w:r>
        <w:rPr>
          <w:rFonts w:ascii="Arial" w:hAnsi="Arial" w:cs="Arial" w:eastAsia="Arial"/>
          <w:sz w:val="35"/>
          <w:szCs w:val="35"/>
          <w:color w:val="1F487C"/>
          <w:spacing w:val="-23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5"/>
          <w:szCs w:val="35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b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5"/>
          <w:szCs w:val="35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an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9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28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4"/>
          <w:szCs w:val="34"/>
          <w:color w:val="1F487C"/>
          <w:spacing w:val="7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4"/>
          <w:szCs w:val="34"/>
          <w:color w:val="1F487C"/>
          <w:spacing w:val="1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tor</w:t>
      </w:r>
      <w:r>
        <w:rPr>
          <w:rFonts w:ascii="Arial" w:hAnsi="Arial" w:cs="Arial" w:eastAsia="Arial"/>
          <w:sz w:val="34"/>
          <w:szCs w:val="34"/>
          <w:color w:val="1F487C"/>
          <w:spacing w:val="19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4"/>
          <w:szCs w:val="34"/>
          <w:color w:val="1F487C"/>
          <w:spacing w:val="9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or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er</w:t>
      </w:r>
      <w:r>
        <w:rPr>
          <w:rFonts w:ascii="Arial" w:hAnsi="Arial" w:cs="Arial" w:eastAsia="Arial"/>
          <w:sz w:val="34"/>
          <w:szCs w:val="34"/>
          <w:color w:val="1F487C"/>
          <w:spacing w:val="1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4"/>
          <w:szCs w:val="34"/>
          <w:color w:val="1F487C"/>
          <w:spacing w:val="8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late</w:t>
      </w:r>
      <w:r>
        <w:rPr>
          <w:rFonts w:ascii="Arial" w:hAnsi="Arial" w:cs="Arial" w:eastAsia="Arial"/>
          <w:sz w:val="34"/>
          <w:szCs w:val="34"/>
          <w:color w:val="1F487C"/>
          <w:spacing w:val="26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&amp;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18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into</w:t>
      </w:r>
      <w:r>
        <w:rPr>
          <w:rFonts w:ascii="Arial" w:hAnsi="Arial" w:cs="Arial" w:eastAsia="Arial"/>
          <w:sz w:val="34"/>
          <w:szCs w:val="34"/>
          <w:color w:val="1F487C"/>
          <w:spacing w:val="1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m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2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rk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2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3"/>
          <w:w w:val="102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-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dy</w:t>
      </w:r>
      <w:r>
        <w:rPr>
          <w:rFonts w:ascii="Arial" w:hAnsi="Arial" w:cs="Arial" w:eastAsia="Arial"/>
          <w:sz w:val="34"/>
          <w:szCs w:val="34"/>
          <w:color w:val="1F487C"/>
          <w:spacing w:val="15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pr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ts</w:t>
      </w:r>
      <w:r>
        <w:rPr>
          <w:rFonts w:ascii="Arial" w:hAnsi="Arial" w:cs="Arial" w:eastAsia="Arial"/>
          <w:sz w:val="34"/>
          <w:szCs w:val="34"/>
          <w:color w:val="1F487C"/>
          <w:spacing w:val="2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9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2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er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2"/>
        </w:rPr>
        <w:t>v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ic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2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</w:rPr>
        <w:t>s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639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  <w:b/>
          <w:bCs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2"/>
          <w:b/>
          <w:bCs/>
        </w:rPr>
        <w:t>u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  <w:b/>
          <w:bCs/>
        </w:rPr>
        <w:t>tc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2"/>
          <w:b/>
          <w:bCs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2"/>
          <w:b/>
          <w:bCs/>
        </w:rPr>
        <w:t>me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17" w:after="0" w:line="249" w:lineRule="auto"/>
        <w:ind w:left="4180" w:right="1112" w:firstLine="-540"/>
        <w:jc w:val="left"/>
        <w:tabs>
          <w:tab w:pos="4180" w:val="left"/>
        </w:tabs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</w:r>
      <w:r>
        <w:rPr>
          <w:rFonts w:ascii="Arial" w:hAnsi="Arial" w:cs="Arial" w:eastAsia="Arial"/>
          <w:sz w:val="35"/>
          <w:szCs w:val="35"/>
          <w:color w:val="1F487C"/>
          <w:spacing w:val="3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BIDC</w:t>
      </w:r>
      <w:r>
        <w:rPr>
          <w:rFonts w:ascii="Arial" w:hAnsi="Arial" w:cs="Arial" w:eastAsia="Arial"/>
          <w:sz w:val="35"/>
          <w:szCs w:val="35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5"/>
          <w:szCs w:val="35"/>
          <w:color w:val="1F487C"/>
          <w:spacing w:val="-25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19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terpris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-22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(10</w:t>
      </w:r>
      <w:r>
        <w:rPr>
          <w:rFonts w:ascii="Arial" w:hAnsi="Arial" w:cs="Arial" w:eastAsia="Arial"/>
          <w:sz w:val="35"/>
          <w:szCs w:val="35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bl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k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-4"/>
          <w:w w:val="100"/>
        </w:rPr>
        <w:t>w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6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-3"/>
          <w:w w:val="100"/>
        </w:rPr>
        <w:t>w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d),</w:t>
      </w:r>
      <w:r>
        <w:rPr>
          <w:rFonts w:ascii="Arial" w:hAnsi="Arial" w:cs="Arial" w:eastAsia="Arial"/>
          <w:sz w:val="35"/>
          <w:szCs w:val="35"/>
          <w:color w:val="1F487C"/>
          <w:spacing w:val="-14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16</w:t>
      </w:r>
      <w:r>
        <w:rPr>
          <w:rFonts w:ascii="Arial" w:hAnsi="Arial" w:cs="Arial" w:eastAsia="Arial"/>
          <w:sz w:val="35"/>
          <w:szCs w:val="35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-3"/>
          <w:w w:val="100"/>
        </w:rPr>
        <w:t>w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by</w:t>
      </w:r>
      <w:r>
        <w:rPr>
          <w:rFonts w:ascii="Arial" w:hAnsi="Arial" w:cs="Arial" w:eastAsia="Arial"/>
          <w:sz w:val="35"/>
          <w:szCs w:val="35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bl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k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ne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rs,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</w:rPr>
      </w:r>
    </w:p>
    <w:p>
      <w:pPr>
        <w:spacing w:before="9" w:after="0" w:line="240" w:lineRule="auto"/>
        <w:ind w:left="3639" w:right="-20"/>
        <w:jc w:val="left"/>
        <w:tabs>
          <w:tab w:pos="418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4"/>
          <w:szCs w:val="34"/>
          <w:color w:val="1F487C"/>
          <w:spacing w:val="-9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</w:r>
      <w:r>
        <w:rPr>
          <w:rFonts w:ascii="Arial" w:hAnsi="Arial" w:cs="Arial" w:eastAsia="Arial"/>
          <w:sz w:val="34"/>
          <w:szCs w:val="34"/>
          <w:color w:val="1F487C"/>
          <w:spacing w:val="-9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ra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fer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35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44</w:t>
      </w:r>
      <w:r>
        <w:rPr>
          <w:rFonts w:ascii="Arial" w:hAnsi="Arial" w:cs="Arial" w:eastAsia="Arial"/>
          <w:sz w:val="34"/>
          <w:szCs w:val="34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rk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-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38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pr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ts</w:t>
      </w:r>
      <w:r>
        <w:rPr>
          <w:rFonts w:ascii="Arial" w:hAnsi="Arial" w:cs="Arial" w:eastAsia="Arial"/>
          <w:sz w:val="34"/>
          <w:szCs w:val="34"/>
          <w:color w:val="1F487C"/>
          <w:spacing w:val="2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4"/>
          <w:szCs w:val="34"/>
          <w:color w:val="1F487C"/>
          <w:spacing w:val="1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2"/>
        </w:rPr>
        <w:t>SMMEs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17" w:after="0" w:line="240" w:lineRule="auto"/>
        <w:ind w:left="3639" w:right="-20"/>
        <w:jc w:val="left"/>
        <w:tabs>
          <w:tab w:pos="4180" w:val="left"/>
        </w:tabs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1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2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5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rman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-24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jobs</w:t>
      </w:r>
      <w:r>
        <w:rPr>
          <w:rFonts w:ascii="Arial" w:hAnsi="Arial" w:cs="Arial" w:eastAsia="Arial"/>
          <w:sz w:val="35"/>
          <w:szCs w:val="35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created</w:t>
      </w:r>
      <w:r>
        <w:rPr>
          <w:rFonts w:ascii="Arial" w:hAnsi="Arial" w:cs="Arial" w:eastAsia="Arial"/>
          <w:sz w:val="35"/>
          <w:szCs w:val="35"/>
          <w:color w:val="1F487C"/>
          <w:spacing w:val="-17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5"/>
          <w:szCs w:val="35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-35"/>
          <w:w w:val="100"/>
        </w:rPr>
        <w:t>y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35"/>
          <w:szCs w:val="35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SMMEs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v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lue</w:t>
      </w:r>
      <w:r>
        <w:rPr>
          <w:rFonts w:ascii="Arial" w:hAnsi="Arial" w:cs="Arial" w:eastAsia="Arial"/>
          <w:sz w:val="35"/>
          <w:szCs w:val="35"/>
          <w:color w:val="1F487C"/>
          <w:spacing w:val="-13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ains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</w:rPr>
      </w:r>
    </w:p>
    <w:p>
      <w:pPr>
        <w:spacing w:before="15" w:after="0" w:line="240" w:lineRule="auto"/>
        <w:ind w:left="3639" w:right="-20"/>
        <w:jc w:val="left"/>
        <w:tabs>
          <w:tab w:pos="4180" w:val="left"/>
        </w:tabs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18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0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tem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or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ry</w:t>
      </w:r>
      <w:r>
        <w:rPr>
          <w:rFonts w:ascii="Arial" w:hAnsi="Arial" w:cs="Arial" w:eastAsia="Arial"/>
          <w:sz w:val="35"/>
          <w:szCs w:val="35"/>
          <w:color w:val="1F487C"/>
          <w:spacing w:val="-22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jo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ted</w:t>
      </w:r>
      <w:r>
        <w:rPr>
          <w:rFonts w:ascii="Arial" w:hAnsi="Arial" w:cs="Arial" w:eastAsia="Arial"/>
          <w:sz w:val="35"/>
          <w:szCs w:val="35"/>
          <w:color w:val="1F487C"/>
          <w:spacing w:val="-17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-12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v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al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ins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</w:rPr>
      </w:r>
    </w:p>
    <w:p>
      <w:pPr>
        <w:spacing w:before="15" w:after="0" w:line="240" w:lineRule="auto"/>
        <w:ind w:left="3639" w:right="-20"/>
        <w:jc w:val="left"/>
        <w:tabs>
          <w:tab w:pos="4180" w:val="left"/>
        </w:tabs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1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8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1</w:t>
      </w:r>
      <w:r>
        <w:rPr>
          <w:rFonts w:ascii="Arial" w:hAnsi="Arial" w:cs="Arial" w:eastAsia="Arial"/>
          <w:sz w:val="35"/>
          <w:szCs w:val="35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b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f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iaries</w:t>
      </w:r>
      <w:r>
        <w:rPr>
          <w:rFonts w:ascii="Arial" w:hAnsi="Arial" w:cs="Arial" w:eastAsia="Arial"/>
          <w:sz w:val="35"/>
          <w:szCs w:val="35"/>
          <w:color w:val="1F487C"/>
          <w:spacing w:val="-28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ai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5"/>
          <w:szCs w:val="35"/>
          <w:color w:val="1F487C"/>
          <w:spacing w:val="-13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thro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gh</w:t>
      </w:r>
      <w:r>
        <w:rPr>
          <w:rFonts w:ascii="Arial" w:hAnsi="Arial" w:cs="Arial" w:eastAsia="Arial"/>
          <w:sz w:val="35"/>
          <w:szCs w:val="35"/>
          <w:color w:val="1F487C"/>
          <w:spacing w:val="-10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-4"/>
          <w:w w:val="100"/>
        </w:rPr>
        <w:t>w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or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k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ps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</w:rPr>
      </w:r>
    </w:p>
    <w:p>
      <w:pPr>
        <w:spacing w:before="15" w:after="0" w:line="240" w:lineRule="auto"/>
        <w:ind w:left="3639" w:right="-20"/>
        <w:jc w:val="left"/>
        <w:tabs>
          <w:tab w:pos="4180" w:val="left"/>
        </w:tabs>
        <w:rPr>
          <w:rFonts w:ascii="Arial" w:hAnsi="Arial" w:cs="Arial" w:eastAsia="Arial"/>
          <w:sz w:val="35"/>
          <w:szCs w:val="35"/>
        </w:rPr>
      </w:pPr>
      <w:rPr/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73</w:t>
      </w:r>
      <w:r>
        <w:rPr>
          <w:rFonts w:ascii="Arial" w:hAnsi="Arial" w:cs="Arial" w:eastAsia="Arial"/>
          <w:sz w:val="35"/>
          <w:szCs w:val="35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interns</w:t>
      </w:r>
      <w:r>
        <w:rPr>
          <w:rFonts w:ascii="Arial" w:hAnsi="Arial" w:cs="Arial" w:eastAsia="Arial"/>
          <w:sz w:val="35"/>
          <w:szCs w:val="35"/>
          <w:color w:val="1F487C"/>
          <w:spacing w:val="-12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ai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5"/>
          <w:szCs w:val="35"/>
          <w:color w:val="1F487C"/>
          <w:spacing w:val="-16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5"/>
          <w:szCs w:val="35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BIDC</w:t>
      </w:r>
      <w:r>
        <w:rPr>
          <w:rFonts w:ascii="Arial" w:hAnsi="Arial" w:cs="Arial" w:eastAsia="Arial"/>
          <w:sz w:val="35"/>
          <w:szCs w:val="35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v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atio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al</w:t>
      </w:r>
      <w:r>
        <w:rPr>
          <w:rFonts w:ascii="Arial" w:hAnsi="Arial" w:cs="Arial" w:eastAsia="Arial"/>
          <w:sz w:val="35"/>
          <w:szCs w:val="35"/>
          <w:color w:val="1F487C"/>
          <w:spacing w:val="-22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le</w:t>
      </w:r>
      <w:r>
        <w:rPr>
          <w:rFonts w:ascii="Arial" w:hAnsi="Arial" w:cs="Arial" w:eastAsia="Arial"/>
          <w:sz w:val="35"/>
          <w:szCs w:val="35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rning</w:t>
      </w:r>
      <w:r>
        <w:rPr>
          <w:rFonts w:ascii="Arial" w:hAnsi="Arial" w:cs="Arial" w:eastAsia="Arial"/>
          <w:sz w:val="35"/>
          <w:szCs w:val="35"/>
          <w:color w:val="1F487C"/>
          <w:spacing w:val="-14"/>
          <w:w w:val="100"/>
        </w:rPr>
        <w:t> 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pr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5"/>
          <w:szCs w:val="35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ra</w:t>
      </w:r>
      <w:r>
        <w:rPr>
          <w:rFonts w:ascii="Arial" w:hAnsi="Arial" w:cs="Arial" w:eastAsia="Arial"/>
          <w:sz w:val="35"/>
          <w:szCs w:val="35"/>
          <w:color w:val="1F487C"/>
          <w:spacing w:val="-2"/>
          <w:w w:val="100"/>
        </w:rPr>
        <w:t>m</w:t>
      </w:r>
      <w:r>
        <w:rPr>
          <w:rFonts w:ascii="Arial" w:hAnsi="Arial" w:cs="Arial" w:eastAsia="Arial"/>
          <w:sz w:val="35"/>
          <w:szCs w:val="35"/>
          <w:color w:val="1F487C"/>
          <w:spacing w:val="0"/>
          <w:w w:val="100"/>
        </w:rPr>
        <w:t>me</w:t>
      </w:r>
      <w:r>
        <w:rPr>
          <w:rFonts w:ascii="Arial" w:hAnsi="Arial" w:cs="Arial" w:eastAsia="Arial"/>
          <w:sz w:val="35"/>
          <w:szCs w:val="35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0"/>
        </w:sectPr>
      </w:pPr>
      <w:rPr/>
    </w:p>
    <w:p>
      <w:pPr>
        <w:spacing w:before="26" w:after="0" w:line="722" w:lineRule="exact"/>
        <w:ind w:left="306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51" coordorigin="0,0" coordsize="14400,10800">
            <v:shape style="position:absolute;left:0;top:0;width:14400;height:10800" type="#_x0000_t75">
              <v:imagedata r:id="rId72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89;top:2792;width:3266;height:2385" type="#_x0000_t75">
                <v:imagedata r:id="rId73" o:title=""/>
              </v:shape>
            </v:group>
            <v:group style="position:absolute;left:66;top:2769;width:3311;height:2430" coordorigin="66,2769" coordsize="3311,2430">
              <v:shape style="position:absolute;left:66;top:2769;width:3311;height:2430" coordorigin="66,2769" coordsize="3311,2430" path="m66,5199l3377,5199,3377,2769,66,2769,66,5199xe" filled="f" stroked="t" strokeweight="2.25pt" strokecolor="#4F81BC">
                <v:path arrowok="t"/>
              </v:shape>
              <v:shape style="position:absolute;left:114;top:6397;width:3240;height:2514" type="#_x0000_t75">
                <v:imagedata r:id="rId74" o:title=""/>
              </v:shape>
            </v:group>
            <v:group style="position:absolute;left:91;top:6367;width:3285;height:2566" coordorigin="91,6367" coordsize="3285,2566">
              <v:shape style="position:absolute;left:91;top:6367;width:3285;height:2566" coordorigin="91,6367" coordsize="3285,2566" path="m91,8933l3377,8933,3377,6367,91,6367,91,8933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Eco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omy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and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plo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y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nt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9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4" w:after="0" w:line="240" w:lineRule="auto"/>
        <w:ind w:left="3806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Challen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3806" w:right="-20"/>
        <w:jc w:val="left"/>
        <w:tabs>
          <w:tab w:pos="434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Pro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uc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ng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mat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ls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an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strial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sca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make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4346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SA</w:t>
      </w:r>
      <w:r>
        <w:rPr>
          <w:rFonts w:ascii="Arial" w:hAnsi="Arial" w:cs="Arial" w:eastAsia="Arial"/>
          <w:sz w:val="36"/>
          <w:szCs w:val="36"/>
          <w:color w:val="1F487C"/>
          <w:spacing w:val="-2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stry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more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com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etitive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806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elo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nt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50" w:lineRule="auto"/>
        <w:ind w:left="4258" w:right="441" w:firstLine="-452"/>
        <w:jc w:val="both"/>
        <w:tabs>
          <w:tab w:pos="424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rch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ve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com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tes</w:t>
      </w:r>
      <w:r>
        <w:rPr>
          <w:rFonts w:ascii="Arial" w:hAnsi="Arial" w:cs="Arial" w:eastAsia="Arial"/>
          <w:sz w:val="36"/>
          <w:szCs w:val="36"/>
          <w:color w:val="1F487C"/>
          <w:spacing w:val="7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us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stic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cosm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tics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stries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" w:after="0" w:line="250" w:lineRule="auto"/>
        <w:ind w:left="4258" w:right="423" w:firstLine="-452"/>
        <w:jc w:val="both"/>
        <w:tabs>
          <w:tab w:pos="424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rch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rs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ve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ifi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ls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by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attac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var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mic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ls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surf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ces,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9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rate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7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ith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mers</w:t>
      </w:r>
      <w:r>
        <w:rPr>
          <w:rFonts w:ascii="Arial" w:hAnsi="Arial" w:cs="Arial" w:eastAsia="Arial"/>
          <w:sz w:val="36"/>
          <w:szCs w:val="36"/>
          <w:color w:val="1F487C"/>
          <w:spacing w:val="8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bstr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tes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auto"/>
        <w:ind w:left="3806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tcome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50" w:lineRule="auto"/>
        <w:ind w:left="4346" w:right="73" w:firstLine="-540"/>
        <w:jc w:val="both"/>
        <w:tabs>
          <w:tab w:pos="434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DS</w:t>
      </w:r>
      <w:r>
        <w:rPr>
          <w:rFonts w:ascii="Arial" w:hAnsi="Arial" w:cs="Arial" w:eastAsia="Arial"/>
          <w:sz w:val="36"/>
          <w:szCs w:val="36"/>
          <w:color w:val="1F487C"/>
          <w:spacing w:val="-17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-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CSIR</w:t>
      </w:r>
      <w:r>
        <w:rPr>
          <w:rFonts w:ascii="Arial" w:hAnsi="Arial" w:cs="Arial" w:eastAsia="Arial"/>
          <w:sz w:val="36"/>
          <w:szCs w:val="36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tio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al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ntre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for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-structur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Mat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ls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b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res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arch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tio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8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riv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sect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ris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test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mat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ls</w:t>
      </w:r>
      <w:r>
        <w:rPr>
          <w:rFonts w:ascii="Arial" w:hAnsi="Arial" w:cs="Arial" w:eastAsia="Arial"/>
          <w:sz w:val="36"/>
          <w:szCs w:val="36"/>
          <w:color w:val="1F487C"/>
          <w:spacing w:val="7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an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40" w:lineRule="auto"/>
        <w:ind w:left="4346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strial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sca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3806" w:right="-20"/>
        <w:jc w:val="left"/>
        <w:tabs>
          <w:tab w:pos="4340" w:val="left"/>
          <w:tab w:pos="1144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rtn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ith</w:t>
      </w:r>
      <w:r>
        <w:rPr>
          <w:rFonts w:ascii="Arial" w:hAnsi="Arial" w:cs="Arial" w:eastAsia="Arial"/>
          <w:sz w:val="36"/>
          <w:szCs w:val="36"/>
          <w:color w:val="1F487C"/>
          <w:spacing w:val="8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Gre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9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Amka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  <w:tab/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rtific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turf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410" w:lineRule="exact"/>
        <w:ind w:left="4346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position w:val="-1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position w:val="-1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position w:val="-1"/>
        </w:rPr>
        <w:t>mec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position w:val="-1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position w:val="-1"/>
        </w:rPr>
        <w:t>re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  <w:position w:val="-1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position w:val="-1"/>
        </w:rPr>
        <w:t>pr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position w:val="-1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position w:val="-1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position w:val="-1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position w:val="-1"/>
        </w:rPr>
        <w:t>cts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  <w:position w:val="0"/>
        </w:rPr>
      </w:r>
    </w:p>
    <w:p>
      <w:pPr>
        <w:spacing w:before="0" w:after="0" w:line="362" w:lineRule="exact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2"/>
        </w:rPr>
        <w:t>14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620" w:bottom="0" w:left="60" w:right="80"/>
          <w:headerReference w:type="even" r:id="rId70"/>
          <w:footerReference w:type="even" r:id="rId71"/>
          <w:pgSz w:w="14400" w:h="10800" w:orient="landscape"/>
        </w:sectPr>
      </w:pPr>
      <w:rPr/>
    </w:p>
    <w:p>
      <w:pPr>
        <w:spacing w:before="10" w:after="0" w:line="722" w:lineRule="exact"/>
        <w:ind w:left="539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50" coordorigin="0,0" coordsize="14400,10800">
            <v:shape style="position:absolute;left:0;top:0;width:14400;height:10800" type="#_x0000_t75">
              <v:imagedata r:id="rId77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67;top:2762;width:3177;height:2175" type="#_x0000_t75">
                <v:imagedata r:id="rId78" o:title=""/>
              </v:shape>
            </v:group>
            <v:group style="position:absolute;left:145;top:2739;width:3222;height:2220" coordorigin="145,2739" coordsize="3222,2220">
              <v:shape style="position:absolute;left:145;top:2739;width:3222;height:2220" coordorigin="145,2739" coordsize="3222,2220" path="m145,4959l3367,4959,3367,2739,145,2739,145,4959xe" filled="f" stroked="t" strokeweight="2.25pt" strokecolor="#4F81BC">
                <v:path arrowok="t"/>
              </v:shape>
              <v:shape style="position:absolute;left:169;top:6988;width:3177;height:2245" type="#_x0000_t75">
                <v:imagedata r:id="rId79" o:title=""/>
              </v:shape>
            </v:group>
            <v:group style="position:absolute;left:146;top:6965;width:3222;height:2290" coordorigin="146,6965" coordsize="3222,2290">
              <v:shape style="position:absolute;left:146;top:6965;width:3222;height:2290" coordorigin="146,6965" coordsize="3222,2290" path="m146,9255l3369,9255,3369,6965,146,6965,146,9255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Eco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omy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and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plo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y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nt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9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4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40" w:lineRule="auto"/>
        <w:ind w:left="4008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b/>
          <w:bCs/>
        </w:rPr>
        <w:t>l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enge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008" w:right="-20"/>
        <w:jc w:val="left"/>
        <w:tabs>
          <w:tab w:pos="444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ging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nfrastruc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high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co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refurbi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hme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008" w:right="-20"/>
        <w:jc w:val="left"/>
        <w:tabs>
          <w:tab w:pos="444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x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tending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li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f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indu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trial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infra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truc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ure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4008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sear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de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b/>
          <w:bCs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elop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b/>
          <w:bCs/>
        </w:rPr>
        <w:t>m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ent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50" w:lineRule="auto"/>
        <w:ind w:left="4459" w:right="745" w:firstLine="-451"/>
        <w:jc w:val="left"/>
        <w:tabs>
          <w:tab w:pos="444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laser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cladding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technology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sup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ort</w:t>
      </w:r>
      <w:r>
        <w:rPr>
          <w:rFonts w:ascii="Arial" w:hAnsi="Arial" w:cs="Arial" w:eastAsia="Arial"/>
          <w:sz w:val="40"/>
          <w:szCs w:val="40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local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indu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tries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ci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their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hig</w:t>
      </w:r>
      <w:r>
        <w:rPr>
          <w:rFonts w:ascii="Arial" w:hAnsi="Arial" w:cs="Arial" w:eastAsia="Arial"/>
          <w:sz w:val="40"/>
          <w:szCs w:val="40"/>
          <w:color w:val="1F487C"/>
          <w:spacing w:val="4"/>
          <w:w w:val="100"/>
        </w:rPr>
        <w:t>h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-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value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mpone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thus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ex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endi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their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li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f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etime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4008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Out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ome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50" w:lineRule="auto"/>
        <w:ind w:left="4459" w:right="532" w:firstLine="-451"/>
        <w:jc w:val="left"/>
        <w:tabs>
          <w:tab w:pos="444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-43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hnol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gy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f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ully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with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k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om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ex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end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rvice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li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f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Koebe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ter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tanks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50" w:lineRule="auto"/>
        <w:ind w:left="4459" w:right="1842" w:firstLine="-451"/>
        <w:jc w:val="left"/>
        <w:tabs>
          <w:tab w:pos="444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-43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hnol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gy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ved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Sou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40"/>
          <w:szCs w:val="40"/>
          <w:color w:val="1F487C"/>
          <w:spacing w:val="-2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f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ri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indu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try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maintenan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sts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by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at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lea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55%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27" w:lineRule="exact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15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380" w:bottom="0" w:left="60" w:right="80"/>
          <w:headerReference w:type="odd" r:id="rId75"/>
          <w:footerReference w:type="odd" r:id="rId76"/>
          <w:pgSz w:w="14400" w:h="10800" w:orient="landscape"/>
        </w:sectPr>
      </w:pPr>
      <w:rPr/>
    </w:p>
    <w:p>
      <w:pPr>
        <w:spacing w:before="26" w:after="0" w:line="722" w:lineRule="exact"/>
        <w:ind w:left="306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49" coordorigin="0,0" coordsize="14400,10800">
            <v:shape style="position:absolute;left:0;top:0;width:14400;height:10800" type="#_x0000_t75">
              <v:imagedata r:id="rId82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14;top:2809;width:3278;height:2270" type="#_x0000_t75">
                <v:imagedata r:id="rId83" o:title=""/>
              </v:shape>
            </v:group>
            <v:group style="position:absolute;left:91;top:2786;width:3323;height:2315" coordorigin="91,2786" coordsize="3323,2315">
              <v:shape style="position:absolute;left:91;top:2786;width:3323;height:2315" coordorigin="91,2786" coordsize="3323,2315" path="m91,5102l3415,5102,3415,2786,91,2786,91,5102xe" filled="f" stroked="t" strokeweight="2.25pt" strokecolor="#4F81BC">
                <v:path arrowok="t"/>
              </v:shape>
              <v:shape style="position:absolute;left:114;top:5417;width:3278;height:4519" type="#_x0000_t75">
                <v:imagedata r:id="rId84" o:title=""/>
              </v:shape>
            </v:group>
            <v:group style="position:absolute;left:91;top:5395;width:3323;height:4564" coordorigin="91,5395" coordsize="3323,4564">
              <v:shape style="position:absolute;left:91;top:5395;width:3323;height:4564" coordorigin="91,5395" coordsize="3323,4564" path="m91,9958l3415,9958,3415,5395,91,5395,91,9958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Buildi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g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pab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l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st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te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9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8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auto"/>
        <w:ind w:left="3769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b/>
          <w:bCs/>
        </w:rPr>
        <w:t>h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enge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17" w:after="0" w:line="240" w:lineRule="auto"/>
        <w:ind w:left="3769" w:right="-20"/>
        <w:jc w:val="left"/>
        <w:tabs>
          <w:tab w:pos="430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-7"/>
          <w:w w:val="100"/>
        </w:rPr>
        <w:t>f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f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ent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service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very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munic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769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b/>
          <w:bCs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esearch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de</w:t>
      </w:r>
      <w:r>
        <w:rPr>
          <w:rFonts w:ascii="Arial" w:hAnsi="Arial" w:cs="Arial" w:eastAsia="Arial"/>
          <w:sz w:val="34"/>
          <w:szCs w:val="34"/>
          <w:color w:val="1F487C"/>
          <w:spacing w:val="-7"/>
          <w:w w:val="100"/>
          <w:b/>
          <w:bCs/>
        </w:rPr>
        <w:t>v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ment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17" w:after="0" w:line="250" w:lineRule="auto"/>
        <w:ind w:left="4309" w:right="194" w:firstLine="-540"/>
        <w:jc w:val="left"/>
        <w:tabs>
          <w:tab w:pos="430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gned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deve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oped</w:t>
      </w:r>
      <w:r>
        <w:rPr>
          <w:rFonts w:ascii="Arial" w:hAnsi="Arial" w:cs="Arial" w:eastAsia="Arial"/>
          <w:sz w:val="34"/>
          <w:szCs w:val="34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0"/>
        </w:rPr>
        <w:t>w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eb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-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based</w:t>
      </w:r>
      <w:r>
        <w:rPr>
          <w:rFonts w:ascii="Arial" w:hAnsi="Arial" w:cs="Arial" w:eastAsia="Arial"/>
          <w:sz w:val="34"/>
          <w:szCs w:val="34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echno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ogy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munic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34"/>
          <w:szCs w:val="34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mp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ove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tu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naround</w:t>
      </w:r>
      <w:r>
        <w:rPr>
          <w:rFonts w:ascii="Arial" w:hAnsi="Arial" w:cs="Arial" w:eastAsia="Arial"/>
          <w:sz w:val="34"/>
          <w:szCs w:val="34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mes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service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very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compla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0" w:after="0" w:line="250" w:lineRule="auto"/>
        <w:ind w:left="4309" w:right="499" w:firstLine="-540"/>
        <w:jc w:val="left"/>
        <w:tabs>
          <w:tab w:pos="430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</w:r>
      <w:r>
        <w:rPr>
          <w:rFonts w:ascii="Arial" w:hAnsi="Arial" w:cs="Arial" w:eastAsia="Arial"/>
          <w:sz w:val="34"/>
          <w:szCs w:val="34"/>
          <w:color w:val="1F487C"/>
          <w:spacing w:val="3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4"/>
          <w:szCs w:val="34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em</w:t>
      </w:r>
      <w:r>
        <w:rPr>
          <w:rFonts w:ascii="Arial" w:hAnsi="Arial" w:cs="Arial" w:eastAsia="Arial"/>
          <w:sz w:val="34"/>
          <w:szCs w:val="34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0"/>
        </w:rPr>
        <w:t>w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as</w:t>
      </w:r>
      <w:r>
        <w:rPr>
          <w:rFonts w:ascii="Arial" w:hAnsi="Arial" w:cs="Arial" w:eastAsia="Arial"/>
          <w:sz w:val="34"/>
          <w:szCs w:val="34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4"/>
          <w:szCs w:val="34"/>
          <w:color w:val="1F487C"/>
          <w:spacing w:val="-1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Ama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ho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rict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Munic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Eastern</w:t>
      </w:r>
      <w:r>
        <w:rPr>
          <w:rFonts w:ascii="Arial" w:hAnsi="Arial" w:cs="Arial" w:eastAsia="Arial"/>
          <w:sz w:val="34"/>
          <w:szCs w:val="34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ape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3769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hal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  <w:b/>
          <w:bCs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en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17" w:after="0" w:line="384" w:lineRule="exact"/>
        <w:ind w:left="3769" w:right="-20"/>
        <w:jc w:val="left"/>
        <w:tabs>
          <w:tab w:pos="430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•</w:t>
        <w:tab/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Poor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position w:val="-1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net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0"/>
          <w:position w:val="-1"/>
        </w:rPr>
        <w:t>w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ork</w:t>
      </w:r>
      <w:r>
        <w:rPr>
          <w:rFonts w:ascii="Arial" w:hAnsi="Arial" w:cs="Arial" w:eastAsia="Arial"/>
          <w:sz w:val="34"/>
          <w:szCs w:val="34"/>
          <w:color w:val="1F487C"/>
          <w:spacing w:val="4"/>
          <w:w w:val="100"/>
          <w:position w:val="-1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security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-5"/>
          <w:w w:val="100"/>
          <w:position w:val="-1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  <w:position w:val="-1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ems</w:t>
      </w:r>
      <w:r>
        <w:rPr>
          <w:rFonts w:ascii="Arial" w:hAnsi="Arial" w:cs="Arial" w:eastAsia="Arial"/>
          <w:sz w:val="34"/>
          <w:szCs w:val="34"/>
          <w:color w:val="1F487C"/>
          <w:spacing w:val="6"/>
          <w:w w:val="100"/>
          <w:position w:val="-1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munic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pa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position w:val="-1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  <w:position w:val="-1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position w:val="-1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position w:val="-1"/>
        </w:rPr>
        <w:t>es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7" w:after="0" w:line="240" w:lineRule="auto"/>
        <w:ind w:left="3769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-24"/>
          <w:w w:val="100"/>
          <w:b/>
          <w:bCs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ech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ology</w:t>
      </w:r>
      <w:r>
        <w:rPr>
          <w:rFonts w:ascii="Arial" w:hAnsi="Arial" w:cs="Arial" w:eastAsia="Arial"/>
          <w:sz w:val="34"/>
          <w:szCs w:val="34"/>
          <w:color w:val="1F487C"/>
          <w:spacing w:val="-5"/>
          <w:w w:val="100"/>
          <w:b/>
          <w:bCs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nter</w:t>
      </w:r>
      <w:r>
        <w:rPr>
          <w:rFonts w:ascii="Arial" w:hAnsi="Arial" w:cs="Arial" w:eastAsia="Arial"/>
          <w:sz w:val="34"/>
          <w:szCs w:val="34"/>
          <w:color w:val="1F487C"/>
          <w:spacing w:val="-7"/>
          <w:w w:val="100"/>
          <w:b/>
          <w:bCs/>
        </w:rPr>
        <w:t>v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ent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  <w:b/>
          <w:bCs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  <w:b/>
          <w:bCs/>
        </w:rPr>
        <w:t>on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17" w:after="0" w:line="250" w:lineRule="auto"/>
        <w:ind w:left="4309" w:right="557" w:firstLine="-540"/>
        <w:jc w:val="left"/>
        <w:tabs>
          <w:tab w:pos="430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SIR</w:t>
      </w:r>
      <w:r>
        <w:rPr>
          <w:rFonts w:ascii="Arial" w:hAnsi="Arial" w:cs="Arial" w:eastAsia="Arial"/>
          <w:sz w:val="34"/>
          <w:szCs w:val="34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ber</w:t>
      </w:r>
      <w:r>
        <w:rPr>
          <w:rFonts w:ascii="Arial" w:hAnsi="Arial" w:cs="Arial" w:eastAsia="Arial"/>
          <w:sz w:val="34"/>
          <w:szCs w:val="34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security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x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per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suppor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4"/>
          <w:szCs w:val="34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munic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hat</w:t>
      </w:r>
      <w:r>
        <w:rPr>
          <w:rFonts w:ascii="Arial" w:hAnsi="Arial" w:cs="Arial" w:eastAsia="Arial"/>
          <w:sz w:val="34"/>
          <w:szCs w:val="34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had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x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perienc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4"/>
          <w:szCs w:val="34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info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ma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net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0"/>
        </w:rPr>
        <w:t>w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ork</w:t>
      </w:r>
      <w:r>
        <w:rPr>
          <w:rFonts w:ascii="Arial" w:hAnsi="Arial" w:cs="Arial" w:eastAsia="Arial"/>
          <w:sz w:val="34"/>
          <w:szCs w:val="34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security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breach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1" w:after="0" w:line="240" w:lineRule="auto"/>
        <w:ind w:left="3769" w:right="-20"/>
        <w:jc w:val="left"/>
        <w:tabs>
          <w:tab w:pos="430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</w:r>
      <w:r>
        <w:rPr>
          <w:rFonts w:ascii="Arial" w:hAnsi="Arial" w:cs="Arial" w:eastAsia="Arial"/>
          <w:sz w:val="34"/>
          <w:szCs w:val="34"/>
          <w:color w:val="1F487C"/>
          <w:spacing w:val="-36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eam</w:t>
      </w:r>
      <w:r>
        <w:rPr>
          <w:rFonts w:ascii="Arial" w:hAnsi="Arial" w:cs="Arial" w:eastAsia="Arial"/>
          <w:sz w:val="34"/>
          <w:szCs w:val="34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condu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4"/>
          <w:szCs w:val="34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penet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34"/>
          <w:szCs w:val="34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est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(e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hical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hacking)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den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f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17" w:after="0" w:line="240" w:lineRule="auto"/>
        <w:ind w:left="4309" w:right="-20"/>
        <w:jc w:val="left"/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several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vul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erabi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34"/>
          <w:szCs w:val="34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munic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-6"/>
          <w:w w:val="100"/>
        </w:rPr>
        <w:t>’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4"/>
          <w:szCs w:val="34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ber</w:t>
      </w:r>
      <w:r>
        <w:rPr>
          <w:rFonts w:ascii="Arial" w:hAnsi="Arial" w:cs="Arial" w:eastAsia="Arial"/>
          <w:sz w:val="34"/>
          <w:szCs w:val="34"/>
          <w:color w:val="1F487C"/>
          <w:spacing w:val="1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f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ras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ruc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ure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17" w:after="0" w:line="240" w:lineRule="auto"/>
        <w:ind w:left="3769" w:right="-20"/>
        <w:jc w:val="left"/>
        <w:tabs>
          <w:tab w:pos="4300" w:val="left"/>
        </w:tabs>
        <w:rPr>
          <w:rFonts w:ascii="Arial" w:hAnsi="Arial" w:cs="Arial" w:eastAsia="Arial"/>
          <w:sz w:val="34"/>
          <w:szCs w:val="34"/>
        </w:rPr>
      </w:pPr>
      <w:rPr/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</w:r>
      <w:r>
        <w:rPr>
          <w:rFonts w:ascii="Arial" w:hAnsi="Arial" w:cs="Arial" w:eastAsia="Arial"/>
          <w:sz w:val="34"/>
          <w:szCs w:val="34"/>
          <w:color w:val="1F487C"/>
          <w:spacing w:val="3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4"/>
          <w:szCs w:val="34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ped</w:t>
      </w:r>
      <w:r>
        <w:rPr>
          <w:rFonts w:ascii="Arial" w:hAnsi="Arial" w:cs="Arial" w:eastAsia="Arial"/>
          <w:sz w:val="34"/>
          <w:szCs w:val="34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munic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pa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mp</w:t>
      </w:r>
      <w:r>
        <w:rPr>
          <w:rFonts w:ascii="Arial" w:hAnsi="Arial" w:cs="Arial" w:eastAsia="Arial"/>
          <w:sz w:val="34"/>
          <w:szCs w:val="34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ove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its</w:t>
      </w:r>
      <w:r>
        <w:rPr>
          <w:rFonts w:ascii="Arial" w:hAnsi="Arial" w:cs="Arial" w:eastAsia="Arial"/>
          <w:sz w:val="34"/>
          <w:szCs w:val="34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net</w:t>
      </w:r>
      <w:r>
        <w:rPr>
          <w:rFonts w:ascii="Arial" w:hAnsi="Arial" w:cs="Arial" w:eastAsia="Arial"/>
          <w:sz w:val="34"/>
          <w:szCs w:val="34"/>
          <w:color w:val="1F487C"/>
          <w:spacing w:val="-4"/>
          <w:w w:val="100"/>
        </w:rPr>
        <w:t>w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ork</w:t>
      </w:r>
      <w:r>
        <w:rPr>
          <w:rFonts w:ascii="Arial" w:hAnsi="Arial" w:cs="Arial" w:eastAsia="Arial"/>
          <w:sz w:val="34"/>
          <w:szCs w:val="34"/>
          <w:color w:val="1F487C"/>
          <w:spacing w:val="8"/>
          <w:w w:val="100"/>
        </w:rPr>
        <w:t> </w:t>
      </w:r>
      <w:r>
        <w:rPr>
          <w:rFonts w:ascii="Arial" w:hAnsi="Arial" w:cs="Arial" w:eastAsia="Arial"/>
          <w:sz w:val="34"/>
          <w:szCs w:val="34"/>
          <w:color w:val="1F487C"/>
          <w:spacing w:val="0"/>
          <w:w w:val="100"/>
        </w:rPr>
        <w:t>security</w:t>
      </w:r>
      <w:r>
        <w:rPr>
          <w:rFonts w:ascii="Arial" w:hAnsi="Arial" w:cs="Arial" w:eastAsia="Arial"/>
          <w:sz w:val="34"/>
          <w:szCs w:val="34"/>
          <w:color w:val="000000"/>
          <w:spacing w:val="0"/>
          <w:w w:val="100"/>
        </w:rPr>
      </w:r>
    </w:p>
    <w:p>
      <w:pPr>
        <w:spacing w:before="0" w:after="0" w:line="437" w:lineRule="exact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16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620" w:bottom="0" w:left="60" w:right="80"/>
          <w:headerReference w:type="even" r:id="rId80"/>
          <w:footerReference w:type="even" r:id="rId81"/>
          <w:pgSz w:w="14400" w:h="10800" w:orient="landscape"/>
        </w:sectPr>
      </w:pPr>
      <w:rPr/>
    </w:p>
    <w:p>
      <w:pPr>
        <w:spacing w:before="26" w:after="0" w:line="722" w:lineRule="exact"/>
        <w:ind w:left="306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48" coordorigin="0,0" coordsize="14400,10800">
            <v:shape style="position:absolute;left:0;top:0;width:14400;height:10800" type="#_x0000_t75">
              <v:imagedata r:id="rId87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79;top:2622;width:3226;height:3074" type="#_x0000_t75">
                <v:imagedata r:id="rId88" o:title=""/>
              </v:shape>
            </v:group>
            <v:group style="position:absolute;left:157;top:2599;width:3271;height:3119" coordorigin="157,2599" coordsize="3271,3119">
              <v:shape style="position:absolute;left:157;top:2599;width:3271;height:3119" coordorigin="157,2599" coordsize="3271,3119" path="m157,5718l3428,5718,3428,2599,157,2599,157,5718xe" filled="f" stroked="t" strokeweight="2.25pt" strokecolor="#4F81BC">
                <v:path arrowok="t"/>
              </v:shape>
              <v:shape style="position:absolute;left:169;top:7481;width:3215;height:2228" type="#_x0000_t75">
                <v:imagedata r:id="rId89" o:title=""/>
              </v:shape>
            </v:group>
            <v:group style="position:absolute;left:147;top:7459;width:3260;height:2273" coordorigin="147,7459" coordsize="3260,2273">
              <v:shape style="position:absolute;left:147;top:7459;width:3260;height:2273" coordorigin="147,7459" coordsize="3260,2273" path="m147,9732l3407,9732,3407,7459,147,7459,147,9732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Eco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omic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and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ial</w:t>
      </w:r>
      <w:r>
        <w:rPr>
          <w:rFonts w:ascii="Arial" w:hAnsi="Arial" w:cs="Arial" w:eastAsia="Arial"/>
          <w:sz w:val="64"/>
          <w:szCs w:val="64"/>
          <w:color w:val="FFFFFF"/>
          <w:spacing w:val="-5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infra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tructure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9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7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4" w:after="0" w:line="240" w:lineRule="auto"/>
        <w:ind w:left="3883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Challen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3883" w:right="-20"/>
        <w:jc w:val="left"/>
        <w:tabs>
          <w:tab w:pos="442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ng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rvi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tur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frastructure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for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4423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-s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6"/>
          <w:szCs w:val="36"/>
          <w:color w:val="1F487C"/>
          <w:spacing w:val="9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fut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883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elo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nt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3883" w:right="-20"/>
        <w:jc w:val="left"/>
        <w:tabs>
          <w:tab w:pos="442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Insta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-b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sed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ast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5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1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tre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tme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j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ct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at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4423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Mot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tema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Sek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uk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strict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Mu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ty</w:t>
      </w:r>
      <w:r>
        <w:rPr>
          <w:rFonts w:ascii="Arial" w:hAnsi="Arial" w:cs="Arial" w:eastAsia="Arial"/>
          <w:sz w:val="36"/>
          <w:szCs w:val="36"/>
          <w:color w:val="1F487C"/>
          <w:spacing w:val="7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po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3883" w:right="-20"/>
        <w:jc w:val="left"/>
        <w:tabs>
          <w:tab w:pos="442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tre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tme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cif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ity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s,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4423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9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ve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cu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tur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rat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ry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50" w:lineRule="auto"/>
        <w:ind w:left="4423" w:right="514" w:firstLine="-540"/>
        <w:jc w:val="left"/>
        <w:tabs>
          <w:tab w:pos="442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cre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fav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ur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tio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for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ns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i/>
        </w:rPr>
        <w:t>E.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i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i/>
        </w:rPr>
        <w:t>co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i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i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  <w:i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cteria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by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cre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vel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3883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Outco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50" w:lineRule="auto"/>
        <w:ind w:left="4334" w:right="2065" w:firstLine="-451"/>
        <w:jc w:val="left"/>
        <w:tabs>
          <w:tab w:pos="432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CSIR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res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arc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ers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are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trai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pon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tors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nce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50" w:lineRule="auto"/>
        <w:ind w:left="4334" w:right="523" w:firstLine="-451"/>
        <w:jc w:val="left"/>
        <w:tabs>
          <w:tab w:pos="432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6"/>
          <w:szCs w:val="36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succ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ss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this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test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case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9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ad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im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tati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mu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ties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6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27" w:lineRule="exact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17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620" w:bottom="0" w:left="60" w:right="80"/>
          <w:headerReference w:type="odd" r:id="rId85"/>
          <w:footerReference w:type="odd" r:id="rId86"/>
          <w:pgSz w:w="14400" w:h="10800" w:orient="landscape"/>
        </w:sectPr>
      </w:pPr>
      <w:rPr/>
    </w:p>
    <w:p>
      <w:pPr>
        <w:spacing w:before="10" w:after="0" w:line="722" w:lineRule="exact"/>
        <w:ind w:left="23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47" coordorigin="0,0" coordsize="14400,10800">
            <v:shape style="position:absolute;left:0;top:0;width:14400;height:10800" type="#_x0000_t75">
              <v:imagedata r:id="rId92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69;top:5075;width:3253;height:4861" type="#_x0000_t75">
                <v:imagedata r:id="rId93" o:title=""/>
              </v:shape>
            </v:group>
            <v:group style="position:absolute;left:147;top:5053;width:3298;height:4906" coordorigin="147,5053" coordsize="3298,4906">
              <v:shape style="position:absolute;left:147;top:5053;width:3298;height:4906" coordorigin="147,5053" coordsize="3298,4906" path="m147,9958l3445,9958,3445,5053,147,5053,147,9958xe" filled="f" stroked="t" strokeweight="2.25pt" strokecolor="#4F81BC">
                <v:path arrowok="t"/>
              </v:shape>
              <v:shape style="position:absolute;left:139;top:2606;width:3319;height:1977" type="#_x0000_t75">
                <v:imagedata r:id="rId94" o:title="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-3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ran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ition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i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ng</w:t>
      </w:r>
      <w:r>
        <w:rPr>
          <w:rFonts w:ascii="Arial" w:hAnsi="Arial" w:cs="Arial" w:eastAsia="Arial"/>
          <w:sz w:val="64"/>
          <w:szCs w:val="64"/>
          <w:color w:val="FFFFFF"/>
          <w:spacing w:val="-8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l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</w:t>
      </w:r>
      <w:r>
        <w:rPr>
          <w:rFonts w:ascii="Arial" w:hAnsi="Arial" w:cs="Arial" w:eastAsia="Arial"/>
          <w:sz w:val="64"/>
          <w:szCs w:val="64"/>
          <w:color w:val="FFFFFF"/>
          <w:spacing w:val="1"/>
          <w:w w:val="100"/>
          <w:b/>
          <w:bCs/>
          <w:position w:val="-2"/>
        </w:rPr>
        <w:t>w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-c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rbon</w:t>
      </w:r>
      <w:r>
        <w:rPr>
          <w:rFonts w:ascii="Arial" w:hAnsi="Arial" w:cs="Arial" w:eastAsia="Arial"/>
          <w:sz w:val="64"/>
          <w:szCs w:val="64"/>
          <w:color w:val="FFFFFF"/>
          <w:spacing w:val="-11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onomy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9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11" w:after="0" w:line="240" w:lineRule="auto"/>
        <w:ind w:left="3996" w:right="-20"/>
        <w:jc w:val="left"/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lle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ge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19" w:after="0" w:line="240" w:lineRule="auto"/>
        <w:ind w:left="3996" w:right="-20"/>
        <w:jc w:val="left"/>
        <w:tabs>
          <w:tab w:pos="452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f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ficient</w:t>
      </w:r>
      <w:r>
        <w:rPr>
          <w:rFonts w:ascii="Arial" w:hAnsi="Arial" w:cs="Arial" w:eastAsia="Arial"/>
          <w:sz w:val="38"/>
          <w:szCs w:val="38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ene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gy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use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ove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indust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co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petitive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ess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4140" w:right="-20"/>
        <w:jc w:val="left"/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-28"/>
          <w:w w:val="100"/>
          <w:b/>
          <w:bCs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ec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  <w:b/>
          <w:bCs/>
        </w:rPr>
        <w:t>h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gy</w:t>
      </w:r>
      <w:r>
        <w:rPr>
          <w:rFonts w:ascii="Arial" w:hAnsi="Arial" w:cs="Arial" w:eastAsia="Arial"/>
          <w:sz w:val="38"/>
          <w:szCs w:val="38"/>
          <w:color w:val="1F487C"/>
          <w:spacing w:val="-18"/>
          <w:w w:val="100"/>
          <w:b/>
          <w:bCs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-10"/>
          <w:w w:val="100"/>
          <w:b/>
          <w:bCs/>
        </w:rPr>
        <w:t>v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ti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  <w:b/>
          <w:bCs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19" w:after="0" w:line="250" w:lineRule="auto"/>
        <w:ind w:left="4536" w:right="686" w:firstLine="-540"/>
        <w:jc w:val="both"/>
        <w:tabs>
          <w:tab w:pos="452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</w:r>
      <w:r>
        <w:rPr>
          <w:rFonts w:ascii="Arial" w:hAnsi="Arial" w:cs="Arial" w:eastAsia="Arial"/>
          <w:sz w:val="38"/>
          <w:szCs w:val="38"/>
          <w:color w:val="1F487C"/>
          <w:spacing w:val="-1"/>
          <w:w w:val="100"/>
        </w:rPr>
        <w:t>S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ince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2010,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National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Cleaner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-1"/>
          <w:w w:val="100"/>
        </w:rPr>
        <w:t>P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roduction</w:t>
      </w:r>
      <w:r>
        <w:rPr>
          <w:rFonts w:ascii="Arial" w:hAnsi="Arial" w:cs="Arial" w:eastAsia="Arial"/>
          <w:sz w:val="38"/>
          <w:szCs w:val="38"/>
          <w:color w:val="1F487C"/>
          <w:spacing w:val="-10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Centre,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South</w:t>
      </w:r>
      <w:r>
        <w:rPr>
          <w:rFonts w:ascii="Arial" w:hAnsi="Arial" w:cs="Arial" w:eastAsia="Arial"/>
          <w:sz w:val="38"/>
          <w:szCs w:val="38"/>
          <w:color w:val="1F487C"/>
          <w:spacing w:val="-27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Africa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host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at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CSIR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38"/>
          <w:szCs w:val="38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beh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lf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  <w:b/>
          <w:bCs/>
        </w:rPr>
        <w:t>h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dti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has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saved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co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pani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8"/>
          <w:szCs w:val="38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R1.54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billion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ough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0" w:after="0" w:line="240" w:lineRule="auto"/>
        <w:ind w:left="4536" w:right="-20"/>
        <w:jc w:val="left"/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impl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ntati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-14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Ind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stri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8"/>
          <w:szCs w:val="38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Energy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f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ficiency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Project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50" w:lineRule="auto"/>
        <w:ind w:left="4536" w:right="18" w:firstLine="-540"/>
        <w:jc w:val="left"/>
        <w:tabs>
          <w:tab w:pos="452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2015/1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</w:rPr>
        <w:t>6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NCPC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-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SA</w:t>
      </w:r>
      <w:r>
        <w:rPr>
          <w:rFonts w:ascii="Arial" w:hAnsi="Arial" w:cs="Arial" w:eastAsia="Arial"/>
          <w:sz w:val="38"/>
          <w:szCs w:val="38"/>
          <w:color w:val="1F487C"/>
          <w:spacing w:val="-34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assisted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co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pani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8"/>
          <w:szCs w:val="38"/>
          <w:color w:val="1F487C"/>
          <w:spacing w:val="-1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ac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ieve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R75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million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8"/>
          <w:szCs w:val="38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sou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ce</w:t>
      </w:r>
      <w:r>
        <w:rPr>
          <w:rFonts w:ascii="Arial" w:hAnsi="Arial" w:cs="Arial" w:eastAsia="Arial"/>
          <w:sz w:val="38"/>
          <w:szCs w:val="38"/>
          <w:color w:val="1F487C"/>
          <w:spacing w:val="-10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savings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identifi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R232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million</w:t>
      </w:r>
      <w:r>
        <w:rPr>
          <w:rFonts w:ascii="Arial" w:hAnsi="Arial" w:cs="Arial" w:eastAsia="Arial"/>
          <w:sz w:val="38"/>
          <w:szCs w:val="38"/>
          <w:color w:val="1F487C"/>
          <w:spacing w:val="8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po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ential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savings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ough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sou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ce</w:t>
      </w:r>
      <w:r>
        <w:rPr>
          <w:rFonts w:ascii="Arial" w:hAnsi="Arial" w:cs="Arial" w:eastAsia="Arial"/>
          <w:sz w:val="38"/>
          <w:szCs w:val="38"/>
          <w:color w:val="1F487C"/>
          <w:spacing w:val="-10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99"/>
        </w:rPr>
        <w:t>f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ficiency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and</w:t>
      </w:r>
      <w:r>
        <w:rPr>
          <w:rFonts w:ascii="Arial" w:hAnsi="Arial" w:cs="Arial" w:eastAsia="Arial"/>
          <w:sz w:val="38"/>
          <w:szCs w:val="38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clean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oduc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ion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assess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ents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27" w:lineRule="exact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18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380" w:bottom="0" w:left="60" w:right="80"/>
          <w:headerReference w:type="even" r:id="rId90"/>
          <w:footerReference w:type="even" r:id="rId91"/>
          <w:pgSz w:w="14400" w:h="10800" w:orient="landscape"/>
        </w:sectPr>
      </w:pPr>
      <w:rPr/>
    </w:p>
    <w:p>
      <w:pPr>
        <w:spacing w:before="10" w:after="0" w:line="722" w:lineRule="exact"/>
        <w:ind w:left="23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46" coordorigin="0,0" coordsize="14400,10800">
            <v:shape style="position:absolute;left:0;top:0;width:14400;height:10800" type="#_x0000_t75">
              <v:imagedata r:id="rId97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01;top:7895;width:3342;height:2381" type="#_x0000_t75">
                <v:imagedata r:id="rId98" o:title=""/>
              </v:shape>
            </v:group>
            <v:group style="position:absolute;left:79;top:7872;width:3387;height:2426" coordorigin="79,7872" coordsize="3387,2426">
              <v:shape style="position:absolute;left:79;top:7872;width:3387;height:2426" coordorigin="79,7872" coordsize="3387,2426" path="m79,10299l3465,10299,3465,7872,79,7872,79,10299xe" filled="f" stroked="t" strokeweight="2.25pt" strokecolor="#4F81BC">
                <v:path arrowok="t"/>
              </v:shape>
              <v:shape style="position:absolute;left:145;top:2655;width:3304;height:4980" type="#_x0000_t75">
                <v:imagedata r:id="rId99" o:title=""/>
              </v:shape>
            </v:group>
            <v:group style="position:absolute;left:123;top:2632;width:3349;height:5025" coordorigin="123,2632" coordsize="3349,5025">
              <v:shape style="position:absolute;left:123;top:2632;width:3349;height:5025" coordorigin="123,2632" coordsize="3349,5025" path="m123,7657l3471,7657,3471,2632,123,2632,123,7657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Buildi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g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fer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mun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i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ties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15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9" w:after="0" w:line="240" w:lineRule="auto"/>
        <w:ind w:left="3758" w:right="-20"/>
        <w:jc w:val="left"/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Cha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en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  <w:b/>
          <w:bCs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16" w:after="0" w:line="240" w:lineRule="auto"/>
        <w:ind w:left="3614" w:right="-20"/>
        <w:jc w:val="left"/>
        <w:tabs>
          <w:tab w:pos="414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ino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ass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cia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cri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m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co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be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ch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for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16" w:after="0" w:line="372" w:lineRule="exact"/>
        <w:ind w:left="4154" w:right="-20"/>
        <w:jc w:val="left"/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position w:val="-1"/>
        </w:rPr>
        <w:t>So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  <w:position w:val="-1"/>
        </w:rPr>
        <w:t>u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position w:val="-1"/>
        </w:rPr>
        <w:t>th</w:t>
      </w:r>
      <w:r>
        <w:rPr>
          <w:rFonts w:ascii="Arial" w:hAnsi="Arial" w:cs="Arial" w:eastAsia="Arial"/>
          <w:sz w:val="33"/>
          <w:szCs w:val="33"/>
          <w:color w:val="1F487C"/>
          <w:spacing w:val="-25"/>
          <w:w w:val="100"/>
          <w:position w:val="-1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position w:val="-1"/>
        </w:rPr>
        <w:t>Africa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auto"/>
        <w:ind w:left="3758" w:right="-20"/>
        <w:jc w:val="left"/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  <w:b/>
          <w:bCs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  <w:b/>
          <w:bCs/>
        </w:rPr>
        <w:t>c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de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  <w:b/>
          <w:bCs/>
        </w:rPr>
        <w:t>v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elo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  <w:b/>
          <w:bCs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b/>
          <w:bCs/>
        </w:rPr>
        <w:t>nt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16" w:after="0" w:line="250" w:lineRule="auto"/>
        <w:ind w:left="4154" w:right="187" w:firstLine="-540"/>
        <w:jc w:val="left"/>
        <w:tabs>
          <w:tab w:pos="414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-18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pr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dic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ve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ll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rece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3"/>
          <w:szCs w:val="33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de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3"/>
          <w:szCs w:val="33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3"/>
          <w:szCs w:val="33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ass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st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rs</w:t>
      </w:r>
      <w:r>
        <w:rPr>
          <w:rFonts w:ascii="Arial" w:hAnsi="Arial" w:cs="Arial" w:eastAsia="Arial"/>
          <w:sz w:val="33"/>
          <w:szCs w:val="33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Kru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er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rk</w:t>
      </w:r>
      <w:r>
        <w:rPr>
          <w:rFonts w:ascii="Arial" w:hAnsi="Arial" w:cs="Arial" w:eastAsia="Arial"/>
          <w:sz w:val="33"/>
          <w:szCs w:val="33"/>
          <w:color w:val="1F487C"/>
          <w:spacing w:val="8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oth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ture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rv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3"/>
          <w:szCs w:val="33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focus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res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ur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c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33"/>
          <w:szCs w:val="33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ar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as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w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3"/>
          <w:szCs w:val="33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cursi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w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ere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most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ke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3"/>
          <w:szCs w:val="33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take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ace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0" w:after="0" w:line="240" w:lineRule="auto"/>
        <w:ind w:left="3614" w:right="-20"/>
        <w:jc w:val="left"/>
        <w:tabs>
          <w:tab w:pos="414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co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nter</w:t>
      </w:r>
      <w:r>
        <w:rPr>
          <w:rFonts w:ascii="Arial" w:hAnsi="Arial" w:cs="Arial" w:eastAsia="Arial"/>
          <w:sz w:val="33"/>
          <w:szCs w:val="33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ino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v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: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16" w:after="0" w:line="250" w:lineRule="auto"/>
        <w:ind w:left="4874" w:right="450" w:firstLine="-540"/>
        <w:jc w:val="left"/>
        <w:tabs>
          <w:tab w:pos="486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Surv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ce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stems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(a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va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se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racki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ems;</w:t>
      </w:r>
      <w:r>
        <w:rPr>
          <w:rFonts w:ascii="Arial" w:hAnsi="Arial" w:cs="Arial" w:eastAsia="Arial"/>
          <w:sz w:val="33"/>
          <w:szCs w:val="33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human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movem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33"/>
          <w:szCs w:val="33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bor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crossing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or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gin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ns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ts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.)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0" w:after="0" w:line="240" w:lineRule="auto"/>
        <w:ind w:left="4334" w:right="-20"/>
        <w:jc w:val="left"/>
        <w:tabs>
          <w:tab w:pos="486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So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uti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for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sec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3"/>
          <w:szCs w:val="33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comm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u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telli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c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sh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ring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16" w:after="0" w:line="250" w:lineRule="auto"/>
        <w:ind w:left="4874" w:right="1711" w:firstLine="-540"/>
        <w:jc w:val="left"/>
        <w:tabs>
          <w:tab w:pos="486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stems</w:t>
      </w:r>
      <w:r>
        <w:rPr>
          <w:rFonts w:ascii="Arial" w:hAnsi="Arial" w:cs="Arial" w:eastAsia="Arial"/>
          <w:sz w:val="33"/>
          <w:szCs w:val="33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tech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ical</w:t>
      </w:r>
      <w:r>
        <w:rPr>
          <w:rFonts w:ascii="Arial" w:hAnsi="Arial" w:cs="Arial" w:eastAsia="Arial"/>
          <w:sz w:val="33"/>
          <w:szCs w:val="33"/>
          <w:color w:val="1F487C"/>
          <w:spacing w:val="-1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su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rt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tab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vel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1" w:after="0" w:line="240" w:lineRule="auto"/>
        <w:ind w:left="4334" w:right="-20"/>
        <w:jc w:val="left"/>
        <w:tabs>
          <w:tab w:pos="486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capa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b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(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w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ems,</w:t>
      </w:r>
      <w:r>
        <w:rPr>
          <w:rFonts w:ascii="Arial" w:hAnsi="Arial" w:cs="Arial" w:eastAsia="Arial"/>
          <w:sz w:val="33"/>
          <w:szCs w:val="33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;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can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16" w:after="0" w:line="240" w:lineRule="auto"/>
        <w:ind w:left="4830" w:right="6152"/>
        <w:jc w:val="center"/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su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rt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q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uir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m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ts)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16" w:after="0" w:line="240" w:lineRule="auto"/>
        <w:ind w:left="4334" w:right="-20"/>
        <w:jc w:val="left"/>
        <w:tabs>
          <w:tab w:pos="486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Mo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ty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(e.g.</w:t>
      </w:r>
      <w:r>
        <w:rPr>
          <w:rFonts w:ascii="Arial" w:hAnsi="Arial" w:cs="Arial" w:eastAsia="Arial"/>
          <w:sz w:val="33"/>
          <w:szCs w:val="33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terra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i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ve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icl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s)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16" w:after="0" w:line="240" w:lineRule="auto"/>
        <w:ind w:left="4334" w:right="-20"/>
        <w:jc w:val="left"/>
        <w:tabs>
          <w:tab w:pos="486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Be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avi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o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sci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nce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3"/>
          <w:szCs w:val="33"/>
          <w:color w:val="1F487C"/>
          <w:spacing w:val="-3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rch</w:t>
      </w:r>
      <w:r>
        <w:rPr>
          <w:rFonts w:ascii="Arial" w:hAnsi="Arial" w:cs="Arial" w:eastAsia="Arial"/>
          <w:sz w:val="33"/>
          <w:szCs w:val="33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im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act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com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</w:rPr>
        <w:t>b</w:t>
      </w:r>
      <w:r>
        <w:rPr>
          <w:rFonts w:ascii="Arial" w:hAnsi="Arial" w:cs="Arial" w:eastAsia="Arial"/>
          <w:sz w:val="33"/>
          <w:szCs w:val="33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3"/>
          <w:szCs w:val="33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stress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</w:rPr>
        <w:t>on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</w:rPr>
      </w:r>
    </w:p>
    <w:p>
      <w:pPr>
        <w:spacing w:before="0" w:after="0" w:line="396" w:lineRule="exact"/>
        <w:ind w:left="102" w:right="-20"/>
        <w:jc w:val="left"/>
        <w:tabs>
          <w:tab w:pos="4860" w:val="left"/>
        </w:tabs>
        <w:rPr>
          <w:rFonts w:ascii="Arial" w:hAnsi="Arial" w:cs="Arial" w:eastAsia="Arial"/>
          <w:sz w:val="33"/>
          <w:szCs w:val="33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4"/>
        </w:rPr>
        <w:t>19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4"/>
        </w:rPr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4"/>
        </w:rPr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position w:val="-1"/>
        </w:rPr>
        <w:t>ra</w:t>
      </w:r>
      <w:r>
        <w:rPr>
          <w:rFonts w:ascii="Arial" w:hAnsi="Arial" w:cs="Arial" w:eastAsia="Arial"/>
          <w:sz w:val="33"/>
          <w:szCs w:val="33"/>
          <w:color w:val="1F487C"/>
          <w:spacing w:val="1"/>
          <w:w w:val="100"/>
          <w:position w:val="-1"/>
        </w:rPr>
        <w:t>n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position w:val="-1"/>
        </w:rPr>
        <w:t>g</w:t>
      </w:r>
      <w:r>
        <w:rPr>
          <w:rFonts w:ascii="Arial" w:hAnsi="Arial" w:cs="Arial" w:eastAsia="Arial"/>
          <w:sz w:val="33"/>
          <w:szCs w:val="33"/>
          <w:color w:val="1F487C"/>
          <w:spacing w:val="-1"/>
          <w:w w:val="100"/>
          <w:position w:val="-1"/>
        </w:rPr>
        <w:t>e</w:t>
      </w:r>
      <w:r>
        <w:rPr>
          <w:rFonts w:ascii="Arial" w:hAnsi="Arial" w:cs="Arial" w:eastAsia="Arial"/>
          <w:sz w:val="33"/>
          <w:szCs w:val="33"/>
          <w:color w:val="1F487C"/>
          <w:spacing w:val="0"/>
          <w:w w:val="100"/>
          <w:position w:val="-1"/>
        </w:rPr>
        <w:t>rs</w:t>
      </w:r>
      <w:r>
        <w:rPr>
          <w:rFonts w:ascii="Arial" w:hAnsi="Arial" w:cs="Arial" w:eastAsia="Arial"/>
          <w:sz w:val="33"/>
          <w:szCs w:val="33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380" w:bottom="0" w:left="60" w:right="20"/>
          <w:headerReference w:type="odd" r:id="rId95"/>
          <w:footerReference w:type="odd" r:id="rId96"/>
          <w:pgSz w:w="14400" w:h="10800" w:orient="landscape"/>
        </w:sectPr>
      </w:pPr>
      <w:rPr/>
    </w:p>
    <w:p>
      <w:pPr>
        <w:spacing w:before="10" w:after="0" w:line="722" w:lineRule="exact"/>
        <w:ind w:left="23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45" coordorigin="0,0" coordsize="14400,10800">
            <v:shape style="position:absolute;left:0;top:0;width:14400;height:10800" type="#_x0000_t75">
              <v:imagedata r:id="rId102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52;top:2678;width:3215;height:2305" type="#_x0000_t75">
                <v:imagedata r:id="rId103" o:title=""/>
              </v:shape>
            </v:group>
            <v:group style="position:absolute;left:129;top:2656;width:3260;height:2350" coordorigin="129,2656" coordsize="3260,2350">
              <v:shape style="position:absolute;left:129;top:2656;width:3260;height:2350" coordorigin="129,2656" coordsize="3260,2350" path="m129,5006l3390,5006,3390,2656,129,2656,129,5006xe" filled="f" stroked="t" strokeweight="2.25pt" strokecolor="#4F81BC">
                <v:path arrowok="t"/>
              </v:shape>
              <v:shape style="position:absolute;left:139;top:5173;width:3228;height:2388" type="#_x0000_t75">
                <v:imagedata r:id="rId104" o:title=""/>
              </v:shape>
            </v:group>
            <v:group style="position:absolute;left:117;top:5151;width:3273;height:2433" coordorigin="117,5151" coordsize="3273,2433">
              <v:shape style="position:absolute;left:117;top:5151;width:3273;height:2433" coordorigin="117,5151" coordsize="3273,2433" path="m117,7584l3390,7584,3390,5151,117,5151,117,7584xe" filled="f" stroked="t" strokeweight="2.25pt" strokecolor="#4F81BC">
                <v:path arrowok="t"/>
              </v:shape>
              <v:shape style="position:absolute;left:152;top:7781;width:3228;height:2458" type="#_x0000_t75">
                <v:imagedata r:id="rId105" o:title=""/>
              </v:shape>
            </v:group>
            <v:group style="position:absolute;left:129;top:7759;width:3273;height:2503" coordorigin="129,7759" coordsize="3273,2503">
              <v:shape style="position:absolute;left:129;top:7759;width:3273;height:2503" coordorigin="129,7759" coordsize="3273,2503" path="m129,10262l3402,10262,3402,7759,129,7759,129,10262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Buildi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g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fer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mun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i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ties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11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6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auto"/>
        <w:ind w:left="3740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Chal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b/>
          <w:bCs/>
        </w:rPr>
        <w:t>l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enge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3740" w:right="-2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Gap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available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f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light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systems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test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formance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50" w:lineRule="auto"/>
        <w:ind w:left="4280" w:right="474" w:firstLine="-54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Building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maintaining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national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pabilities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radar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ele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tronic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rfare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740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sear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de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b/>
          <w:bCs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elop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b/>
          <w:bCs/>
        </w:rPr>
        <w:t>m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ent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50" w:lineRule="auto"/>
        <w:ind w:left="4280" w:right="1377" w:firstLine="-54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veloped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mult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pu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po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ele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troni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pod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that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evaluates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tests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dar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ele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tronic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rfare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systems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fl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ght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1" w:after="0" w:line="240" w:lineRule="auto"/>
        <w:ind w:left="3740" w:right="-2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modular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pa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y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load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can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be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onf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gured</w:t>
      </w:r>
      <w:r>
        <w:rPr>
          <w:rFonts w:ascii="Arial" w:hAnsi="Arial" w:cs="Arial" w:eastAsia="Arial"/>
          <w:sz w:val="40"/>
          <w:szCs w:val="40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for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arious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40" w:lineRule="auto"/>
        <w:ind w:left="4280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40"/>
          <w:szCs w:val="40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tes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evaluation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training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ena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ios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740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Out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ome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451" w:lineRule="exact"/>
        <w:ind w:left="3740" w:right="-2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  <w:position w:val="-1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position w:val="-1"/>
        </w:rPr>
        <w:t>y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stem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has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been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deplo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  <w:position w:val="-1"/>
        </w:rPr>
        <w:t>y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ed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re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  <w:position w:val="-1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ul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  <w:position w:val="-1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are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enc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uraging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427" w:lineRule="exact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20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380" w:bottom="0" w:left="60" w:right="60"/>
          <w:headerReference w:type="even" r:id="rId100"/>
          <w:footerReference w:type="even" r:id="rId101"/>
          <w:pgSz w:w="14400" w:h="10800" w:orient="landscape"/>
        </w:sectPr>
      </w:pPr>
      <w:rPr/>
    </w:p>
    <w:p>
      <w:pPr>
        <w:spacing w:before="10" w:after="0" w:line="722" w:lineRule="exact"/>
        <w:ind w:left="23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44" coordorigin="0,0" coordsize="14400,10800">
            <v:shape style="position:absolute;left:0;top:0;width:14400;height:10800" type="#_x0000_t75">
              <v:imagedata r:id="rId108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69;top:2517;width:3177;height:4923" type="#_x0000_t75">
                <v:imagedata r:id="rId109" o:title=""/>
              </v:shape>
            </v:group>
            <v:group style="position:absolute;left:147;top:2495;width:3222;height:4968" coordorigin="147,2495" coordsize="3222,4968">
              <v:shape style="position:absolute;left:147;top:2495;width:3222;height:4968" coordorigin="147,2495" coordsize="3222,4968" path="m147,7463l3369,7463,3369,2495,147,2495,147,7463xe" filled="f" stroked="t" strokeweight="2.25pt" strokecolor="#4F81BC">
                <v:path arrowok="t"/>
              </v:shape>
              <v:shape style="position:absolute;left:165;top:7668;width:3164;height:2531" type="#_x0000_t75">
                <v:imagedata r:id="rId110" o:title=""/>
              </v:shape>
            </v:group>
            <v:group style="position:absolute;left:142;top:7645;width:3209;height:2576" coordorigin="142,7645" coordsize="3209,2576">
              <v:shape style="position:absolute;left:142;top:7645;width:3209;height:2576" coordorigin="142,7645" coordsize="3209,2576" path="m142,10222l3351,10222,3351,7645,142,7645,142,10222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Impro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v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ing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he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lth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9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auto"/>
        <w:ind w:left="3740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Chal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b/>
          <w:bCs/>
        </w:rPr>
        <w:t>l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enge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50" w:lineRule="auto"/>
        <w:ind w:left="4280" w:right="93" w:firstLine="-54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mpr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ng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ss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p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ialist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ob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te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ric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improve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foe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al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health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3740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sear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h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de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b/>
          <w:bCs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elop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b/>
          <w:bCs/>
        </w:rPr>
        <w:t>m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ent: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Umbif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  <w:b/>
          <w:bCs/>
        </w:rPr>
        <w:t>l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b/>
          <w:bCs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w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50" w:lineRule="auto"/>
        <w:ind w:left="4280" w:right="133" w:firstLine="-54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An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ultra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ound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device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clini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determine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foe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al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health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50" w:lineRule="auto"/>
        <w:ind w:left="4280" w:right="627" w:firstLine="-54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v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ce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pable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dete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ting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foe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at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ri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k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death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du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ing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egn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40" w:lineRule="auto"/>
        <w:ind w:left="3740" w:right="-2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-2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f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ield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trial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was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con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d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ucted</w:t>
      </w:r>
      <w:r>
        <w:rPr>
          <w:rFonts w:ascii="Arial" w:hAnsi="Arial" w:cs="Arial" w:eastAsia="Arial"/>
          <w:sz w:val="40"/>
          <w:szCs w:val="40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K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raaifon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ein,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451" w:lineRule="exact"/>
        <w:ind w:left="4280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  <w:position w:val="-1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tern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position w:val="-1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pe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and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40"/>
          <w:szCs w:val="40"/>
          <w:color w:val="1F487C"/>
          <w:spacing w:val="-8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-43"/>
          <w:w w:val="100"/>
          <w:position w:val="-1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position w:val="-1"/>
        </w:rPr>
        <w:t>h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position w:val="-1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ne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di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position w:val="-1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position w:val="-1"/>
        </w:rPr>
        <w:t>trict.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9" w:after="0" w:line="240" w:lineRule="auto"/>
        <w:ind w:left="3740" w:right="-20"/>
        <w:jc w:val="left"/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Out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  <w:b/>
          <w:bCs/>
        </w:rPr>
        <w:t>ome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20" w:after="0" w:line="250" w:lineRule="auto"/>
        <w:ind w:left="4280" w:right="30" w:firstLine="-54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First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six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mon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t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hs</w:t>
      </w:r>
      <w:r>
        <w:rPr>
          <w:rFonts w:ascii="Arial" w:hAnsi="Arial" w:cs="Arial" w:eastAsia="Arial"/>
          <w:sz w:val="40"/>
          <w:szCs w:val="40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revealed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that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perinatal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mortal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ty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rate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for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men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had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ss</w:t>
      </w:r>
      <w:r>
        <w:rPr>
          <w:rFonts w:ascii="Arial" w:hAnsi="Arial" w:cs="Arial" w:eastAsia="Arial"/>
          <w:sz w:val="40"/>
          <w:szCs w:val="40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Umbiflow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testing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w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-28"/>
          <w:w w:val="100"/>
        </w:rPr>
        <w:t>1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1.3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per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1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000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deliverie</w:t>
      </w:r>
      <w:r>
        <w:rPr>
          <w:rFonts w:ascii="Arial" w:hAnsi="Arial" w:cs="Arial" w:eastAsia="Arial"/>
          <w:sz w:val="40"/>
          <w:szCs w:val="40"/>
          <w:color w:val="1F487C"/>
          <w:spacing w:val="2"/>
          <w:w w:val="100"/>
        </w:rPr>
        <w:t>s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40"/>
          <w:szCs w:val="40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mpa</w:t>
      </w:r>
      <w:r>
        <w:rPr>
          <w:rFonts w:ascii="Arial" w:hAnsi="Arial" w:cs="Arial" w:eastAsia="Arial"/>
          <w:sz w:val="40"/>
          <w:szCs w:val="40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40"/>
          <w:szCs w:val="40"/>
          <w:color w:val="1F487C"/>
          <w:spacing w:val="-1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40"/>
          <w:szCs w:val="40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20</w:t>
      </w:r>
      <w:r>
        <w:rPr>
          <w:rFonts w:ascii="Arial" w:hAnsi="Arial" w:cs="Arial" w:eastAsia="Arial"/>
          <w:sz w:val="40"/>
          <w:szCs w:val="40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per</w:t>
      </w:r>
      <w:r>
        <w:rPr>
          <w:rFonts w:ascii="Arial" w:hAnsi="Arial" w:cs="Arial" w:eastAsia="Arial"/>
          <w:sz w:val="40"/>
          <w:szCs w:val="40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1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000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spacing w:before="0" w:after="0" w:line="240" w:lineRule="auto"/>
        <w:ind w:left="102" w:right="-20"/>
        <w:jc w:val="left"/>
        <w:tabs>
          <w:tab w:pos="4280" w:val="left"/>
        </w:tabs>
        <w:rPr>
          <w:rFonts w:ascii="Arial" w:hAnsi="Arial" w:cs="Arial" w:eastAsia="Arial"/>
          <w:sz w:val="40"/>
          <w:szCs w:val="40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21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  <w:r>
        <w:rPr>
          <w:rFonts w:ascii="Arial" w:hAnsi="Arial" w:cs="Arial" w:eastAsia="Arial"/>
          <w:sz w:val="40"/>
          <w:szCs w:val="40"/>
          <w:color w:val="1F487C"/>
          <w:spacing w:val="0"/>
          <w:w w:val="100"/>
        </w:rPr>
        <w:t>deliveries</w:t>
      </w:r>
      <w:r>
        <w:rPr>
          <w:rFonts w:ascii="Arial" w:hAnsi="Arial" w:cs="Arial" w:eastAsia="Arial"/>
          <w:sz w:val="40"/>
          <w:szCs w:val="40"/>
          <w:color w:val="000000"/>
          <w:spacing w:val="0"/>
          <w:w w:val="100"/>
        </w:rPr>
      </w:r>
    </w:p>
    <w:p>
      <w:pPr>
        <w:jc w:val="left"/>
        <w:spacing w:after="0"/>
        <w:sectPr>
          <w:pgMar w:header="0" w:footer="0" w:top="380" w:bottom="0" w:left="60" w:right="80"/>
          <w:headerReference w:type="odd" r:id="rId106"/>
          <w:footerReference w:type="odd" r:id="rId107"/>
          <w:pgSz w:w="14400" w:h="10800" w:orient="landscape"/>
        </w:sectPr>
      </w:pPr>
      <w:rPr/>
    </w:p>
    <w:p>
      <w:pPr>
        <w:spacing w:before="10" w:after="0" w:line="722" w:lineRule="exact"/>
        <w:ind w:left="23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43" coordorigin="0,0" coordsize="14400,10800">
            <v:shape style="position:absolute;left:0;top:0;width:14400;height:10800" type="#_x0000_t75">
              <v:imagedata r:id="rId113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39;top:2678;width:3240;height:5483" type="#_x0000_t75">
                <v:imagedata r:id="rId114" o:title=""/>
              </v:shape>
            </v:group>
            <v:group style="position:absolute;left:117;top:2656;width:3285;height:5528" coordorigin="117,2656" coordsize="3285,5528">
              <v:shape style="position:absolute;left:117;top:2656;width:3285;height:5528" coordorigin="117,2656" coordsize="3285,5528" path="m117,8184l3402,8184,3402,2656,117,2656,117,8184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64"/>
          <w:szCs w:val="64"/>
          <w:color w:val="FFFFFF"/>
          <w:spacing w:val="-3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ran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forming</w:t>
      </w:r>
      <w:r>
        <w:rPr>
          <w:rFonts w:ascii="Arial" w:hAnsi="Arial" w:cs="Arial" w:eastAsia="Arial"/>
          <w:sz w:val="64"/>
          <w:szCs w:val="64"/>
          <w:color w:val="FFFFFF"/>
          <w:spacing w:val="-7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hum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ttle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ents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7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9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1" w:after="0" w:line="240" w:lineRule="auto"/>
        <w:ind w:left="3740" w:right="-20"/>
        <w:jc w:val="left"/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lle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  <w:b/>
          <w:bCs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ge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19" w:after="0" w:line="240" w:lineRule="auto"/>
        <w:ind w:left="3740" w:right="-20"/>
        <w:jc w:val="left"/>
        <w:tabs>
          <w:tab w:pos="428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Modelling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housing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demand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740" w:right="-20"/>
        <w:jc w:val="left"/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Rese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rch</w:t>
      </w:r>
      <w:r>
        <w:rPr>
          <w:rFonts w:ascii="Arial" w:hAnsi="Arial" w:cs="Arial" w:eastAsia="Arial"/>
          <w:sz w:val="38"/>
          <w:szCs w:val="38"/>
          <w:color w:val="1F487C"/>
          <w:spacing w:val="-10"/>
          <w:w w:val="100"/>
          <w:b/>
          <w:bCs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  <w:b/>
          <w:bCs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  <w:b/>
          <w:bCs/>
        </w:rPr>
        <w:t>v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el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p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  <w:b/>
          <w:bCs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19" w:after="0" w:line="250" w:lineRule="auto"/>
        <w:ind w:left="4280" w:right="483" w:firstLine="-540"/>
        <w:jc w:val="left"/>
        <w:tabs>
          <w:tab w:pos="428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Develop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housi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de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del</w:t>
      </w:r>
      <w:r>
        <w:rPr>
          <w:rFonts w:ascii="Arial" w:hAnsi="Arial" w:cs="Arial" w:eastAsia="Arial"/>
          <w:sz w:val="38"/>
          <w:szCs w:val="38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8"/>
          <w:szCs w:val="38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pa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tne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ship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w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ith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8"/>
          <w:szCs w:val="38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Palmer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Develop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ent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Gr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up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0" w:after="0" w:line="240" w:lineRule="auto"/>
        <w:ind w:left="3740" w:right="-20"/>
        <w:jc w:val="left"/>
        <w:tabs>
          <w:tab w:pos="428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8"/>
          <w:szCs w:val="38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model</w:t>
      </w:r>
      <w:r>
        <w:rPr>
          <w:rFonts w:ascii="Arial" w:hAnsi="Arial" w:cs="Arial" w:eastAsia="Arial"/>
          <w:sz w:val="38"/>
          <w:szCs w:val="38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combines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ran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g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data</w:t>
      </w:r>
      <w:r>
        <w:rPr>
          <w:rFonts w:ascii="Arial" w:hAnsi="Arial" w:cs="Arial" w:eastAsia="Arial"/>
          <w:sz w:val="38"/>
          <w:szCs w:val="38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38"/>
          <w:szCs w:val="38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assumptions</w:t>
      </w:r>
      <w:r>
        <w:rPr>
          <w:rFonts w:ascii="Arial" w:hAnsi="Arial" w:cs="Arial" w:eastAsia="Arial"/>
          <w:sz w:val="38"/>
          <w:szCs w:val="38"/>
          <w:color w:val="1F487C"/>
          <w:spacing w:val="-1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19" w:after="0" w:line="240" w:lineRule="auto"/>
        <w:ind w:left="4280" w:right="-20"/>
        <w:jc w:val="left"/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edict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chan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g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ing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de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og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aphic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patt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3740" w:right="-20"/>
        <w:jc w:val="left"/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u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b/>
          <w:bCs/>
        </w:rPr>
        <w:t>c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b/>
          <w:bCs/>
        </w:rPr>
        <w:t>ome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19" w:after="0" w:line="250" w:lineRule="auto"/>
        <w:ind w:left="4280" w:right="297" w:firstLine="-540"/>
        <w:jc w:val="left"/>
        <w:tabs>
          <w:tab w:pos="428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•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ab/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4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CSIR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is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tr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ining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</w:rPr>
        <w:t>f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ficials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fr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-8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he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Gauteng</w:t>
      </w:r>
      <w:r>
        <w:rPr>
          <w:rFonts w:ascii="Arial" w:hAnsi="Arial" w:cs="Arial" w:eastAsia="Arial"/>
          <w:sz w:val="38"/>
          <w:szCs w:val="38"/>
          <w:color w:val="1F487C"/>
          <w:spacing w:val="-10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Provincial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Gove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ent</w:t>
      </w:r>
      <w:r>
        <w:rPr>
          <w:rFonts w:ascii="Arial" w:hAnsi="Arial" w:cs="Arial" w:eastAsia="Arial"/>
          <w:sz w:val="38"/>
          <w:szCs w:val="38"/>
          <w:color w:val="1F487C"/>
          <w:spacing w:val="-12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8"/>
          <w:szCs w:val="38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use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h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housi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de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and</w:t>
      </w:r>
      <w:r>
        <w:rPr>
          <w:rFonts w:ascii="Arial" w:hAnsi="Arial" w:cs="Arial" w:eastAsia="Arial"/>
          <w:sz w:val="38"/>
          <w:szCs w:val="38"/>
          <w:color w:val="1F487C"/>
          <w:spacing w:val="-9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del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as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99"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cisio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n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-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</w:rPr>
        <w:t>a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k</w:t>
      </w:r>
      <w:r>
        <w:rPr>
          <w:rFonts w:ascii="Arial" w:hAnsi="Arial" w:cs="Arial" w:eastAsia="Arial"/>
          <w:sz w:val="38"/>
          <w:szCs w:val="38"/>
          <w:color w:val="1F487C"/>
          <w:spacing w:val="2"/>
          <w:w w:val="100"/>
        </w:rPr>
        <w:t>i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ng</w:t>
      </w:r>
      <w:r>
        <w:rPr>
          <w:rFonts w:ascii="Arial" w:hAnsi="Arial" w:cs="Arial" w:eastAsia="Arial"/>
          <w:sz w:val="38"/>
          <w:szCs w:val="38"/>
          <w:color w:val="1F487C"/>
          <w:spacing w:val="-15"/>
          <w:w w:val="100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</w:rPr>
        <w:t>tool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</w:rPr>
      </w:r>
    </w:p>
    <w:p>
      <w:pPr>
        <w:spacing w:before="0" w:after="0" w:line="428" w:lineRule="exact"/>
        <w:ind w:left="3740" w:right="-20"/>
        <w:jc w:val="left"/>
        <w:tabs>
          <w:tab w:pos="4280" w:val="left"/>
        </w:tabs>
        <w:rPr>
          <w:rFonts w:ascii="Arial" w:hAnsi="Arial" w:cs="Arial" w:eastAsia="Arial"/>
          <w:sz w:val="38"/>
          <w:szCs w:val="38"/>
        </w:rPr>
      </w:pPr>
      <w:rPr/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•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ab/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T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position w:val="-1"/>
        </w:rPr>
        <w:t>h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sa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position w:val="-1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-7"/>
          <w:w w:val="100"/>
          <w:position w:val="-1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del</w:t>
      </w:r>
      <w:r>
        <w:rPr>
          <w:rFonts w:ascii="Arial" w:hAnsi="Arial" w:cs="Arial" w:eastAsia="Arial"/>
          <w:sz w:val="38"/>
          <w:szCs w:val="38"/>
          <w:color w:val="1F487C"/>
          <w:spacing w:val="-5"/>
          <w:w w:val="100"/>
          <w:position w:val="-1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can</w:t>
      </w:r>
      <w:r>
        <w:rPr>
          <w:rFonts w:ascii="Arial" w:hAnsi="Arial" w:cs="Arial" w:eastAsia="Arial"/>
          <w:sz w:val="38"/>
          <w:szCs w:val="38"/>
          <w:color w:val="1F487C"/>
          <w:spacing w:val="-3"/>
          <w:w w:val="100"/>
          <w:position w:val="-1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be</w:t>
      </w:r>
      <w:r>
        <w:rPr>
          <w:rFonts w:ascii="Arial" w:hAnsi="Arial" w:cs="Arial" w:eastAsia="Arial"/>
          <w:sz w:val="38"/>
          <w:szCs w:val="38"/>
          <w:color w:val="1F487C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applied</w:t>
      </w:r>
      <w:r>
        <w:rPr>
          <w:rFonts w:ascii="Arial" w:hAnsi="Arial" w:cs="Arial" w:eastAsia="Arial"/>
          <w:sz w:val="38"/>
          <w:szCs w:val="38"/>
          <w:color w:val="1F487C"/>
          <w:spacing w:val="-4"/>
          <w:w w:val="100"/>
          <w:position w:val="-1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in</w:t>
      </w:r>
      <w:r>
        <w:rPr>
          <w:rFonts w:ascii="Arial" w:hAnsi="Arial" w:cs="Arial" w:eastAsia="Arial"/>
          <w:sz w:val="38"/>
          <w:szCs w:val="38"/>
          <w:color w:val="1F487C"/>
          <w:spacing w:val="-1"/>
          <w:w w:val="100"/>
          <w:position w:val="-1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oth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position w:val="-1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r</w:t>
      </w:r>
      <w:r>
        <w:rPr>
          <w:rFonts w:ascii="Arial" w:hAnsi="Arial" w:cs="Arial" w:eastAsia="Arial"/>
          <w:sz w:val="38"/>
          <w:szCs w:val="38"/>
          <w:color w:val="1F487C"/>
          <w:spacing w:val="-6"/>
          <w:w w:val="100"/>
          <w:position w:val="-1"/>
        </w:rPr>
        <w:t> 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m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position w:val="-1"/>
        </w:rPr>
        <w:t>e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tr</w:t>
      </w:r>
      <w:r>
        <w:rPr>
          <w:rFonts w:ascii="Arial" w:hAnsi="Arial" w:cs="Arial" w:eastAsia="Arial"/>
          <w:sz w:val="38"/>
          <w:szCs w:val="38"/>
          <w:color w:val="1F487C"/>
          <w:spacing w:val="1"/>
          <w:w w:val="100"/>
          <w:position w:val="-1"/>
        </w:rPr>
        <w:t>o</w:t>
      </w:r>
      <w:r>
        <w:rPr>
          <w:rFonts w:ascii="Arial" w:hAnsi="Arial" w:cs="Arial" w:eastAsia="Arial"/>
          <w:sz w:val="38"/>
          <w:szCs w:val="38"/>
          <w:color w:val="1F487C"/>
          <w:spacing w:val="0"/>
          <w:w w:val="100"/>
          <w:position w:val="-1"/>
        </w:rPr>
        <w:t>s</w:t>
      </w:r>
      <w:r>
        <w:rPr>
          <w:rFonts w:ascii="Arial" w:hAnsi="Arial" w:cs="Arial" w:eastAsia="Arial"/>
          <w:sz w:val="38"/>
          <w:szCs w:val="38"/>
          <w:color w:val="000000"/>
          <w:spacing w:val="0"/>
          <w:w w:val="100"/>
          <w:position w:val="0"/>
        </w:rPr>
      </w:r>
    </w:p>
    <w:p>
      <w:pPr>
        <w:spacing w:before="4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427" w:lineRule="exact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1"/>
        </w:rPr>
        <w:t>22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380" w:bottom="0" w:left="60" w:right="80"/>
          <w:headerReference w:type="even" r:id="rId111"/>
          <w:footerReference w:type="even" r:id="rId112"/>
          <w:pgSz w:w="14400" w:h="10800" w:orient="landscape"/>
        </w:sectPr>
      </w:pPr>
      <w:rPr/>
    </w:p>
    <w:p>
      <w:pPr>
        <w:spacing w:before="29" w:after="0" w:line="654" w:lineRule="exact"/>
        <w:ind w:left="109" w:right="-20"/>
        <w:jc w:val="left"/>
        <w:rPr>
          <w:rFonts w:ascii="Arial" w:hAnsi="Arial" w:cs="Arial" w:eastAsia="Arial"/>
          <w:sz w:val="58"/>
          <w:szCs w:val="58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42" coordorigin="0,0" coordsize="14400,10800">
            <v:shape style="position:absolute;left:0;top:0;width:14400;height:10800" type="#_x0000_t75">
              <v:imagedata r:id="rId117" o:title=""/>
            </v:shape>
            <v:group style="position:absolute;left:0;top:2262;width:3571;height:8538" coordorigin="0,2262" coordsize="3571,8538">
              <v:shape style="position:absolute;left:0;top:2262;width:3571;height:8538" coordorigin="0,2262" coordsize="3571,8538" path="m3571,10800l3571,2262,0,2262,0,10800,3571,10800e" filled="t" fillcolor="#AEAEAE" stroked="f">
                <v:path arrowok="t"/>
                <v:fill/>
              </v:shape>
            </v:group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9887;top:1968;width:2442;height:177" coordorigin="9887,1968" coordsize="2442,177">
              <v:shape style="position:absolute;left:9887;top:1968;width:2442;height:177" coordorigin="9887,1968" coordsize="2442,177" path="m9957,1968l9904,1999,9887,2058,9888,2070,9915,2124,9977,2144,9996,2140,10016,2131,10024,2124,9956,2124,9939,2116,9921,2099,9913,2080,9911,2058,9911,2055,9949,1990,9970,1986,10022,1986,10022,1986,10000,1972,9982,1968,9957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022,1986l9981,1986,9991,1989,10009,2001,10016,2009,10022,2022,10027,2039,10028,2063,10025,2081,10016,2098,9999,2117,9982,2123,9956,2124,10024,2124,10050,2066,10050,2039,10045,2021,10035,1999,10022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104,1970l10082,1970,10082,2074,10100,2131,10151,2145,10173,2142,10190,2135,10200,2129,10204,2124,10138,2124,10130,2122,10116,2115,10111,2109,10109,2102,10106,2095,10104,2084,1010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217,1970l10194,1970,10194,2076,10191,2099,10183,2113,10176,2120,10164,2124,10204,2124,10207,2120,10211,2109,10215,2092,10217,2069,10217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6,1970l10254,1970,10254,2142,10277,2142,10277,2065,10347,2065,10343,2064,10360,2061,10372,2056,10380,2048,10382,2046,10277,2046,10277,1989,10383,1989,10380,1983,10373,1978,10366,1975,10358,1971,1034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47,2065l10277,2065,10314,2066,10320,2067,10377,2142,10406,2142,10376,2095,10370,2086,10364,2078,10357,2072,10354,2069,10349,2066,10347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383,1989l10344,1989,10354,1992,10359,1997,10365,2002,10368,2009,10368,2022,10336,2046,10382,2046,10388,2039,10392,2029,10392,2007,10389,1999,10383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570,1970l10494,1970,10494,2142,10517,2142,10517,2072,10577,2071,10597,2066,10611,2057,10616,2052,10517,2052,10517,1990,10617,1990,10617,1989,10612,1984,10606,1980,10601,1976,10593,1973,10585,1972,10579,1970,1057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617,1990l10571,1990,10578,1991,10582,1992,10602,2013,10602,2030,10599,2038,10593,2043,10586,2049,10576,2052,10616,2052,10621,2047,10625,2034,10625,2011,10623,2003,10620,1996,10617,19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780,1970l10655,1970,10655,2142,10784,2142,10784,2121,10678,2121,10678,2063,10773,2063,10773,2043,10678,2043,10678,1990,10780,1990,1078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8,1970l10816,1970,10816,2142,10839,2142,10839,2065,10909,2065,10905,2064,10921,2061,10934,2056,10942,2048,10943,2046,10839,2046,10839,1989,10945,1989,10941,1983,10935,1978,10927,1975,10919,1971,1090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09,2065l10839,2065,10875,2066,10881,2067,10939,2142,10967,2142,10938,2095,10932,2086,10925,2078,10919,2072,10916,2069,10911,2066,10909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0945,1989l10906,1989,10915,1992,10921,1997,10927,2002,10930,2009,10930,2022,10898,2046,10943,2046,10949,2039,10953,2029,10953,2007,10951,1999,10945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06,1970l10990,1970,10990,2142,11012,2142,11012,2064,11093,2064,11093,2043,11012,2043,11012,1990,11106,1990,1110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198,1968l11144,1999,11128,2058,11129,2070,11156,2124,11218,2144,11237,2140,11257,2131,11265,2124,11196,2124,11179,2116,11161,2099,11154,2080,11151,2058,11151,2055,11190,1990,11210,1986,11263,1986,11262,1986,11241,1972,11223,1968,11198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263,1986l11222,1986,11232,1989,11250,2001,11257,2009,11263,2022,11267,2039,11269,2063,11265,2081,11256,2098,11240,2117,11222,2123,11196,2124,11265,2124,11291,2066,11291,2039,11286,2021,11276,1999,11263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4,1970l11322,1970,11322,2142,11345,2142,11345,2065,11415,2065,11411,2064,11428,2061,11440,2056,11448,2048,11450,2046,11345,2046,11345,1989,11451,1989,11448,1983,11442,1978,11434,1975,11426,1971,11414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15,2065l11345,2065,11382,2066,11388,2067,11445,2142,11474,2142,11444,2095,11438,2086,11432,2078,11425,2072,11422,2069,11417,2066,11415,206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451,1989l11412,1989,11422,1992,11427,1997,11433,2002,11436,2009,11436,2022,11404,2046,11450,2046,11456,2039,11460,2029,11460,2007,11457,1999,11451,1989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28,1970l11494,1970,11494,2142,11516,2142,11516,1995,11537,1995,1152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537,1995l11516,1995,11566,2142,11586,2142,11595,2117,11577,2117,11576,2111,11573,2103,11569,2092,11537,1995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98l11636,1998,11636,2142,11658,2142,11658,199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658,1970l11628,1970,11582,2102,11577,2117,11595,2117,11636,1998,11658,1998,1165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66,1970l11741,1970,11675,2142,11699,2142,11718,2090,11815,2090,11807,2071,11725,2071,11744,2021,11748,2010,11751,1999,11753,1988,11773,1988,11766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15,2090l11790,2090,11810,2142,11836,2142,11815,209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773,1988l11753,1988,11756,1997,11760,2009,11765,2024,11783,2071,11807,2071,11773,198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878,1970l11855,1970,11855,2142,11876,2142,11876,2007,11903,2007,11878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03,2007l11876,2007,11967,2142,11990,2142,11990,2105,11968,2105,11903,2007e" filled="t" fillcolor="#FFFFFF" stroked="f">
                <v:path arrowok="t"/>
                <v:fill/>
              </v:shape>
              <v:shape style="position:absolute;left:9887;top:1968;width:2442;height:177" coordorigin="9887,1968" coordsize="2442,177" path="m11990,1970l11968,1970,11968,2105,11990,2105,11990,1970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090,1968l12026,2021,12022,2064,12025,2084,12058,2134,12117,2143,12135,2137,12152,2125,12090,2125,12080,2122,12071,2117,12062,2112,12055,2104,12051,2093,12047,2082,12045,2069,12045,2043,12046,2032,12054,2011,12060,2002,12078,1990,12089,1986,12150,1986,12134,1973,12116,1969,12090,1968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2081l12147,2096,12141,2107,12124,2122,12113,2125,12152,2125,12154,2124,12165,2107,12173,2087,12150,2081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150,1986l12113,1986,12123,1989,12130,1995,12138,2001,12144,2010,12148,2022,12165,2004,12153,1989,12150,1986e" filled="t" fillcolor="#FFFFFF" stroked="f">
                <v:path arrowok="t"/>
                <v:fill/>
              </v:shape>
              <v:shape style="position:absolute;left:9887;top:1968;width:2442;height:177" coordorigin="9887,1968" coordsize="2442,177" path="m12325,1970l12201,1970,12201,2142,12329,2142,12329,2121,12224,2121,12224,2063,12319,2063,12319,2043,12224,2043,12224,1990,12325,1990,12325,1970e" filled="t" fillcolor="#FFFFFF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1282;top:8348;width:2948;height:2041" coordorigin="11282,8348" coordsize="2948,2041">
              <v:shape style="position:absolute;left:11282;top:8348;width:2948;height:2041" coordorigin="11282,8348" coordsize="2948,2041" path="m11282,10390l14231,10390,14231,8348,11282,8348,11282,10390e" filled="t" fillcolor="#FFFFFF" stroked="f">
                <v:path arrowok="t"/>
                <v:fill/>
              </v:shape>
              <v:shape style="position:absolute;left:114;top:2792;width:3266;height:3427" type="#_x0000_t75">
                <v:imagedata r:id="rId118" o:title=""/>
              </v:shape>
            </v:group>
            <v:group style="position:absolute;left:91;top:2769;width:3311;height:3472" coordorigin="91,2769" coordsize="3311,3472">
              <v:shape style="position:absolute;left:91;top:2769;width:3311;height:3472" coordorigin="91,2769" coordsize="3311,3472" path="m91,6242l3402,6242,3402,2769,91,2769,91,6242xe" filled="f" stroked="t" strokeweight="2.25pt" strokecolor="#4F81BC">
                <v:path arrowok="t"/>
              </v:shape>
              <v:shape style="position:absolute;left:114;top:6854;width:3278;height:2515" type="#_x0000_t75">
                <v:imagedata r:id="rId119" o:title=""/>
              </v:shape>
            </v:group>
            <v:group style="position:absolute;left:91;top:6831;width:3323;height:2560" coordorigin="91,6831" coordsize="3323,2560">
              <v:shape style="position:absolute;left:91;top:6831;width:3323;height:2560" coordorigin="91,6831" coordsize="3323,2560" path="m91,9391l3415,9391,3415,6831,91,6831,91,9391xe" filled="f" stroked="t" strokeweight="2.25pt" strokecolor="#4F81BC">
                <v:path arrowok="t"/>
              </v:shape>
            </v:group>
            <w10:wrap type="none"/>
          </v:group>
        </w:pic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Afric</w:t>
      </w:r>
      <w:r>
        <w:rPr>
          <w:rFonts w:ascii="Arial" w:hAnsi="Arial" w:cs="Arial" w:eastAsia="Arial"/>
          <w:sz w:val="58"/>
          <w:szCs w:val="58"/>
          <w:color w:val="FFFFFF"/>
          <w:spacing w:val="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58"/>
          <w:szCs w:val="58"/>
          <w:color w:val="FFFFFF"/>
          <w:spacing w:val="-7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re</w:t>
      </w:r>
      <w:r>
        <w:rPr>
          <w:rFonts w:ascii="Arial" w:hAnsi="Arial" w:cs="Arial" w:eastAsia="Arial"/>
          <w:sz w:val="58"/>
          <w:szCs w:val="58"/>
          <w:color w:val="FFFFFF"/>
          <w:spacing w:val="1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58"/>
          <w:szCs w:val="58"/>
          <w:color w:val="FFFFFF"/>
          <w:spacing w:val="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rch,</w:t>
      </w:r>
      <w:r>
        <w:rPr>
          <w:rFonts w:ascii="Arial" w:hAnsi="Arial" w:cs="Arial" w:eastAsia="Arial"/>
          <w:sz w:val="58"/>
          <w:szCs w:val="58"/>
          <w:color w:val="FFFFFF"/>
          <w:spacing w:val="-1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de</w:t>
      </w:r>
      <w:r>
        <w:rPr>
          <w:rFonts w:ascii="Arial" w:hAnsi="Arial" w:cs="Arial" w:eastAsia="Arial"/>
          <w:sz w:val="58"/>
          <w:szCs w:val="58"/>
          <w:color w:val="FFFFFF"/>
          <w:spacing w:val="2"/>
          <w:w w:val="100"/>
          <w:b/>
          <w:bCs/>
          <w:position w:val="-2"/>
        </w:rPr>
        <w:t>v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elopment</w:t>
      </w:r>
      <w:r>
        <w:rPr>
          <w:rFonts w:ascii="Arial" w:hAnsi="Arial" w:cs="Arial" w:eastAsia="Arial"/>
          <w:sz w:val="58"/>
          <w:szCs w:val="58"/>
          <w:color w:val="FFFFFF"/>
          <w:spacing w:val="-9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and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58"/>
          <w:szCs w:val="58"/>
          <w:color w:val="FFFFFF"/>
          <w:spacing w:val="-2"/>
          <w:w w:val="100"/>
          <w:b/>
          <w:bCs/>
          <w:position w:val="-2"/>
        </w:rPr>
        <w:t>i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mplementat</w:t>
      </w:r>
      <w:r>
        <w:rPr>
          <w:rFonts w:ascii="Arial" w:hAnsi="Arial" w:cs="Arial" w:eastAsia="Arial"/>
          <w:sz w:val="58"/>
          <w:szCs w:val="58"/>
          <w:color w:val="FFFFFF"/>
          <w:spacing w:val="-3"/>
          <w:w w:val="100"/>
          <w:b/>
          <w:bCs/>
          <w:position w:val="-2"/>
        </w:rPr>
        <w:t>i</w:t>
      </w:r>
      <w:r>
        <w:rPr>
          <w:rFonts w:ascii="Arial" w:hAnsi="Arial" w:cs="Arial" w:eastAsia="Arial"/>
          <w:sz w:val="58"/>
          <w:szCs w:val="58"/>
          <w:color w:val="FFFFFF"/>
          <w:spacing w:val="0"/>
          <w:w w:val="100"/>
          <w:b/>
          <w:bCs/>
          <w:position w:val="-2"/>
        </w:rPr>
        <w:t>on</w:t>
      </w:r>
      <w:r>
        <w:rPr>
          <w:rFonts w:ascii="Arial" w:hAnsi="Arial" w:cs="Arial" w:eastAsia="Arial"/>
          <w:sz w:val="58"/>
          <w:szCs w:val="5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271" w:lineRule="exact"/>
        <w:ind w:right="152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1"/>
          <w:w w:val="100"/>
          <w:b/>
          <w:bCs/>
          <w:position w:val="-1"/>
        </w:rPr>
        <w:t>W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ORK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1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auto"/>
        <w:ind w:left="3760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: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tock</w:t>
      </w:r>
      <w:r>
        <w:rPr>
          <w:rFonts w:ascii="Arial" w:hAnsi="Arial" w:cs="Arial" w:eastAsia="Arial"/>
          <w:sz w:val="36"/>
          <w:szCs w:val="36"/>
          <w:color w:val="1F487C"/>
          <w:spacing w:val="8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3760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elo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nt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50" w:lineRule="auto"/>
        <w:ind w:left="4300" w:right="621" w:firstLine="-540"/>
        <w:jc w:val="left"/>
        <w:tabs>
          <w:tab w:pos="430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ve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ed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stic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strume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ts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for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fecti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us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,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such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fo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-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-mo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br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sis,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40" w:lineRule="auto"/>
        <w:ind w:left="3760" w:right="-20"/>
        <w:jc w:val="left"/>
        <w:tabs>
          <w:tab w:pos="430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stic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strume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su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-time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res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lts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b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4300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-m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ki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7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strat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auto"/>
        <w:ind w:left="3760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Challen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e:</w:t>
      </w:r>
      <w:r>
        <w:rPr>
          <w:rFonts w:ascii="Arial" w:hAnsi="Arial" w:cs="Arial" w:eastAsia="Arial"/>
          <w:sz w:val="36"/>
          <w:szCs w:val="36"/>
          <w:color w:val="1F487C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ne</w:t>
      </w:r>
      <w:r>
        <w:rPr>
          <w:rFonts w:ascii="Arial" w:hAnsi="Arial" w:cs="Arial" w:eastAsia="Arial"/>
          <w:sz w:val="36"/>
          <w:szCs w:val="36"/>
          <w:color w:val="1F487C"/>
          <w:spacing w:val="10"/>
          <w:w w:val="100"/>
          <w:b/>
          <w:bCs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ab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rgy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3760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elo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nt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50" w:lineRule="auto"/>
        <w:ind w:left="4300" w:right="57" w:firstLine="-540"/>
        <w:jc w:val="left"/>
        <w:tabs>
          <w:tab w:pos="430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ro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j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ect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su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rt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ve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rati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b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le</w:t>
      </w:r>
      <w:r>
        <w:rPr>
          <w:rFonts w:ascii="Arial" w:hAnsi="Arial" w:cs="Arial" w:eastAsia="Arial"/>
          <w:sz w:val="36"/>
          <w:szCs w:val="36"/>
          <w:color w:val="1F487C"/>
          <w:spacing w:val="1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y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1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5"/>
          <w:w w:val="100"/>
        </w:rPr>
        <w:t>y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ste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8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40" w:lineRule="auto"/>
        <w:ind w:left="3760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Challen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e:</w:t>
      </w:r>
      <w:r>
        <w:rPr>
          <w:rFonts w:ascii="Arial" w:hAnsi="Arial" w:cs="Arial" w:eastAsia="Arial"/>
          <w:sz w:val="36"/>
          <w:szCs w:val="36"/>
          <w:color w:val="1F487C"/>
          <w:spacing w:val="-3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Road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nfra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tructure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18" w:after="0" w:line="240" w:lineRule="auto"/>
        <w:ind w:left="3760" w:right="-20"/>
        <w:jc w:val="left"/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ch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and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  <w:b/>
          <w:bCs/>
        </w:rPr>
        <w:t>v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elo</w:t>
      </w:r>
      <w:r>
        <w:rPr>
          <w:rFonts w:ascii="Arial" w:hAnsi="Arial" w:cs="Arial" w:eastAsia="Arial"/>
          <w:sz w:val="36"/>
          <w:szCs w:val="36"/>
          <w:color w:val="1F487C"/>
          <w:spacing w:val="1"/>
          <w:w w:val="100"/>
          <w:b/>
          <w:bCs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  <w:b/>
          <w:bCs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  <w:b/>
          <w:bCs/>
        </w:rPr>
        <w:t>nt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2" w:after="0" w:line="430" w:lineRule="atLeast"/>
        <w:ind w:left="4300" w:right="79" w:firstLine="-540"/>
        <w:jc w:val="left"/>
        <w:tabs>
          <w:tab w:pos="4300" w:val="left"/>
        </w:tabs>
        <w:rPr>
          <w:rFonts w:ascii="Arial" w:hAnsi="Arial" w:cs="Arial" w:eastAsia="Arial"/>
          <w:sz w:val="36"/>
          <w:szCs w:val="36"/>
        </w:rPr>
      </w:pPr>
      <w:rPr/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•</w:t>
        <w:tab/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rs</w:t>
      </w:r>
      <w:r>
        <w:rPr>
          <w:rFonts w:ascii="Arial" w:hAnsi="Arial" w:cs="Arial" w:eastAsia="Arial"/>
          <w:sz w:val="36"/>
          <w:szCs w:val="36"/>
          <w:color w:val="1F487C"/>
          <w:spacing w:val="5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38"/>
          <w:w w:val="100"/>
        </w:rPr>
        <w:t>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z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3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8"/>
          <w:w w:val="100"/>
        </w:rPr>
        <w:t>’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rit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ve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w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as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lt</w:t>
      </w:r>
      <w:r>
        <w:rPr>
          <w:rFonts w:ascii="Arial" w:hAnsi="Arial" w:cs="Arial" w:eastAsia="Arial"/>
          <w:sz w:val="36"/>
          <w:szCs w:val="36"/>
          <w:color w:val="1F487C"/>
          <w:spacing w:val="3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es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to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co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g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h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ci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d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n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ts</w:t>
      </w:r>
      <w:r>
        <w:rPr>
          <w:rFonts w:ascii="Arial" w:hAnsi="Arial" w:cs="Arial" w:eastAsia="Arial"/>
          <w:sz w:val="36"/>
          <w:szCs w:val="36"/>
          <w:color w:val="1F487C"/>
          <w:spacing w:val="6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of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mat</w:t>
      </w:r>
      <w:r>
        <w:rPr>
          <w:rFonts w:ascii="Arial" w:hAnsi="Arial" w:cs="Arial" w:eastAsia="Arial"/>
          <w:sz w:val="36"/>
          <w:szCs w:val="36"/>
          <w:color w:val="1F487C"/>
          <w:spacing w:val="-1"/>
          <w:w w:val="100"/>
        </w:rPr>
        <w:t>u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re</w:t>
      </w:r>
      <w:r>
        <w:rPr>
          <w:rFonts w:ascii="Arial" w:hAnsi="Arial" w:cs="Arial" w:eastAsia="Arial"/>
          <w:sz w:val="36"/>
          <w:szCs w:val="36"/>
          <w:color w:val="1F487C"/>
          <w:spacing w:val="2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p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a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vem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nt</w:t>
      </w:r>
      <w:r>
        <w:rPr>
          <w:rFonts w:ascii="Arial" w:hAnsi="Arial" w:cs="Arial" w:eastAsia="Arial"/>
          <w:sz w:val="36"/>
          <w:szCs w:val="36"/>
          <w:color w:val="1F487C"/>
          <w:spacing w:val="4"/>
          <w:w w:val="100"/>
        </w:rPr>
        <w:t> 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fai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l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ur</w:t>
      </w:r>
      <w:r>
        <w:rPr>
          <w:rFonts w:ascii="Arial" w:hAnsi="Arial" w:cs="Arial" w:eastAsia="Arial"/>
          <w:sz w:val="36"/>
          <w:szCs w:val="36"/>
          <w:color w:val="1F487C"/>
          <w:spacing w:val="-2"/>
          <w:w w:val="100"/>
        </w:rPr>
        <w:t>e</w:t>
      </w:r>
      <w:r>
        <w:rPr>
          <w:rFonts w:ascii="Arial" w:hAnsi="Arial" w:cs="Arial" w:eastAsia="Arial"/>
          <w:sz w:val="36"/>
          <w:szCs w:val="36"/>
          <w:color w:val="1F487C"/>
          <w:spacing w:val="0"/>
          <w:w w:val="100"/>
        </w:rPr>
        <w:t>s</w:t>
      </w:r>
      <w:r>
        <w:rPr>
          <w:rFonts w:ascii="Arial" w:hAnsi="Arial" w:cs="Arial" w:eastAsia="Arial"/>
          <w:sz w:val="36"/>
          <w:szCs w:val="36"/>
          <w:color w:val="000000"/>
          <w:spacing w:val="0"/>
          <w:w w:val="100"/>
        </w:rPr>
      </w:r>
    </w:p>
    <w:p>
      <w:pPr>
        <w:spacing w:before="0" w:after="0" w:line="245" w:lineRule="exact"/>
        <w:ind w:left="12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5"/>
        </w:rPr>
        <w:t>23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0"/>
        </w:rPr>
      </w:r>
    </w:p>
    <w:p>
      <w:pPr>
        <w:jc w:val="left"/>
        <w:spacing w:after="0"/>
        <w:sectPr>
          <w:pgMar w:header="0" w:footer="0" w:top="360" w:bottom="0" w:left="40" w:right="20"/>
          <w:headerReference w:type="odd" r:id="rId115"/>
          <w:footerReference w:type="odd" r:id="rId116"/>
          <w:pgSz w:w="14400" w:h="10800" w:orient="landscape"/>
        </w:sectPr>
      </w:pPr>
      <w:rPr/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/>
        <w:pict>
          <v:shape style="position:absolute;margin-left:0pt;margin-top:0pt;width:720.0pt;height:539.999817pt;mso-position-horizontal-relative:page;mso-position-vertical-relative:page;z-index:-2941" type="#_x0000_t75">
            <v:imagedata r:id="rId122" o:title=""/>
          </v:shape>
        </w:pict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551" w:lineRule="exact"/>
        <w:ind w:left="3378" w:right="3921"/>
        <w:jc w:val="center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  <w:position w:val="-1"/>
        </w:rPr>
        <w:t>THA</w:t>
      </w:r>
      <w:r>
        <w:rPr>
          <w:rFonts w:ascii="Arial" w:hAnsi="Arial" w:cs="Arial" w:eastAsia="Arial"/>
          <w:sz w:val="48"/>
          <w:szCs w:val="48"/>
          <w:color w:val="002C50"/>
          <w:spacing w:val="-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  <w:position w:val="-1"/>
        </w:rPr>
        <w:t>K</w:t>
      </w:r>
      <w:r>
        <w:rPr>
          <w:rFonts w:ascii="Arial" w:hAnsi="Arial" w:cs="Arial" w:eastAsia="Arial"/>
          <w:sz w:val="48"/>
          <w:szCs w:val="48"/>
          <w:color w:val="002C5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48"/>
          <w:szCs w:val="48"/>
          <w:color w:val="002C50"/>
          <w:spacing w:val="0"/>
          <w:w w:val="100"/>
          <w:b/>
          <w:bCs/>
          <w:position w:val="-1"/>
        </w:rPr>
        <w:t>YOU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jc w:val="center"/>
        <w:spacing w:after="0"/>
        <w:sectPr>
          <w:pgMar w:header="0" w:footer="0" w:top="980" w:bottom="280" w:left="2060" w:right="2060"/>
          <w:headerReference w:type="even" r:id="rId120"/>
          <w:footerReference w:type="even" r:id="rId121"/>
          <w:pgSz w:w="14400" w:h="10800" w:orient="landscape"/>
        </w:sectPr>
      </w:pPr>
      <w:rPr/>
    </w:p>
    <w:p>
      <w:pPr>
        <w:spacing w:before="10" w:after="0" w:line="722" w:lineRule="exact"/>
        <w:ind w:left="25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-3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rend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journ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l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arti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les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71" w:lineRule="exact"/>
        <w:ind w:right="145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8" w:after="0" w:line="361" w:lineRule="exact"/>
        <w:ind w:left="4109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-18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rend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jo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rnal</w:t>
      </w:r>
      <w:r>
        <w:rPr>
          <w:rFonts w:ascii="Arial" w:hAnsi="Arial" w:cs="Arial" w:eastAsia="Arial"/>
          <w:sz w:val="32"/>
          <w:szCs w:val="32"/>
          <w:color w:val="002C50"/>
          <w:spacing w:val="-6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articles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720" w:bottom="0" w:left="60" w:right="580"/>
          <w:headerReference w:type="odd" r:id="rId123"/>
          <w:footerReference w:type="odd" r:id="rId124"/>
          <w:pgSz w:w="14400" w:h="10800" w:orient="landscape"/>
        </w:sectPr>
      </w:pPr>
      <w:rPr/>
    </w:p>
    <w:p>
      <w:pPr>
        <w:spacing w:before="1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exact"/>
        <w:ind w:right="-20"/>
        <w:jc w:val="righ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99"/>
        </w:rPr>
        <w:t>4</w:t>
      </w:r>
      <w:r>
        <w:rPr>
          <w:rFonts w:ascii="Calibri" w:hAnsi="Calibri" w:cs="Calibri" w:eastAsia="Calibri"/>
          <w:sz w:val="20"/>
          <w:szCs w:val="20"/>
          <w:spacing w:val="2"/>
          <w:w w:val="99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99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color w:val="002C50"/>
          <w:spacing w:val="-8"/>
          <w:w w:val="100"/>
          <w:b/>
          <w:bCs/>
        </w:rPr>
        <w:t>A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ct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</w:rPr>
        <w:t>u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al</w:t>
      </w:r>
      <w:r>
        <w:rPr>
          <w:rFonts w:ascii="Arial" w:hAnsi="Arial" w:cs="Arial" w:eastAsia="Arial"/>
          <w:sz w:val="28"/>
          <w:szCs w:val="28"/>
          <w:color w:val="002C50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=</w:t>
      </w:r>
      <w:r>
        <w:rPr>
          <w:rFonts w:ascii="Arial" w:hAnsi="Arial" w:cs="Arial" w:eastAsia="Arial"/>
          <w:sz w:val="28"/>
          <w:szCs w:val="28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340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  <w:cols w:num="2" w:equalWidth="0">
            <w:col w:w="2472" w:space="7173"/>
            <w:col w:w="4115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40" coordorigin="0,0" coordsize="14400,10800">
            <v:shape style="position:absolute;left:0;top:0;width:14400;height:10800" type="#_x0000_t75">
              <v:imagedata r:id="rId125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9808;top:7214;width:4592;height:3586" coordorigin="9808,7214" coordsize="4592,3586">
              <v:shape style="position:absolute;left:9808;top:7214;width:4592;height:3586" coordorigin="9808,7214" coordsize="4592,3586" path="m14400,10800l14400,7214,9808,7214,9808,10800,14400,10800e" filled="t" fillcolor="#FFFFFF" stroked="f">
                <v:path arrowok="t"/>
                <v:fill/>
              </v:shape>
            </v:group>
            <v:group style="position:absolute;left:10730;top:8674;width:98;height:2" coordorigin="10730,8674" coordsize="98,2">
              <v:shape style="position:absolute;left:10730;top:8674;width:98;height:2" coordorigin="10730,8674" coordsize="98,0" path="m10730,8674l10829,8674e" filled="f" stroked="t" strokeweight=".72pt" strokecolor="#858585">
                <v:path arrowok="t"/>
              </v:shape>
            </v:group>
            <v:group style="position:absolute;left:9912;top:8674;width:338;height:2" coordorigin="9912,8674" coordsize="338,2">
              <v:shape style="position:absolute;left:9912;top:8674;width:338;height:2" coordorigin="9912,8674" coordsize="338,0" path="m9912,8674l10250,8674e" filled="f" stroked="t" strokeweight=".72pt" strokecolor="#858585">
                <v:path arrowok="t"/>
              </v:shape>
            </v:group>
            <v:group style="position:absolute;left:9094;top:8674;width:338;height:2" coordorigin="9094,8674" coordsize="338,2">
              <v:shape style="position:absolute;left:9094;top:8674;width:338;height:2" coordorigin="9094,8674" coordsize="338,0" path="m9094,8674l9432,8674e" filled="f" stroked="t" strokeweight=".72pt" strokecolor="#858585">
                <v:path arrowok="t"/>
              </v:shape>
            </v:group>
            <v:group style="position:absolute;left:8275;top:8674;width:338;height:2" coordorigin="8275,8674" coordsize="338,2">
              <v:shape style="position:absolute;left:8275;top:8674;width:338;height:2" coordorigin="8275,8674" coordsize="338,0" path="m8275,8674l8614,8674e" filled="f" stroked="t" strokeweight=".72pt" strokecolor="#858585">
                <v:path arrowok="t"/>
              </v:shape>
            </v:group>
            <v:group style="position:absolute;left:7457;top:8674;width:338;height:2" coordorigin="7457,8674" coordsize="338,2">
              <v:shape style="position:absolute;left:7457;top:8674;width:338;height:2" coordorigin="7457,8674" coordsize="338,0" path="m7457,8674l7795,8674e" filled="f" stroked="t" strokeweight=".72pt" strokecolor="#858585">
                <v:path arrowok="t"/>
              </v:shape>
            </v:group>
            <v:group style="position:absolute;left:6641;top:8674;width:336;height:2" coordorigin="6641,8674" coordsize="336,2">
              <v:shape style="position:absolute;left:6641;top:8674;width:336;height:2" coordorigin="6641,8674" coordsize="336,0" path="m6641,8674l6977,8674e" filled="f" stroked="t" strokeweight=".72pt" strokecolor="#858585">
                <v:path arrowok="t"/>
              </v:shape>
            </v:group>
            <v:group style="position:absolute;left:5822;top:8674;width:336;height:2" coordorigin="5822,8674" coordsize="336,2">
              <v:shape style="position:absolute;left:5822;top:8674;width:336;height:2" coordorigin="5822,8674" coordsize="336,0" path="m5822,8674l6158,8674e" filled="f" stroked="t" strokeweight=".72pt" strokecolor="#858585">
                <v:path arrowok="t"/>
              </v:shape>
            </v:group>
            <v:group style="position:absolute;left:5004;top:8674;width:336;height:2" coordorigin="5004,8674" coordsize="336,2">
              <v:shape style="position:absolute;left:5004;top:8674;width:336;height:2" coordorigin="5004,8674" coordsize="336,0" path="m5004,8674l5340,8674e" filled="f" stroked="t" strokeweight=".72pt" strokecolor="#858585">
                <v:path arrowok="t"/>
              </v:shape>
            </v:group>
            <v:group style="position:absolute;left:4186;top:8674;width:336;height:2" coordorigin="4186,8674" coordsize="336,2">
              <v:shape style="position:absolute;left:4186;top:8674;width:336;height:2" coordorigin="4186,8674" coordsize="336,0" path="m4186,8674l4522,8674e" filled="f" stroked="t" strokeweight=".72pt" strokecolor="#858585">
                <v:path arrowok="t"/>
              </v:shape>
            </v:group>
            <v:group style="position:absolute;left:3367;top:8674;width:336;height:2" coordorigin="3367,8674" coordsize="336,2">
              <v:shape style="position:absolute;left:3367;top:8674;width:336;height:2" coordorigin="3367,8674" coordsize="336,0" path="m3367,8674l3703,8674e" filled="f" stroked="t" strokeweight=".72pt" strokecolor="#858585">
                <v:path arrowok="t"/>
              </v:shape>
            </v:group>
            <v:group style="position:absolute;left:2654;top:8674;width:230;height:2" coordorigin="2654,8674" coordsize="230,2">
              <v:shape style="position:absolute;left:2654;top:8674;width:230;height:2" coordorigin="2654,8674" coordsize="230,0" path="m2654,8674l2885,8674e" filled="f" stroked="t" strokeweight=".72pt" strokecolor="#858585">
                <v:path arrowok="t"/>
              </v:shape>
            </v:group>
            <v:group style="position:absolute;left:10730;top:7997;width:98;height:2" coordorigin="10730,7997" coordsize="98,2">
              <v:shape style="position:absolute;left:10730;top:7997;width:98;height:2" coordorigin="10730,7997" coordsize="98,0" path="m10730,7997l10829,7997e" filled="f" stroked="t" strokeweight=".72pt" strokecolor="#858585">
                <v:path arrowok="t"/>
              </v:shape>
            </v:group>
            <v:group style="position:absolute;left:9912;top:7997;width:338;height:2" coordorigin="9912,7997" coordsize="338,2">
              <v:shape style="position:absolute;left:9912;top:7997;width:338;height:2" coordorigin="9912,7997" coordsize="338,0" path="m9912,7997l10250,7997e" filled="f" stroked="t" strokeweight=".72pt" strokecolor="#858585">
                <v:path arrowok="t"/>
              </v:shape>
            </v:group>
            <v:group style="position:absolute;left:9094;top:7997;width:338;height:2" coordorigin="9094,7997" coordsize="338,2">
              <v:shape style="position:absolute;left:9094;top:7997;width:338;height:2" coordorigin="9094,7997" coordsize="338,0" path="m9094,7997l9432,7997e" filled="f" stroked="t" strokeweight=".72pt" strokecolor="#858585">
                <v:path arrowok="t"/>
              </v:shape>
            </v:group>
            <v:group style="position:absolute;left:8275;top:7997;width:338;height:2" coordorigin="8275,7997" coordsize="338,2">
              <v:shape style="position:absolute;left:8275;top:7997;width:338;height:2" coordorigin="8275,7997" coordsize="338,0" path="m8275,7997l8614,7997e" filled="f" stroked="t" strokeweight=".72pt" strokecolor="#858585">
                <v:path arrowok="t"/>
              </v:shape>
            </v:group>
            <v:group style="position:absolute;left:7457;top:7997;width:338;height:2" coordorigin="7457,7997" coordsize="338,2">
              <v:shape style="position:absolute;left:7457;top:7997;width:338;height:2" coordorigin="7457,7997" coordsize="338,0" path="m7457,7997l7795,7997e" filled="f" stroked="t" strokeweight=".72pt" strokecolor="#858585">
                <v:path arrowok="t"/>
              </v:shape>
            </v:group>
            <v:group style="position:absolute;left:6641;top:7997;width:336;height:2" coordorigin="6641,7997" coordsize="336,2">
              <v:shape style="position:absolute;left:6641;top:7997;width:336;height:2" coordorigin="6641,7997" coordsize="336,0" path="m6641,7997l6977,7997e" filled="f" stroked="t" strokeweight=".72pt" strokecolor="#858585">
                <v:path arrowok="t"/>
              </v:shape>
            </v:group>
            <v:group style="position:absolute;left:5822;top:7997;width:336;height:2" coordorigin="5822,7997" coordsize="336,2">
              <v:shape style="position:absolute;left:5822;top:7997;width:336;height:2" coordorigin="5822,7997" coordsize="336,0" path="m5822,7997l6158,7997e" filled="f" stroked="t" strokeweight=".72pt" strokecolor="#858585">
                <v:path arrowok="t"/>
              </v:shape>
            </v:group>
            <v:group style="position:absolute;left:5004;top:7997;width:336;height:2" coordorigin="5004,7997" coordsize="336,2">
              <v:shape style="position:absolute;left:5004;top:7997;width:336;height:2" coordorigin="5004,7997" coordsize="336,0" path="m5004,7997l5340,7997e" filled="f" stroked="t" strokeweight=".72pt" strokecolor="#858585">
                <v:path arrowok="t"/>
              </v:shape>
            </v:group>
            <v:group style="position:absolute;left:4186;top:7997;width:336;height:2" coordorigin="4186,7997" coordsize="336,2">
              <v:shape style="position:absolute;left:4186;top:7997;width:336;height:2" coordorigin="4186,7997" coordsize="336,0" path="m4186,7997l4522,7997e" filled="f" stroked="t" strokeweight=".72pt" strokecolor="#858585">
                <v:path arrowok="t"/>
              </v:shape>
            </v:group>
            <v:group style="position:absolute;left:3367;top:7997;width:336;height:2" coordorigin="3367,7997" coordsize="336,2">
              <v:shape style="position:absolute;left:3367;top:7997;width:336;height:2" coordorigin="3367,7997" coordsize="336,0" path="m3367,7997l3703,7997e" filled="f" stroked="t" strokeweight=".72pt" strokecolor="#858585">
                <v:path arrowok="t"/>
              </v:shape>
            </v:group>
            <v:group style="position:absolute;left:2654;top:7997;width:230;height:2" coordorigin="2654,7997" coordsize="230,2">
              <v:shape style="position:absolute;left:2654;top:7997;width:230;height:2" coordorigin="2654,7997" coordsize="230,0" path="m2654,7997l2885,7997e" filled="f" stroked="t" strokeweight=".72pt" strokecolor="#858585">
                <v:path arrowok="t"/>
              </v:shape>
            </v:group>
            <v:group style="position:absolute;left:10730;top:7318;width:98;height:2" coordorigin="10730,7318" coordsize="98,2">
              <v:shape style="position:absolute;left:10730;top:7318;width:98;height:2" coordorigin="10730,7318" coordsize="98,0" path="m10730,7318l10829,7318e" filled="f" stroked="t" strokeweight=".72pt" strokecolor="#858585">
                <v:path arrowok="t"/>
              </v:shape>
            </v:group>
            <v:group style="position:absolute;left:9912;top:7318;width:338;height:2" coordorigin="9912,7318" coordsize="338,2">
              <v:shape style="position:absolute;left:9912;top:7318;width:338;height:2" coordorigin="9912,7318" coordsize="338,0" path="m9912,7318l10250,7318e" filled="f" stroked="t" strokeweight=".72pt" strokecolor="#858585">
                <v:path arrowok="t"/>
              </v:shape>
            </v:group>
            <v:group style="position:absolute;left:9094;top:7318;width:338;height:2" coordorigin="9094,7318" coordsize="338,2">
              <v:shape style="position:absolute;left:9094;top:7318;width:338;height:2" coordorigin="9094,7318" coordsize="338,0" path="m9094,7318l9432,7318e" filled="f" stroked="t" strokeweight=".72pt" strokecolor="#858585">
                <v:path arrowok="t"/>
              </v:shape>
            </v:group>
            <v:group style="position:absolute;left:8275;top:7318;width:338;height:2" coordorigin="8275,7318" coordsize="338,2">
              <v:shape style="position:absolute;left:8275;top:7318;width:338;height:2" coordorigin="8275,7318" coordsize="338,0" path="m8275,7318l8614,7318e" filled="f" stroked="t" strokeweight=".72pt" strokecolor="#858585">
                <v:path arrowok="t"/>
              </v:shape>
            </v:group>
            <v:group style="position:absolute;left:7457;top:7318;width:338;height:2" coordorigin="7457,7318" coordsize="338,2">
              <v:shape style="position:absolute;left:7457;top:7318;width:338;height:2" coordorigin="7457,7318" coordsize="338,0" path="m7457,7318l7795,7318e" filled="f" stroked="t" strokeweight=".72pt" strokecolor="#858585">
                <v:path arrowok="t"/>
              </v:shape>
            </v:group>
            <v:group style="position:absolute;left:6641;top:7318;width:336;height:2" coordorigin="6641,7318" coordsize="336,2">
              <v:shape style="position:absolute;left:6641;top:7318;width:336;height:2" coordorigin="6641,7318" coordsize="336,0" path="m6641,7318l6977,7318e" filled="f" stroked="t" strokeweight=".72pt" strokecolor="#858585">
                <v:path arrowok="t"/>
              </v:shape>
            </v:group>
            <v:group style="position:absolute;left:5822;top:7318;width:336;height:2" coordorigin="5822,7318" coordsize="336,2">
              <v:shape style="position:absolute;left:5822;top:7318;width:336;height:2" coordorigin="5822,7318" coordsize="336,0" path="m5822,7318l6158,7318e" filled="f" stroked="t" strokeweight=".72pt" strokecolor="#858585">
                <v:path arrowok="t"/>
              </v:shape>
            </v:group>
            <v:group style="position:absolute;left:5004;top:7318;width:336;height:2" coordorigin="5004,7318" coordsize="336,2">
              <v:shape style="position:absolute;left:5004;top:7318;width:336;height:2" coordorigin="5004,7318" coordsize="336,0" path="m5004,7318l5340,7318e" filled="f" stroked="t" strokeweight=".72pt" strokecolor="#858585">
                <v:path arrowok="t"/>
              </v:shape>
            </v:group>
            <v:group style="position:absolute;left:4186;top:7318;width:336;height:2" coordorigin="4186,7318" coordsize="336,2">
              <v:shape style="position:absolute;left:4186;top:7318;width:336;height:2" coordorigin="4186,7318" coordsize="336,0" path="m4186,7318l4522,7318e" filled="f" stroked="t" strokeweight=".72pt" strokecolor="#858585">
                <v:path arrowok="t"/>
              </v:shape>
            </v:group>
            <v:group style="position:absolute;left:2654;top:7318;width:1049;height:2" coordorigin="2654,7318" coordsize="1049,2">
              <v:shape style="position:absolute;left:2654;top:7318;width:1049;height:2" coordorigin="2654,7318" coordsize="1049,0" path="m2654,7318l3703,7318e" filled="f" stroked="t" strokeweight=".72pt" strokecolor="#858585">
                <v:path arrowok="t"/>
              </v:shape>
            </v:group>
            <v:group style="position:absolute;left:10730;top:6641;width:98;height:2" coordorigin="10730,6641" coordsize="98,2">
              <v:shape style="position:absolute;left:10730;top:6641;width:98;height:2" coordorigin="10730,6641" coordsize="98,0" path="m10730,6641l10829,6641e" filled="f" stroked="t" strokeweight=".72pt" strokecolor="#858585">
                <v:path arrowok="t"/>
              </v:shape>
            </v:group>
            <v:group style="position:absolute;left:9912;top:6641;width:338;height:2" coordorigin="9912,6641" coordsize="338,2">
              <v:shape style="position:absolute;left:9912;top:6641;width:338;height:2" coordorigin="9912,6641" coordsize="338,0" path="m9912,6641l10250,6641e" filled="f" stroked="t" strokeweight=".72pt" strokecolor="#858585">
                <v:path arrowok="t"/>
              </v:shape>
            </v:group>
            <v:group style="position:absolute;left:9094;top:6641;width:338;height:2" coordorigin="9094,6641" coordsize="338,2">
              <v:shape style="position:absolute;left:9094;top:6641;width:338;height:2" coordorigin="9094,6641" coordsize="338,0" path="m9094,6641l9432,6641e" filled="f" stroked="t" strokeweight=".72pt" strokecolor="#858585">
                <v:path arrowok="t"/>
              </v:shape>
            </v:group>
            <v:group style="position:absolute;left:8275;top:6641;width:338;height:2" coordorigin="8275,6641" coordsize="338,2">
              <v:shape style="position:absolute;left:8275;top:6641;width:338;height:2" coordorigin="8275,6641" coordsize="338,0" path="m8275,6641l8614,6641e" filled="f" stroked="t" strokeweight=".72pt" strokecolor="#858585">
                <v:path arrowok="t"/>
              </v:shape>
            </v:group>
            <v:group style="position:absolute;left:7457;top:6641;width:338;height:2" coordorigin="7457,6641" coordsize="338,2">
              <v:shape style="position:absolute;left:7457;top:6641;width:338;height:2" coordorigin="7457,6641" coordsize="338,0" path="m7457,6641l7795,6641e" filled="f" stroked="t" strokeweight=".72pt" strokecolor="#858585">
                <v:path arrowok="t"/>
              </v:shape>
            </v:group>
            <v:group style="position:absolute;left:6641;top:6641;width:336;height:2" coordorigin="6641,6641" coordsize="336,2">
              <v:shape style="position:absolute;left:6641;top:6641;width:336;height:2" coordorigin="6641,6641" coordsize="336,0" path="m6641,6641l6977,6641e" filled="f" stroked="t" strokeweight=".72pt" strokecolor="#858585">
                <v:path arrowok="t"/>
              </v:shape>
            </v:group>
            <v:group style="position:absolute;left:5822;top:6641;width:336;height:2" coordorigin="5822,6641" coordsize="336,2">
              <v:shape style="position:absolute;left:5822;top:6641;width:336;height:2" coordorigin="5822,6641" coordsize="336,0" path="m5822,6641l6158,6641e" filled="f" stroked="t" strokeweight=".72pt" strokecolor="#858585">
                <v:path arrowok="t"/>
              </v:shape>
            </v:group>
            <v:group style="position:absolute;left:5004;top:6641;width:336;height:2" coordorigin="5004,6641" coordsize="336,2">
              <v:shape style="position:absolute;left:5004;top:6641;width:336;height:2" coordorigin="5004,6641" coordsize="336,0" path="m5004,6641l5340,6641e" filled="f" stroked="t" strokeweight=".72pt" strokecolor="#858585">
                <v:path arrowok="t"/>
              </v:shape>
            </v:group>
            <v:group style="position:absolute;left:2654;top:6641;width:1867;height:2" coordorigin="2654,6641" coordsize="1867,2">
              <v:shape style="position:absolute;left:2654;top:6641;width:1867;height:2" coordorigin="2654,6641" coordsize="1867,0" path="m2654,6641l4522,6641e" filled="f" stroked="t" strokeweight=".72pt" strokecolor="#858585">
                <v:path arrowok="t"/>
              </v:shape>
            </v:group>
            <v:group style="position:absolute;left:10730;top:5964;width:98;height:2" coordorigin="10730,5964" coordsize="98,2">
              <v:shape style="position:absolute;left:10730;top:5964;width:98;height:2" coordorigin="10730,5964" coordsize="98,0" path="m10730,5964l10829,5964e" filled="f" stroked="t" strokeweight=".72pt" strokecolor="#858585">
                <v:path arrowok="t"/>
              </v:shape>
            </v:group>
            <v:group style="position:absolute;left:9912;top:5964;width:338;height:2" coordorigin="9912,5964" coordsize="338,2">
              <v:shape style="position:absolute;left:9912;top:5964;width:338;height:2" coordorigin="9912,5964" coordsize="338,0" path="m9912,5964l10250,5964e" filled="f" stroked="t" strokeweight=".72pt" strokecolor="#858585">
                <v:path arrowok="t"/>
              </v:shape>
            </v:group>
            <v:group style="position:absolute;left:9094;top:5964;width:338;height:2" coordorigin="9094,5964" coordsize="338,2">
              <v:shape style="position:absolute;left:9094;top:5964;width:338;height:2" coordorigin="9094,5964" coordsize="338,0" path="m9094,5964l9432,5964e" filled="f" stroked="t" strokeweight=".72pt" strokecolor="#858585">
                <v:path arrowok="t"/>
              </v:shape>
            </v:group>
            <v:group style="position:absolute;left:8275;top:5964;width:338;height:2" coordorigin="8275,5964" coordsize="338,2">
              <v:shape style="position:absolute;left:8275;top:5964;width:338;height:2" coordorigin="8275,5964" coordsize="338,0" path="m8275,5964l8614,5964e" filled="f" stroked="t" strokeweight=".72pt" strokecolor="#858585">
                <v:path arrowok="t"/>
              </v:shape>
            </v:group>
            <v:group style="position:absolute;left:7457;top:5964;width:338;height:2" coordorigin="7457,5964" coordsize="338,2">
              <v:shape style="position:absolute;left:7457;top:5964;width:338;height:2" coordorigin="7457,5964" coordsize="338,0" path="m7457,5964l7795,5964e" filled="f" stroked="t" strokeweight=".72pt" strokecolor="#858585">
                <v:path arrowok="t"/>
              </v:shape>
            </v:group>
            <v:group style="position:absolute;left:6641;top:5964;width:336;height:2" coordorigin="6641,5964" coordsize="336,2">
              <v:shape style="position:absolute;left:6641;top:5964;width:336;height:2" coordorigin="6641,5964" coordsize="336,0" path="m6641,5964l6977,5964e" filled="f" stroked="t" strokeweight=".72pt" strokecolor="#858585">
                <v:path arrowok="t"/>
              </v:shape>
            </v:group>
            <v:group style="position:absolute;left:5822;top:5964;width:336;height:2" coordorigin="5822,5964" coordsize="336,2">
              <v:shape style="position:absolute;left:5822;top:5964;width:336;height:2" coordorigin="5822,5964" coordsize="336,0" path="m5822,5964l6158,5964e" filled="f" stroked="t" strokeweight=".72pt" strokecolor="#858585">
                <v:path arrowok="t"/>
              </v:shape>
            </v:group>
            <v:group style="position:absolute;left:2654;top:5964;width:2686;height:2" coordorigin="2654,5964" coordsize="2686,2">
              <v:shape style="position:absolute;left:2654;top:5964;width:2686;height:2" coordorigin="2654,5964" coordsize="2686,0" path="m2654,5964l5340,5964e" filled="f" stroked="t" strokeweight=".72pt" strokecolor="#858585">
                <v:path arrowok="t"/>
              </v:shape>
            </v:group>
            <v:group style="position:absolute;left:10730;top:5287;width:98;height:2" coordorigin="10730,5287" coordsize="98,2">
              <v:shape style="position:absolute;left:10730;top:5287;width:98;height:2" coordorigin="10730,5287" coordsize="98,0" path="m10730,5287l10829,5287e" filled="f" stroked="t" strokeweight=".72pt" strokecolor="#858585">
                <v:path arrowok="t"/>
              </v:shape>
            </v:group>
            <v:group style="position:absolute;left:9912;top:5287;width:338;height:2" coordorigin="9912,5287" coordsize="338,2">
              <v:shape style="position:absolute;left:9912;top:5287;width:338;height:2" coordorigin="9912,5287" coordsize="338,0" path="m9912,5287l10250,5287e" filled="f" stroked="t" strokeweight=".72pt" strokecolor="#858585">
                <v:path arrowok="t"/>
              </v:shape>
            </v:group>
            <v:group style="position:absolute;left:8275;top:5287;width:1157;height:2" coordorigin="8275,5287" coordsize="1157,2">
              <v:shape style="position:absolute;left:8275;top:5287;width:1157;height:2" coordorigin="8275,5287" coordsize="1157,0" path="m8275,5287l9432,5287e" filled="f" stroked="t" strokeweight=".72pt" strokecolor="#858585">
                <v:path arrowok="t"/>
              </v:shape>
            </v:group>
            <v:group style="position:absolute;left:7457;top:5287;width:338;height:2" coordorigin="7457,5287" coordsize="338,2">
              <v:shape style="position:absolute;left:7457;top:5287;width:338;height:2" coordorigin="7457,5287" coordsize="338,0" path="m7457,5287l7795,5287e" filled="f" stroked="t" strokeweight=".72pt" strokecolor="#858585">
                <v:path arrowok="t"/>
              </v:shape>
            </v:group>
            <v:group style="position:absolute;left:2654;top:5287;width:4322;height:2" coordorigin="2654,5287" coordsize="4322,2">
              <v:shape style="position:absolute;left:2654;top:5287;width:4322;height:2" coordorigin="2654,5287" coordsize="4322,0" path="m2654,5287l6977,5287e" filled="f" stroked="t" strokeweight=".72pt" strokecolor="#858585">
                <v:path arrowok="t"/>
              </v:shape>
            </v:group>
            <v:group style="position:absolute;left:2654;top:4610;width:8174;height:2" coordorigin="2654,4610" coordsize="8174,2">
              <v:shape style="position:absolute;left:2654;top:4610;width:8174;height:2" coordorigin="2654,4610" coordsize="8174,0" path="m2654,4610l10829,4610e" filled="f" stroked="t" strokeweight=".72pt" strokecolor="#858585">
                <v:path arrowok="t"/>
              </v:shape>
            </v:group>
            <v:group style="position:absolute;left:2654;top:3934;width:8174;height:2" coordorigin="2654,3934" coordsize="8174,2">
              <v:shape style="position:absolute;left:2654;top:3934;width:8174;height:2" coordorigin="2654,3934" coordsize="8174,0" path="m2654,3934l10829,3934e" filled="f" stroked="t" strokeweight=".72pt" strokecolor="#858585">
                <v:path arrowok="t"/>
              </v:shape>
            </v:group>
            <v:group style="position:absolute;left:2885;top:7603;width:482;height:1747" coordorigin="2885,7603" coordsize="482,1747">
              <v:shape style="position:absolute;left:2885;top:7603;width:482;height:1747" coordorigin="2885,7603" coordsize="482,1747" path="m3367,7603l2885,7603,2885,9350,3367,9350,3367,7603e" filled="t" fillcolor="#548ED4" stroked="f">
                <v:path arrowok="t"/>
                <v:fill/>
              </v:shape>
            </v:group>
            <v:group style="position:absolute;left:3703;top:6912;width:482;height:2438" coordorigin="3703,6912" coordsize="482,2438">
              <v:shape style="position:absolute;left:3703;top:6912;width:482;height:2438" coordorigin="3703,6912" coordsize="482,2438" path="m4186,6912l3703,6912,3703,9350,4186,9350,4186,6912e" filled="t" fillcolor="#548ED4" stroked="f">
                <v:path arrowok="t"/>
                <v:fill/>
              </v:shape>
            </v:group>
            <v:group style="position:absolute;left:4522;top:6533;width:482;height:2818" coordorigin="4522,6533" coordsize="482,2818">
              <v:shape style="position:absolute;left:4522;top:6533;width:482;height:2818" coordorigin="4522,6533" coordsize="482,2818" path="m5004,6533l4522,6533,4522,9350,5004,9350,5004,6533e" filled="t" fillcolor="#548ED4" stroked="f">
                <v:path arrowok="t"/>
                <v:fill/>
              </v:shape>
            </v:group>
            <v:group style="position:absolute;left:5340;top:5748;width:482;height:3602" coordorigin="5340,5748" coordsize="482,3602">
              <v:shape style="position:absolute;left:5340;top:5748;width:482;height:3602" coordorigin="5340,5748" coordsize="482,3602" path="m5822,5748l5340,5748,5340,9350,5822,9350,5822,5748e" filled="t" fillcolor="#548ED4" stroked="f">
                <v:path arrowok="t"/>
                <v:fill/>
              </v:shape>
            </v:group>
            <v:group style="position:absolute;left:6158;top:5328;width:482;height:4022" coordorigin="6158,5328" coordsize="482,4022">
              <v:shape style="position:absolute;left:6158;top:5328;width:482;height:4022" coordorigin="6158,5328" coordsize="482,4022" path="m6641,5328l6158,5328,6158,9350,6641,9350,6641,5328e" filled="t" fillcolor="#548ED4" stroked="f">
                <v:path arrowok="t"/>
                <v:fill/>
              </v:shape>
            </v:group>
            <v:group style="position:absolute;left:6977;top:5083;width:480;height:4267" coordorigin="6977,5083" coordsize="480,4267">
              <v:shape style="position:absolute;left:6977;top:5083;width:480;height:4267" coordorigin="6977,5083" coordsize="480,4267" path="m7457,5083l6977,5083,6977,9350,7457,9350,7457,5083e" filled="t" fillcolor="#548ED4" stroked="f">
                <v:path arrowok="t"/>
                <v:fill/>
              </v:shape>
            </v:group>
            <v:group style="position:absolute;left:7795;top:5179;width:480;height:4171" coordorigin="7795,5179" coordsize="480,4171">
              <v:shape style="position:absolute;left:7795;top:5179;width:480;height:4171" coordorigin="7795,5179" coordsize="480,4171" path="m8275,5179l7795,5179,7795,9350,8275,9350,8275,5179e" filled="t" fillcolor="#548ED4" stroked="f">
                <v:path arrowok="t"/>
                <v:fill/>
              </v:shape>
            </v:group>
            <v:group style="position:absolute;left:8614;top:5626;width:480;height:3725" coordorigin="8614,5626" coordsize="480,3725">
              <v:shape style="position:absolute;left:8614;top:5626;width:480;height:3725" coordorigin="8614,5626" coordsize="480,3725" path="m9094,5626l8614,5626,8614,9350,9094,9350,9094,5626e" filled="t" fillcolor="#548ED4" stroked="f">
                <v:path arrowok="t"/>
                <v:fill/>
              </v:shape>
            </v:group>
            <v:group style="position:absolute;left:9432;top:5138;width:480;height:4212" coordorigin="9432,5138" coordsize="480,4212">
              <v:shape style="position:absolute;left:9432;top:5138;width:480;height:4212" coordorigin="9432,5138" coordsize="480,4212" path="m9912,5138l9432,5138,9432,9350,9912,9350,9912,5138e" filled="t" fillcolor="#548ED4" stroked="f">
                <v:path arrowok="t"/>
                <v:fill/>
              </v:shape>
            </v:group>
            <v:group style="position:absolute;left:10250;top:4745;width:480;height:4606" coordorigin="10250,4745" coordsize="480,4606">
              <v:shape style="position:absolute;left:10250;top:4745;width:480;height:4606" coordorigin="10250,4745" coordsize="480,4606" path="m10730,4745l10250,4745,10250,9350,10730,9350,10730,4745e" filled="t" fillcolor="#548ED4" stroked="f">
                <v:path arrowok="t"/>
                <v:fill/>
              </v:shape>
            </v:group>
            <v:group style="position:absolute;left:2717;top:3934;width:2;height:5479" coordorigin="2717,3934" coordsize="2,5479">
              <v:shape style="position:absolute;left:2717;top:3934;width:2;height:5479" coordorigin="2717,3934" coordsize="0,5479" path="m2717,3934l2717,9413e" filled="f" stroked="t" strokeweight=".72pt" strokecolor="#858585">
                <v:path arrowok="t"/>
              </v:shape>
            </v:group>
            <v:group style="position:absolute;left:2654;top:9350;width:8174;height:2" coordorigin="2654,9350" coordsize="8174,2">
              <v:shape style="position:absolute;left:2654;top:9350;width:8174;height:2" coordorigin="2654,9350" coordsize="8174,0" path="m2654,9350l10829,9350e" filled="f" stroked="t" strokeweight=".72pt" strokecolor="#858585">
                <v:path arrowok="t"/>
              </v:shape>
            </v:group>
            <v:group style="position:absolute;left:3535;top:9350;width:2;height:62" coordorigin="3535,9350" coordsize="2,62">
              <v:shape style="position:absolute;left:3535;top:9350;width:2;height:62" coordorigin="3535,9350" coordsize="0,62" path="m3535,9350l3535,9413e" filled="f" stroked="t" strokeweight=".72pt" strokecolor="#858585">
                <v:path arrowok="t"/>
              </v:shape>
            </v:group>
            <v:group style="position:absolute;left:4354;top:9350;width:2;height:62" coordorigin="4354,9350" coordsize="2,62">
              <v:shape style="position:absolute;left:4354;top:9350;width:2;height:62" coordorigin="4354,9350" coordsize="0,62" path="m4354,9350l4354,9413e" filled="f" stroked="t" strokeweight=".72pt" strokecolor="#858585">
                <v:path arrowok="t"/>
              </v:shape>
            </v:group>
            <v:group style="position:absolute;left:5172;top:9350;width:2;height:62" coordorigin="5172,9350" coordsize="2,62">
              <v:shape style="position:absolute;left:5172;top:9350;width:2;height:62" coordorigin="5172,9350" coordsize="0,62" path="m5172,9350l5172,9413e" filled="f" stroked="t" strokeweight=".72pt" strokecolor="#858585">
                <v:path arrowok="t"/>
              </v:shape>
            </v:group>
            <v:group style="position:absolute;left:5990;top:9350;width:2;height:62" coordorigin="5990,9350" coordsize="2,62">
              <v:shape style="position:absolute;left:5990;top:9350;width:2;height:62" coordorigin="5990,9350" coordsize="0,62" path="m5990,9350l5990,9413e" filled="f" stroked="t" strokeweight=".72pt" strokecolor="#858585">
                <v:path arrowok="t"/>
              </v:shape>
            </v:group>
            <v:group style="position:absolute;left:6809;top:9350;width:2;height:62" coordorigin="6809,9350" coordsize="2,62">
              <v:shape style="position:absolute;left:6809;top:9350;width:2;height:62" coordorigin="6809,9350" coordsize="0,62" path="m6809,9350l6809,9413e" filled="f" stroked="t" strokeweight=".72pt" strokecolor="#858585">
                <v:path arrowok="t"/>
              </v:shape>
            </v:group>
            <v:group style="position:absolute;left:7627;top:9350;width:2;height:62" coordorigin="7627,9350" coordsize="2,62">
              <v:shape style="position:absolute;left:7627;top:9350;width:2;height:62" coordorigin="7627,9350" coordsize="0,62" path="m7627,9350l7627,9413e" filled="f" stroked="t" strokeweight=".72pt" strokecolor="#858585">
                <v:path arrowok="t"/>
              </v:shape>
            </v:group>
            <v:group style="position:absolute;left:8446;top:9350;width:2;height:62" coordorigin="8446,9350" coordsize="2,62">
              <v:shape style="position:absolute;left:8446;top:9350;width:2;height:62" coordorigin="8446,9350" coordsize="0,62" path="m8446,9350l8446,9413e" filled="f" stroked="t" strokeweight=".72pt" strokecolor="#858585">
                <v:path arrowok="t"/>
              </v:shape>
            </v:group>
            <v:group style="position:absolute;left:9264;top:9350;width:2;height:62" coordorigin="9264,9350" coordsize="2,62">
              <v:shape style="position:absolute;left:9264;top:9350;width:2;height:62" coordorigin="9264,9350" coordsize="0,62" path="m9264,9350l9264,9413e" filled="f" stroked="t" strokeweight=".72pt" strokecolor="#858585">
                <v:path arrowok="t"/>
              </v:shape>
            </v:group>
            <v:group style="position:absolute;left:10080;top:9350;width:2;height:62" coordorigin="10080,9350" coordsize="2,62">
              <v:shape style="position:absolute;left:10080;top:9350;width:2;height:62" coordorigin="10080,9350" coordsize="0,62" path="m10080,9350l10080,9413e" filled="f" stroked="t" strokeweight=".72pt" strokecolor="#858585">
                <v:path arrowok="t"/>
              </v:shape>
            </v:group>
            <v:group style="position:absolute;left:10829;top:3711;width:2495;height:6111" coordorigin="10829,3711" coordsize="2495,6111">
              <v:shape style="position:absolute;left:10829;top:3711;width:2495;height:6111" coordorigin="10829,3711" coordsize="2495,6111" path="m10829,9823l13324,9823,13324,3711,10829,3711,10829,9823e" filled="t" fillcolor="#FFFFFF" stroked="f">
                <v:path arrowok="t"/>
                <v:fill/>
              </v:shape>
            </v:group>
            <v:group style="position:absolute;left:9468;top:3586;width:1174;height:1134" coordorigin="9468,3586" coordsize="1174,1134">
              <v:shape style="position:absolute;left:9468;top:3586;width:1174;height:1134" coordorigin="9468,3586" coordsize="1174,1134" path="m10642,4436l10335,4436,10489,4720,10642,4436e" filled="t" fillcolor="#AEAEAE" stroked="f">
                <v:path arrowok="t"/>
                <v:fill/>
              </v:shape>
              <v:shape style="position:absolute;left:9468;top:3586;width:1174;height:1134" coordorigin="9468,3586" coordsize="1174,1134" path="m10561,3900l10416,3900,10416,4436,10561,4436,10561,3900e" filled="t" fillcolor="#AEAEAE" stroked="f">
                <v:path arrowok="t"/>
                <v:fill/>
              </v:shape>
              <v:shape style="position:absolute;left:9468;top:3586;width:1174;height:1134" coordorigin="9468,3586" coordsize="1174,1134" path="m11509,3586l9468,3586,9468,3900,11509,3900,11509,3586e" filled="t" fillcolor="#AEAEAE" stroked="f">
                <v:path arrowok="t"/>
                <v:fill/>
              </v:shape>
              <v:shape style="position:absolute;left:12703;top:10123;width:1397;height:605" type="#_x0000_t75">
                <v:imagedata r:id="rId126" o:title=""/>
              </v:shape>
              <v:shape style="position:absolute;left:12854;top:10106;width:1176;height:694" type="#_x0000_t75">
                <v:imagedata r:id="rId127" o:title=""/>
              </v:shape>
              <v:shape style="position:absolute;left:12779;top:10163;width:1247;height:454" type="#_x0000_t75">
                <v:imagedata r:id="rId128" o:title=""/>
              </v:shape>
            </v:group>
            <v:group style="position:absolute;left:12779;top:10163;width:1247;height:454" coordorigin="12779,10163" coordsize="1247,454">
              <v:shape style="position:absolute;left:12779;top:10163;width:1247;height:454" coordorigin="12779,10163" coordsize="1247,454" path="m12779,10616l14026,10616,14026,10163,12779,10163,12779,10616xe" filled="f" stroked="t" strokeweight=".75pt" strokecolor="#497DBA">
                <v:path arrowok="t"/>
              </v:shape>
            </v:group>
            <w10:wrap type="none"/>
          </v:group>
        </w:pict>
      </w:r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216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216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5.212223pt;margin-top:-6.524528pt;width:14.0pt;height:151.106002pt;mso-position-horizontal-relative:page;mso-position-vertical-relative:paragraph;z-index:-2939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65" w:lineRule="exact"/>
                    <w:ind w:left="20" w:right="-56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Num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1"/>
                      <w:w w:val="100"/>
                      <w:b/>
                      <w:bCs/>
                    </w:rPr>
                    <w:t>b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of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3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2"/>
                      <w:w w:val="100"/>
                      <w:b/>
                      <w:bCs/>
                    </w:rPr>
                    <w:t>j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ournal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6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a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rti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c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l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216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216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216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216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2269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50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auto"/>
        <w:ind w:left="2370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6" w:after="0" w:line="240" w:lineRule="exact"/>
        <w:ind w:left="2825" w:right="-20"/>
        <w:jc w:val="left"/>
        <w:tabs>
          <w:tab w:pos="3640" w:val="left"/>
          <w:tab w:pos="4460" w:val="left"/>
          <w:tab w:pos="5280" w:val="left"/>
          <w:tab w:pos="6080" w:val="left"/>
          <w:tab w:pos="6900" w:val="left"/>
          <w:tab w:pos="7720" w:val="left"/>
          <w:tab w:pos="8540" w:val="left"/>
          <w:tab w:pos="9360" w:val="left"/>
          <w:tab w:pos="10180" w:val="left"/>
        </w:tabs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25" w:after="0" w:line="240" w:lineRule="auto"/>
        <w:ind w:left="102" w:right="-20"/>
        <w:jc w:val="left"/>
        <w:tabs>
          <w:tab w:pos="13020" w:val="left"/>
        </w:tabs>
        <w:rPr>
          <w:rFonts w:ascii="Arial" w:hAnsi="Arial" w:cs="Arial" w:eastAsia="Arial"/>
          <w:sz w:val="28"/>
          <w:szCs w:val="28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-18"/>
        </w:rPr>
        <w:t>25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18"/>
        </w:rPr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18"/>
        </w:rPr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0"/>
        </w:rPr>
        <w:t>Ba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00"/>
          <w:position w:val="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</w:sectPr>
      </w:pPr>
      <w:rPr/>
    </w:p>
    <w:p>
      <w:pPr>
        <w:spacing w:before="17" w:after="0" w:line="722" w:lineRule="exact"/>
        <w:ind w:left="652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-3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rend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of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cu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ul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tive</w:t>
      </w:r>
      <w:r>
        <w:rPr>
          <w:rFonts w:ascii="Arial" w:hAnsi="Arial" w:cs="Arial" w:eastAsia="Arial"/>
          <w:sz w:val="64"/>
          <w:szCs w:val="64"/>
          <w:color w:val="FFFFFF"/>
          <w:spacing w:val="-7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pat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nts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award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d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145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361" w:lineRule="exact"/>
        <w:ind w:left="5331" w:right="5375"/>
        <w:jc w:val="center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Cu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ula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2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-7"/>
          <w:w w:val="100"/>
          <w:b/>
          <w:bCs/>
          <w:position w:val="-1"/>
        </w:rPr>
        <w:t>v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-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99"/>
          <w:b/>
          <w:bCs/>
          <w:position w:val="-1"/>
        </w:rPr>
        <w:t>pa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99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99"/>
          <w:b/>
          <w:bCs/>
          <w:position w:val="-1"/>
        </w:rPr>
        <w:t>en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99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99"/>
          <w:b/>
          <w:bCs/>
          <w:position w:val="-1"/>
        </w:rPr>
        <w:t>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600" w:bottom="0" w:left="60" w:right="580"/>
          <w:headerReference w:type="even" r:id="rId129"/>
          <w:footerReference w:type="even" r:id="rId130"/>
          <w:pgSz w:w="14400" w:h="10800" w:orient="landscape"/>
        </w:sectPr>
      </w:pPr>
      <w:rPr/>
    </w:p>
    <w:p>
      <w:pPr>
        <w:spacing w:before="19" w:after="0" w:line="240" w:lineRule="auto"/>
        <w:ind w:right="-20"/>
        <w:jc w:val="righ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99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99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99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7" w:after="0" w:line="220" w:lineRule="exact"/>
        <w:jc w:val="left"/>
        <w:rPr>
          <w:sz w:val="22"/>
          <w:szCs w:val="22"/>
        </w:rPr>
      </w:pPr>
      <w:rPr/>
      <w:r>
        <w:rPr/>
        <w:br w:type="column"/>
      </w:r>
      <w:r>
        <w:rPr>
          <w:sz w:val="22"/>
          <w:szCs w:val="22"/>
        </w:rPr>
      </w:r>
    </w:p>
    <w:p>
      <w:pPr>
        <w:spacing w:before="0" w:after="0" w:line="316" w:lineRule="exact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  <w:position w:val="-1"/>
        </w:rPr>
        <w:t>g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et</w:t>
      </w:r>
      <w:r>
        <w:rPr>
          <w:rFonts w:ascii="Arial" w:hAnsi="Arial" w:cs="Arial" w:eastAsia="Arial"/>
          <w:sz w:val="28"/>
          <w:szCs w:val="28"/>
          <w:color w:val="002C50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=</w:t>
      </w:r>
      <w:r>
        <w:rPr>
          <w:rFonts w:ascii="Arial" w:hAnsi="Arial" w:cs="Arial" w:eastAsia="Arial"/>
          <w:sz w:val="28"/>
          <w:szCs w:val="28"/>
          <w:color w:val="002C5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≥216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  <w:cols w:num="2" w:equalWidth="0">
            <w:col w:w="2100" w:space="7698"/>
            <w:col w:w="3962"/>
          </w:cols>
        </w:sectPr>
      </w:pPr>
      <w:rPr/>
    </w:p>
    <w:p>
      <w:pPr>
        <w:spacing w:before="7" w:after="0" w:line="190" w:lineRule="exact"/>
        <w:jc w:val="left"/>
        <w:rPr>
          <w:sz w:val="19"/>
          <w:szCs w:val="19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38" coordorigin="0,0" coordsize="14400,10800">
            <v:shape style="position:absolute;left:0;top:0;width:14400;height:10800" type="#_x0000_t75">
              <v:imagedata r:id="rId131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9922;top:6988;width:4478;height:3812" coordorigin="9922,6988" coordsize="4478,3812">
              <v:shape style="position:absolute;left:9922;top:6988;width:4478;height:3812" coordorigin="9922,6988" coordsize="4478,3812" path="m14400,6988l9922,6988,9922,10800,14400,10800,14400,6988e" filled="t" fillcolor="#FFFFFF" stroked="f">
                <v:path arrowok="t"/>
                <v:fill/>
              </v:shape>
            </v:group>
            <v:group style="position:absolute;left:12857;top:7927;width:185;height:2" coordorigin="12857,7927" coordsize="185,2">
              <v:shape style="position:absolute;left:12857;top:7927;width:185;height:2" coordorigin="12857,7927" coordsize="185,0" path="m12857,7927l13042,7927e" filled="f" stroked="t" strokeweight=".72pt" strokecolor="#858585">
                <v:path arrowok="t"/>
              </v:shape>
            </v:group>
            <v:group style="position:absolute;left:11966;top:7927;width:367;height:2" coordorigin="11966,7927" coordsize="367,2">
              <v:shape style="position:absolute;left:11966;top:7927;width:367;height:2" coordorigin="11966,7927" coordsize="367,0" path="m11966,7927l12334,7927e" filled="f" stroked="t" strokeweight=".72pt" strokecolor="#858585">
                <v:path arrowok="t"/>
              </v:shape>
            </v:group>
            <v:group style="position:absolute;left:11074;top:7927;width:367;height:2" coordorigin="11074,7927" coordsize="367,2">
              <v:shape style="position:absolute;left:11074;top:7927;width:367;height:2" coordorigin="11074,7927" coordsize="367,0" path="m11074,7927l11441,7927e" filled="f" stroked="t" strokeweight=".72pt" strokecolor="#858585">
                <v:path arrowok="t"/>
              </v:shape>
            </v:group>
            <v:group style="position:absolute;left:10183;top:7927;width:367;height:2" coordorigin="10183,7927" coordsize="367,2">
              <v:shape style="position:absolute;left:10183;top:7927;width:367;height:2" coordorigin="10183,7927" coordsize="367,0" path="m10183,7927l10550,7927e" filled="f" stroked="t" strokeweight=".72pt" strokecolor="#858585">
                <v:path arrowok="t"/>
              </v:shape>
            </v:group>
            <v:group style="position:absolute;left:9293;top:7927;width:367;height:2" coordorigin="9293,7927" coordsize="367,2">
              <v:shape style="position:absolute;left:9293;top:7927;width:367;height:2" coordorigin="9293,7927" coordsize="367,0" path="m9293,7927l9660,7927e" filled="f" stroked="t" strokeweight=".72pt" strokecolor="#858585">
                <v:path arrowok="t"/>
              </v:shape>
            </v:group>
            <v:group style="position:absolute;left:8400;top:7927;width:367;height:2" coordorigin="8400,7927" coordsize="367,2">
              <v:shape style="position:absolute;left:8400;top:7927;width:367;height:2" coordorigin="8400,7927" coordsize="367,0" path="m8400,7927l8767,7927e" filled="f" stroked="t" strokeweight=".72pt" strokecolor="#858585">
                <v:path arrowok="t"/>
              </v:shape>
            </v:group>
            <v:group style="position:absolute;left:7510;top:7927;width:367;height:2" coordorigin="7510,7927" coordsize="367,2">
              <v:shape style="position:absolute;left:7510;top:7927;width:367;height:2" coordorigin="7510,7927" coordsize="367,0" path="m7510,7927l7877,7927e" filled="f" stroked="t" strokeweight=".72pt" strokecolor="#858585">
                <v:path arrowok="t"/>
              </v:shape>
            </v:group>
            <v:group style="position:absolute;left:6619;top:7927;width:367;height:2" coordorigin="6619,7927" coordsize="367,2">
              <v:shape style="position:absolute;left:6619;top:7927;width:367;height:2" coordorigin="6619,7927" coordsize="367,0" path="m6619,7927l6986,7927e" filled="f" stroked="t" strokeweight=".72pt" strokecolor="#858585">
                <v:path arrowok="t"/>
              </v:shape>
            </v:group>
            <v:group style="position:absolute;left:5726;top:7927;width:367;height:2" coordorigin="5726,7927" coordsize="367,2">
              <v:shape style="position:absolute;left:5726;top:7927;width:367;height:2" coordorigin="5726,7927" coordsize="367,0" path="m5726,7927l6094,7927e" filled="f" stroked="t" strokeweight=".72pt" strokecolor="#858585">
                <v:path arrowok="t"/>
              </v:shape>
            </v:group>
            <v:group style="position:absolute;left:2282;top:7927;width:2921;height:2" coordorigin="2282,7927" coordsize="2921,2">
              <v:shape style="position:absolute;left:2282;top:7927;width:2921;height:2" coordorigin="2282,7927" coordsize="2921,0" path="m2282,7927l5203,7927e" filled="f" stroked="t" strokeweight=".72pt" strokecolor="#858585">
                <v:path arrowok="t"/>
              </v:shape>
            </v:group>
            <v:group style="position:absolute;left:12857;top:7178;width:185;height:2" coordorigin="12857,7178" coordsize="185,2">
              <v:shape style="position:absolute;left:12857;top:7178;width:185;height:2" coordorigin="12857,7178" coordsize="185,0" path="m12857,7178l13042,7178e" filled="f" stroked="t" strokeweight=".72pt" strokecolor="#858585">
                <v:path arrowok="t"/>
              </v:shape>
            </v:group>
            <v:group style="position:absolute;left:11966;top:7178;width:367;height:2" coordorigin="11966,7178" coordsize="367,2">
              <v:shape style="position:absolute;left:11966;top:7178;width:367;height:2" coordorigin="11966,7178" coordsize="367,0" path="m11966,7178l12334,7178e" filled="f" stroked="t" strokeweight=".72pt" strokecolor="#858585">
                <v:path arrowok="t"/>
              </v:shape>
            </v:group>
            <v:group style="position:absolute;left:11074;top:7178;width:367;height:2" coordorigin="11074,7178" coordsize="367,2">
              <v:shape style="position:absolute;left:11074;top:7178;width:367;height:2" coordorigin="11074,7178" coordsize="367,0" path="m11074,7178l11441,7178e" filled="f" stroked="t" strokeweight=".72pt" strokecolor="#858585">
                <v:path arrowok="t"/>
              </v:shape>
            </v:group>
            <v:group style="position:absolute;left:10183;top:7178;width:367;height:2" coordorigin="10183,7178" coordsize="367,2">
              <v:shape style="position:absolute;left:10183;top:7178;width:367;height:2" coordorigin="10183,7178" coordsize="367,0" path="m10183,7178l10550,7178e" filled="f" stroked="t" strokeweight=".72pt" strokecolor="#858585">
                <v:path arrowok="t"/>
              </v:shape>
            </v:group>
            <v:group style="position:absolute;left:9293;top:7178;width:367;height:2" coordorigin="9293,7178" coordsize="367,2">
              <v:shape style="position:absolute;left:9293;top:7178;width:367;height:2" coordorigin="9293,7178" coordsize="367,0" path="m9293,7178l9660,7178e" filled="f" stroked="t" strokeweight=".72pt" strokecolor="#858585">
                <v:path arrowok="t"/>
              </v:shape>
            </v:group>
            <v:group style="position:absolute;left:8400;top:7178;width:367;height:2" coordorigin="8400,7178" coordsize="367,2">
              <v:shape style="position:absolute;left:8400;top:7178;width:367;height:2" coordorigin="8400,7178" coordsize="367,0" path="m8400,7178l8767,7178e" filled="f" stroked="t" strokeweight=".72pt" strokecolor="#858585">
                <v:path arrowok="t"/>
              </v:shape>
            </v:group>
            <v:group style="position:absolute;left:2282;top:7178;width:5594;height:2" coordorigin="2282,7178" coordsize="5594,2">
              <v:shape style="position:absolute;left:2282;top:7178;width:5594;height:2" coordorigin="2282,7178" coordsize="5594,0" path="m2282,7178l7877,7178e" filled="f" stroked="t" strokeweight=".72pt" strokecolor="#858585">
                <v:path arrowok="t"/>
              </v:shape>
            </v:group>
            <v:group style="position:absolute;left:12857;top:6430;width:185;height:2" coordorigin="12857,6430" coordsize="185,2">
              <v:shape style="position:absolute;left:12857;top:6430;width:185;height:2" coordorigin="12857,6430" coordsize="185,0" path="m12857,6430l13042,6430e" filled="f" stroked="t" strokeweight=".72pt" strokecolor="#858585">
                <v:path arrowok="t"/>
              </v:shape>
            </v:group>
            <v:group style="position:absolute;left:11966;top:6430;width:367;height:2" coordorigin="11966,6430" coordsize="367,2">
              <v:shape style="position:absolute;left:11966;top:6430;width:367;height:2" coordorigin="11966,6430" coordsize="367,0" path="m11966,6430l12334,6430e" filled="f" stroked="t" strokeweight=".72pt" strokecolor="#858585">
                <v:path arrowok="t"/>
              </v:shape>
            </v:group>
            <v:group style="position:absolute;left:11074;top:6430;width:367;height:2" coordorigin="11074,6430" coordsize="367,2">
              <v:shape style="position:absolute;left:11074;top:6430;width:367;height:2" coordorigin="11074,6430" coordsize="367,0" path="m11074,6430l11441,6430e" filled="f" stroked="t" strokeweight=".72pt" strokecolor="#858585">
                <v:path arrowok="t"/>
              </v:shape>
            </v:group>
            <v:group style="position:absolute;left:10183;top:6430;width:367;height:2" coordorigin="10183,6430" coordsize="367,2">
              <v:shape style="position:absolute;left:10183;top:6430;width:367;height:2" coordorigin="10183,6430" coordsize="367,0" path="m10183,6430l10550,6430e" filled="f" stroked="t" strokeweight=".72pt" strokecolor="#858585">
                <v:path arrowok="t"/>
              </v:shape>
            </v:group>
            <v:group style="position:absolute;left:9293;top:6430;width:367;height:2" coordorigin="9293,6430" coordsize="367,2">
              <v:shape style="position:absolute;left:9293;top:6430;width:367;height:2" coordorigin="9293,6430" coordsize="367,0" path="m9293,6430l9660,6430e" filled="f" stroked="t" strokeweight=".72pt" strokecolor="#858585">
                <v:path arrowok="t"/>
              </v:shape>
            </v:group>
            <v:group style="position:absolute;left:2282;top:6430;width:6485;height:2" coordorigin="2282,6430" coordsize="6485,2">
              <v:shape style="position:absolute;left:2282;top:6430;width:6485;height:2" coordorigin="2282,6430" coordsize="6485,0" path="m2282,6430l8767,6430e" filled="f" stroked="t" strokeweight=".72pt" strokecolor="#858585">
                <v:path arrowok="t"/>
              </v:shape>
            </v:group>
            <v:group style="position:absolute;left:12857;top:5681;width:185;height:2" coordorigin="12857,5681" coordsize="185,2">
              <v:shape style="position:absolute;left:12857;top:5681;width:185;height:2" coordorigin="12857,5681" coordsize="185,0" path="m12857,5681l13042,5681e" filled="f" stroked="t" strokeweight=".72pt" strokecolor="#858585">
                <v:path arrowok="t"/>
              </v:shape>
            </v:group>
            <v:group style="position:absolute;left:11966;top:5681;width:367;height:2" coordorigin="11966,5681" coordsize="367,2">
              <v:shape style="position:absolute;left:11966;top:5681;width:367;height:2" coordorigin="11966,5681" coordsize="367,0" path="m11966,5681l12334,5681e" filled="f" stroked="t" strokeweight=".72pt" strokecolor="#858585">
                <v:path arrowok="t"/>
              </v:shape>
            </v:group>
            <v:group style="position:absolute;left:11074;top:5681;width:367;height:2" coordorigin="11074,5681" coordsize="367,2">
              <v:shape style="position:absolute;left:11074;top:5681;width:367;height:2" coordorigin="11074,5681" coordsize="367,0" path="m11074,5681l11441,5681e" filled="f" stroked="t" strokeweight=".72pt" strokecolor="#858585">
                <v:path arrowok="t"/>
              </v:shape>
            </v:group>
            <v:group style="position:absolute;left:2282;top:5681;width:8268;height:2" coordorigin="2282,5681" coordsize="8268,2">
              <v:shape style="position:absolute;left:2282;top:5681;width:8268;height:2" coordorigin="2282,5681" coordsize="8268,0" path="m2282,5681l10550,5681e" filled="f" stroked="t" strokeweight=".72pt" strokecolor="#858585">
                <v:path arrowok="t"/>
              </v:shape>
            </v:group>
            <v:group style="position:absolute;left:12857;top:4932;width:185;height:2" coordorigin="12857,4932" coordsize="185,2">
              <v:shape style="position:absolute;left:12857;top:4932;width:185;height:2" coordorigin="12857,4932" coordsize="185,0" path="m12857,4932l13042,4932e" filled="f" stroked="t" strokeweight=".72pt" strokecolor="#858585">
                <v:path arrowok="t"/>
              </v:shape>
            </v:group>
            <v:group style="position:absolute;left:2282;top:4932;width:10051;height:2" coordorigin="2282,4932" coordsize="10051,2">
              <v:shape style="position:absolute;left:2282;top:4932;width:10051;height:2" coordorigin="2282,4932" coordsize="10051,0" path="m2282,4932l12334,4932e" filled="f" stroked="t" strokeweight=".72pt" strokecolor="#858585">
                <v:path arrowok="t"/>
              </v:shape>
            </v:group>
            <v:group style="position:absolute;left:2282;top:4183;width:10759;height:2" coordorigin="2282,4183" coordsize="10759,2">
              <v:shape style="position:absolute;left:2282;top:4183;width:10759;height:2" coordorigin="2282,4183" coordsize="10759,0" path="m2282,4183l13042,4183e" filled="f" stroked="t" strokeweight=".72pt" strokecolor="#858585">
                <v:path arrowok="t"/>
              </v:shape>
            </v:group>
            <v:group style="position:absolute;left:2530;top:8646;width:523;height:2" coordorigin="2530,8646" coordsize="523,2">
              <v:shape style="position:absolute;left:2530;top:8646;width:523;height:2" coordorigin="2530,8646" coordsize="523,0" path="m2530,8646l3053,8646e" filled="f" stroked="t" strokeweight="3.1pt" strokecolor="#548ED4">
                <v:path arrowok="t"/>
              </v:shape>
            </v:group>
            <v:group style="position:absolute;left:3420;top:8405;width:526;height:271" coordorigin="3420,8405" coordsize="526,271">
              <v:shape style="position:absolute;left:3420;top:8405;width:526;height:271" coordorigin="3420,8405" coordsize="526,271" path="m3946,8405l3420,8405,3420,8676,3946,8676,3946,8405e" filled="t" fillcolor="#548ED4" stroked="f">
                <v:path arrowok="t"/>
                <v:fill/>
              </v:shape>
            </v:group>
            <v:group style="position:absolute;left:4310;top:8090;width:526;height:586" coordorigin="4310,8090" coordsize="526,586">
              <v:shape style="position:absolute;left:4310;top:8090;width:526;height:586" coordorigin="4310,8090" coordsize="526,586" path="m4836,8090l4310,8090,4310,8676,4836,8676,4836,8090e" filled="t" fillcolor="#548ED4" stroked="f">
                <v:path arrowok="t"/>
                <v:fill/>
              </v:shape>
            </v:group>
            <v:group style="position:absolute;left:5203;top:7567;width:523;height:1109" coordorigin="5203,7567" coordsize="523,1109">
              <v:shape style="position:absolute;left:5203;top:7567;width:523;height:1109" coordorigin="5203,7567" coordsize="523,1109" path="m5726,7567l5203,7567,5203,8676,5726,8676,5726,7567e" filled="t" fillcolor="#548ED4" stroked="f">
                <v:path arrowok="t"/>
                <v:fill/>
              </v:shape>
            </v:group>
            <v:group style="position:absolute;left:6094;top:7373;width:526;height:1303" coordorigin="6094,7373" coordsize="526,1303">
              <v:shape style="position:absolute;left:6094;top:7373;width:526;height:1303" coordorigin="6094,7373" coordsize="526,1303" path="m6619,7373l6094,7373,6094,8676,6619,8676,6619,7373e" filled="t" fillcolor="#548ED4" stroked="f">
                <v:path arrowok="t"/>
                <v:fill/>
              </v:shape>
            </v:group>
            <v:group style="position:absolute;left:6986;top:7162;width:523;height:1514" coordorigin="6986,7162" coordsize="523,1514">
              <v:shape style="position:absolute;left:6986;top:7162;width:523;height:1514" coordorigin="6986,7162" coordsize="523,1514" path="m7510,7162l6986,7162,6986,8676,7510,8676,7510,7162e" filled="t" fillcolor="#548ED4" stroked="f">
                <v:path arrowok="t"/>
                <v:fill/>
              </v:shape>
            </v:group>
            <v:group style="position:absolute;left:7877;top:6653;width:523;height:2023" coordorigin="7877,6653" coordsize="523,2023">
              <v:shape style="position:absolute;left:7877;top:6653;width:523;height:2023" coordorigin="7877,6653" coordsize="523,2023" path="m8400,6653l7877,6653,7877,8676,8400,8676,8400,6653e" filled="t" fillcolor="#548ED4" stroked="f">
                <v:path arrowok="t"/>
                <v:fill/>
              </v:shape>
            </v:group>
            <v:group style="position:absolute;left:8767;top:6130;width:526;height:2546" coordorigin="8767,6130" coordsize="526,2546">
              <v:shape style="position:absolute;left:8767;top:6130;width:526;height:2546" coordorigin="8767,6130" coordsize="526,2546" path="m9293,6130l8767,6130,8767,8676,9293,8676,9293,6130e" filled="t" fillcolor="#548ED4" stroked="f">
                <v:path arrowok="t"/>
                <v:fill/>
              </v:shape>
            </v:group>
            <v:group style="position:absolute;left:9660;top:5890;width:2;height:2786" coordorigin="9660,5890" coordsize="2,2786">
              <v:shape style="position:absolute;left:9660;top:5890;width:2;height:2786" coordorigin="9660,5890" coordsize="0,2786" path="m9660,8676l9660,5890,9660,8676xe" filled="t" fillcolor="#548ED4" stroked="f">
                <v:path arrowok="t"/>
                <v:fill/>
              </v:shape>
            </v:group>
            <v:group style="position:absolute;left:10550;top:5621;width:523;height:43" coordorigin="10550,5621" coordsize="523,43">
              <v:shape style="position:absolute;left:10550;top:5621;width:523;height:43" coordorigin="10550,5621" coordsize="523,43" path="m10550,5664l11074,5664,11074,5621,10550,5621,10550,5664xe" filled="t" fillcolor="#548ED4" stroked="f">
                <v:path arrowok="t"/>
                <v:fill/>
              </v:shape>
            </v:group>
            <v:group style="position:absolute;left:9660;top:5890;width:523;height:2786" coordorigin="9660,5890" coordsize="523,2786">
              <v:shape style="position:absolute;left:9660;top:5890;width:523;height:2786" coordorigin="9660,5890" coordsize="523,2786" path="m9660,8676l10183,8676,10183,5890,9660,5890,9660,8676e" filled="t" fillcolor="#548ED4" stroked="f">
                <v:path arrowok="t"/>
                <v:fill/>
              </v:shape>
            </v:group>
            <v:group style="position:absolute;left:10550;top:5664;width:523;height:3012" coordorigin="10550,5664" coordsize="523,3012">
              <v:shape style="position:absolute;left:10550;top:5664;width:523;height:3012" coordorigin="10550,5664" coordsize="523,3012" path="m10550,8676l11074,8676,11074,5664,10550,5664,10550,8676e" filled="t" fillcolor="#548ED4" stroked="f">
                <v:path arrowok="t"/>
                <v:fill/>
              </v:shape>
            </v:group>
            <v:group style="position:absolute;left:11441;top:5441;width:526;height:3235" coordorigin="11441,5441" coordsize="526,3235">
              <v:shape style="position:absolute;left:11441;top:5441;width:526;height:3235" coordorigin="11441,5441" coordsize="526,3235" path="m11966,5441l11441,5441,11441,8676,11966,8676,11966,5441e" filled="t" fillcolor="#94B3D6" stroked="f">
                <v:path arrowok="t"/>
                <v:fill/>
              </v:shape>
            </v:group>
            <v:group style="position:absolute;left:12334;top:4541;width:523;height:4135" coordorigin="12334,4541" coordsize="523,4135">
              <v:shape style="position:absolute;left:12334;top:4541;width:523;height:4135" coordorigin="12334,4541" coordsize="523,4135" path="m12857,4541l12334,4541,12334,8676,12857,8676,12857,4541e" filled="t" fillcolor="#94B3D6" stroked="f">
                <v:path arrowok="t"/>
                <v:fill/>
              </v:shape>
            </v:group>
            <v:group style="position:absolute;left:2345;top:4183;width:2;height:4555" coordorigin="2345,4183" coordsize="2,4555">
              <v:shape style="position:absolute;left:2345;top:4183;width:2;height:4555" coordorigin="2345,4183" coordsize="0,4555" path="m2345,4183l2345,8738e" filled="f" stroked="t" strokeweight=".72pt" strokecolor="#858585">
                <v:path arrowok="t"/>
              </v:shape>
            </v:group>
            <v:group style="position:absolute;left:2282;top:8676;width:10759;height:2" coordorigin="2282,8676" coordsize="10759,2">
              <v:shape style="position:absolute;left:2282;top:8676;width:10759;height:2" coordorigin="2282,8676" coordsize="10759,0" path="m2282,8676l13042,8676e" filled="f" stroked="t" strokeweight=".72pt" strokecolor="#858585">
                <v:path arrowok="t"/>
              </v:shape>
            </v:group>
            <v:group style="position:absolute;left:3238;top:8676;width:2;height:62" coordorigin="3238,8676" coordsize="2,62">
              <v:shape style="position:absolute;left:3238;top:8676;width:2;height:62" coordorigin="3238,8676" coordsize="0,62" path="m3238,8676l3238,8738e" filled="f" stroked="t" strokeweight=".72pt" strokecolor="#858585">
                <v:path arrowok="t"/>
              </v:shape>
            </v:group>
            <v:group style="position:absolute;left:4128;top:8676;width:2;height:62" coordorigin="4128,8676" coordsize="2,62">
              <v:shape style="position:absolute;left:4128;top:8676;width:2;height:62" coordorigin="4128,8676" coordsize="0,62" path="m4128,8676l4128,8738e" filled="f" stroked="t" strokeweight=".72pt" strokecolor="#858585">
                <v:path arrowok="t"/>
              </v:shape>
            </v:group>
            <v:group style="position:absolute;left:5018;top:8676;width:2;height:62" coordorigin="5018,8676" coordsize="2,62">
              <v:shape style="position:absolute;left:5018;top:8676;width:2;height:62" coordorigin="5018,8676" coordsize="0,62" path="m5018,8676l5018,8738e" filled="f" stroked="t" strokeweight=".72pt" strokecolor="#858585">
                <v:path arrowok="t"/>
              </v:shape>
            </v:group>
            <v:group style="position:absolute;left:5911;top:8676;width:2;height:62" coordorigin="5911,8676" coordsize="2,62">
              <v:shape style="position:absolute;left:5911;top:8676;width:2;height:62" coordorigin="5911,8676" coordsize="0,62" path="m5911,8676l5911,8738e" filled="f" stroked="t" strokeweight=".72pt" strokecolor="#858585">
                <v:path arrowok="t"/>
              </v:shape>
            </v:group>
            <v:group style="position:absolute;left:6802;top:8676;width:2;height:62" coordorigin="6802,8676" coordsize="2,62">
              <v:shape style="position:absolute;left:6802;top:8676;width:2;height:62" coordorigin="6802,8676" coordsize="0,62" path="m6802,8676l6802,8738e" filled="f" stroked="t" strokeweight=".72pt" strokecolor="#858585">
                <v:path arrowok="t"/>
              </v:shape>
            </v:group>
            <v:group style="position:absolute;left:7692;top:8676;width:2;height:62" coordorigin="7692,8676" coordsize="2,62">
              <v:shape style="position:absolute;left:7692;top:8676;width:2;height:62" coordorigin="7692,8676" coordsize="0,62" path="m7692,8676l7692,8738e" filled="f" stroked="t" strokeweight=".72pt" strokecolor="#858585">
                <v:path arrowok="t"/>
              </v:shape>
            </v:group>
            <v:group style="position:absolute;left:8585;top:8676;width:2;height:62" coordorigin="8585,8676" coordsize="2,62">
              <v:shape style="position:absolute;left:8585;top:8676;width:2;height:62" coordorigin="8585,8676" coordsize="0,62" path="m8585,8676l8585,8738e" filled="f" stroked="t" strokeweight=".72pt" strokecolor="#858585">
                <v:path arrowok="t"/>
              </v:shape>
            </v:group>
            <v:group style="position:absolute;left:9475;top:8676;width:2;height:62" coordorigin="9475,8676" coordsize="2,62">
              <v:shape style="position:absolute;left:9475;top:8676;width:2;height:62" coordorigin="9475,8676" coordsize="0,62" path="m9475,8676l9475,8738e" filled="f" stroked="t" strokeweight=".72pt" strokecolor="#858585">
                <v:path arrowok="t"/>
              </v:shape>
            </v:group>
            <v:group style="position:absolute;left:10368;top:8676;width:2;height:62" coordorigin="10368,8676" coordsize="2,62">
              <v:shape style="position:absolute;left:10368;top:8676;width:2;height:62" coordorigin="10368,8676" coordsize="0,62" path="m10368,8676l10368,8738e" filled="f" stroked="t" strokeweight=".72pt" strokecolor="#858585">
                <v:path arrowok="t"/>
              </v:shape>
            </v:group>
            <v:group style="position:absolute;left:11258;top:8676;width:2;height:62" coordorigin="11258,8676" coordsize="2,62">
              <v:shape style="position:absolute;left:11258;top:8676;width:2;height:62" coordorigin="11258,8676" coordsize="0,62" path="m11258,8676l11258,8738e" filled="f" stroked="t" strokeweight=".72pt" strokecolor="#858585">
                <v:path arrowok="t"/>
              </v:shape>
            </v:group>
            <v:group style="position:absolute;left:12149;top:8676;width:2;height:62" coordorigin="12149,8676" coordsize="2,62">
              <v:shape style="position:absolute;left:12149;top:8676;width:2;height:62" coordorigin="12149,8676" coordsize="0,62" path="m12149,8676l12149,8738e" filled="f" stroked="t" strokeweight=".72pt" strokecolor="#858585">
                <v:path arrowok="t"/>
              </v:shape>
            </v:group>
            <v:group style="position:absolute;left:13042;top:8676;width:2;height:62" coordorigin="13042,8676" coordsize="2,62">
              <v:shape style="position:absolute;left:13042;top:8676;width:2;height:62" coordorigin="13042,8676" coordsize="0,62" path="m13042,8676l13042,8738e" filled="f" stroked="t" strokeweight=".72pt" strokecolor="#858585">
                <v:path arrowok="t"/>
              </v:shape>
            </v:group>
            <v:group style="position:absolute;left:9014;top:4269;width:1855;height:1134" coordorigin="9014,4269" coordsize="1855,1134">
              <v:shape style="position:absolute;left:9014;top:4269;width:1855;height:1134" coordorigin="9014,4269" coordsize="1855,1134" path="m10869,5119l10562,5119,10715,5403,10869,5119e" filled="t" fillcolor="#AEAEAE" stroked="f">
                <v:path arrowok="t"/>
                <v:fill/>
              </v:shape>
              <v:shape style="position:absolute;left:9014;top:4269;width:1855;height:1134" coordorigin="9014,4269" coordsize="1855,1134" path="m10788,4583l10643,4583,10643,5119,10788,5119,10788,4583e" filled="t" fillcolor="#AEAEAE" stroked="f">
                <v:path arrowok="t"/>
                <v:fill/>
              </v:shape>
              <v:shape style="position:absolute;left:9014;top:4269;width:1855;height:1134" coordorigin="9014,4269" coordsize="1855,1134" path="m12416,4269l9014,4269,9014,4583,12416,4583,12416,4269e" filled="t" fillcolor="#AEAEAE" stroked="f">
                <v:path arrowok="t"/>
                <v:fill/>
              </v:shape>
              <v:shape style="position:absolute;left:12703;top:10123;width:1397;height:605" type="#_x0000_t75">
                <v:imagedata r:id="rId132" o:title=""/>
              </v:shape>
              <v:shape style="position:absolute;left:12854;top:10106;width:1176;height:694" type="#_x0000_t75">
                <v:imagedata r:id="rId133" o:title=""/>
              </v:shape>
              <v:shape style="position:absolute;left:12779;top:10163;width:1247;height:454" type="#_x0000_t75">
                <v:imagedata r:id="rId134" o:title=""/>
              </v:shape>
            </v:group>
            <v:group style="position:absolute;left:12779;top:10163;width:1247;height:454" coordorigin="12779,10163" coordsize="1247,454">
              <v:shape style="position:absolute;left:12779;top:10163;width:1247;height:454" coordorigin="12779,10163" coordsize="1247,454" path="m12779,10616l14026,10616,14026,10163,12779,10163,12779,10616xe" filled="f" stroked="t" strokeweight=".75pt" strokecolor="#497DBA">
                <v:path arrowok="t"/>
              </v:shape>
            </v:group>
            <w10:wrap type="none"/>
          </v:group>
        </w:pict>
      </w:r>
      <w:r>
        <w:rPr>
          <w:sz w:val="19"/>
          <w:szCs w:val="19"/>
        </w:rPr>
      </w:r>
    </w:p>
    <w:p>
      <w:pPr>
        <w:spacing w:before="19" w:after="0" w:line="240" w:lineRule="exact"/>
        <w:ind w:left="1795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69.700226pt;margin-top:-23.154531pt;width:14.0pt;height:107.996005pt;mso-position-horizontal-relative:page;mso-position-vertical-relative:paragraph;z-index:-2937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65" w:lineRule="exact"/>
                    <w:ind w:left="20" w:right="-56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Num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1"/>
                      <w:w w:val="100"/>
                      <w:b/>
                      <w:bCs/>
                    </w:rPr>
                    <w:t>b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of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pat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n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1"/>
                      <w:w w:val="100"/>
                      <w:b/>
                      <w:bCs/>
                    </w:rPr>
                    <w:t>t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9" w:after="0" w:line="240" w:lineRule="exact"/>
        <w:ind w:left="1795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9" w:after="0" w:line="240" w:lineRule="exact"/>
        <w:ind w:left="1795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9" w:after="0" w:line="240" w:lineRule="exact"/>
        <w:ind w:left="1795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9" w:after="0" w:line="240" w:lineRule="exact"/>
        <w:ind w:left="1896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50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0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19" w:after="0" w:line="240" w:lineRule="auto"/>
        <w:ind w:left="199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6" w:after="0" w:line="240" w:lineRule="exact"/>
        <w:ind w:left="2388" w:right="-20"/>
        <w:jc w:val="left"/>
        <w:tabs>
          <w:tab w:pos="3260" w:val="left"/>
          <w:tab w:pos="4160" w:val="left"/>
          <w:tab w:pos="5060" w:val="left"/>
          <w:tab w:pos="5940" w:val="left"/>
          <w:tab w:pos="6840" w:val="left"/>
          <w:tab w:pos="7720" w:val="left"/>
          <w:tab w:pos="8620" w:val="left"/>
          <w:tab w:pos="9500" w:val="left"/>
          <w:tab w:pos="10400" w:val="left"/>
          <w:tab w:pos="11300" w:val="left"/>
          <w:tab w:pos="12180" w:val="left"/>
        </w:tabs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05/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06/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07/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08/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09/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10/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11/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12/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13/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14/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15/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19/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3" w:after="0" w:line="160" w:lineRule="exact"/>
        <w:jc w:val="left"/>
        <w:rPr>
          <w:sz w:val="16"/>
          <w:szCs w:val="16"/>
        </w:rPr>
      </w:pPr>
      <w:rPr/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5" w:after="0" w:line="240" w:lineRule="auto"/>
        <w:ind w:left="102" w:right="-20"/>
        <w:jc w:val="left"/>
        <w:tabs>
          <w:tab w:pos="13020" w:val="left"/>
        </w:tabs>
        <w:rPr>
          <w:rFonts w:ascii="Arial" w:hAnsi="Arial" w:cs="Arial" w:eastAsia="Arial"/>
          <w:sz w:val="28"/>
          <w:szCs w:val="28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-18"/>
        </w:rPr>
        <w:t>26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18"/>
        </w:rPr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18"/>
        </w:rPr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0"/>
        </w:rPr>
        <w:t>Ba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00"/>
          <w:position w:val="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</w:sectPr>
      </w:pPr>
      <w:rPr/>
    </w:p>
    <w:p>
      <w:pPr>
        <w:spacing w:before="10" w:after="0" w:line="722" w:lineRule="exact"/>
        <w:ind w:left="480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-3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rend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contr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ct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</w:t>
      </w:r>
      <w:r>
        <w:rPr>
          <w:rFonts w:ascii="Arial" w:hAnsi="Arial" w:cs="Arial" w:eastAsia="Arial"/>
          <w:sz w:val="64"/>
          <w:szCs w:val="64"/>
          <w:color w:val="FFFFFF"/>
          <w:spacing w:val="1"/>
          <w:w w:val="100"/>
          <w:b/>
          <w:bCs/>
          <w:position w:val="-2"/>
        </w:rPr>
        <w:t>&amp;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D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ome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29" w:after="0" w:line="271" w:lineRule="exact"/>
        <w:ind w:right="145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18" w:after="0" w:line="361" w:lineRule="exact"/>
        <w:ind w:left="5219" w:right="5133"/>
        <w:jc w:val="center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Co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tract</w:t>
      </w:r>
      <w:r>
        <w:rPr>
          <w:rFonts w:ascii="Arial" w:hAnsi="Arial" w:cs="Arial" w:eastAsia="Arial"/>
          <w:sz w:val="32"/>
          <w:szCs w:val="32"/>
          <w:color w:val="002C50"/>
          <w:spacing w:val="-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R&amp;D</w:t>
      </w:r>
      <w:r>
        <w:rPr>
          <w:rFonts w:ascii="Arial" w:hAnsi="Arial" w:cs="Arial" w:eastAsia="Arial"/>
          <w:sz w:val="32"/>
          <w:szCs w:val="32"/>
          <w:color w:val="002C50"/>
          <w:spacing w:val="-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99"/>
          <w:b/>
          <w:bCs/>
          <w:position w:val="-1"/>
        </w:rPr>
        <w:t>inc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99"/>
          <w:b/>
          <w:bCs/>
          <w:position w:val="-1"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99"/>
          <w:b/>
          <w:bCs/>
          <w:position w:val="-1"/>
        </w:rPr>
        <w:t>me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720" w:bottom="0" w:left="60" w:right="580"/>
          <w:headerReference w:type="odd" r:id="rId135"/>
          <w:footerReference w:type="odd" r:id="rId136"/>
          <w:pgSz w:w="14400" w:h="10800" w:orient="landscape"/>
        </w:sectPr>
      </w:pPr>
      <w:rPr/>
    </w:p>
    <w:p>
      <w:pPr>
        <w:spacing w:before="19" w:after="0" w:line="240" w:lineRule="auto"/>
        <w:ind w:right="-20"/>
        <w:jc w:val="righ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99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99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99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6" w:after="0" w:line="150" w:lineRule="exact"/>
        <w:jc w:val="left"/>
        <w:rPr>
          <w:sz w:val="15"/>
          <w:szCs w:val="15"/>
        </w:rPr>
      </w:pPr>
      <w:rPr/>
      <w:r>
        <w:rPr/>
        <w:br w:type="column"/>
      </w:r>
      <w:r>
        <w:rPr>
          <w:sz w:val="15"/>
          <w:szCs w:val="15"/>
        </w:rPr>
      </w:r>
    </w:p>
    <w:p>
      <w:pPr>
        <w:spacing w:before="0" w:after="0" w:line="316" w:lineRule="exact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2C50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ct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al</w:t>
      </w:r>
      <w:r>
        <w:rPr>
          <w:rFonts w:ascii="Arial" w:hAnsi="Arial" w:cs="Arial" w:eastAsia="Arial"/>
          <w:sz w:val="28"/>
          <w:szCs w:val="28"/>
          <w:color w:val="002C50"/>
          <w:spacing w:val="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=</w:t>
      </w:r>
      <w:r>
        <w:rPr>
          <w:rFonts w:ascii="Arial" w:hAnsi="Arial" w:cs="Arial" w:eastAsia="Arial"/>
          <w:sz w:val="28"/>
          <w:szCs w:val="28"/>
          <w:color w:val="002C5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1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967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  <w:cols w:num="2" w:equalWidth="0">
            <w:col w:w="1383" w:space="9633"/>
            <w:col w:w="2744"/>
          </w:cols>
        </w:sectPr>
      </w:pPr>
      <w:rPr/>
    </w:p>
    <w:p>
      <w:pPr>
        <w:spacing w:before="6" w:after="0" w:line="180" w:lineRule="exact"/>
        <w:jc w:val="left"/>
        <w:rPr>
          <w:sz w:val="18"/>
          <w:szCs w:val="18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36" coordorigin="0,0" coordsize="14400,10800">
            <v:shape style="position:absolute;left:0;top:0;width:14400;height:10800" type="#_x0000_t75">
              <v:imagedata r:id="rId137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10148;top:7668;width:4252;height:3132" coordorigin="10148,7668" coordsize="4252,3132">
              <v:shape style="position:absolute;left:10148;top:7668;width:4252;height:3132" coordorigin="10148,7668" coordsize="4252,3132" path="m14400,7668l10148,7668,10148,10800,14400,10800,14400,7668e" filled="t" fillcolor="#FFFFFF" stroked="f">
                <v:path arrowok="t"/>
                <v:fill/>
              </v:shape>
              <v:shape style="position:absolute;left:12703;top:10123;width:1397;height:605" type="#_x0000_t75">
                <v:imagedata r:id="rId138" o:title=""/>
              </v:shape>
              <v:shape style="position:absolute;left:12854;top:10106;width:1176;height:694" type="#_x0000_t75">
                <v:imagedata r:id="rId139" o:title=""/>
              </v:shape>
              <v:shape style="position:absolute;left:12779;top:10163;width:1247;height:454" type="#_x0000_t75">
                <v:imagedata r:id="rId140" o:title=""/>
              </v:shape>
            </v:group>
            <v:group style="position:absolute;left:12779;top:10163;width:1247;height:454" coordorigin="12779,10163" coordsize="1247,454">
              <v:shape style="position:absolute;left:12779;top:10163;width:1247;height:454" coordorigin="12779,10163" coordsize="1247,454" path="m12779,10616l14026,10616,14026,10163,12779,10163,12779,10616xe" filled="f" stroked="t" strokeweight=".75pt" strokecolor="#497DBA">
                <v:path arrowok="t"/>
              </v:shape>
            </v:group>
            <v:group style="position:absolute;left:12233;top:7812;width:326;height:2" coordorigin="12233,7812" coordsize="326,2">
              <v:shape style="position:absolute;left:12233;top:7812;width:326;height:2" coordorigin="12233,7812" coordsize="326,0" path="m12233,7812l12559,7812e" filled="f" stroked="t" strokeweight=".72pt" strokecolor="#858585">
                <v:path arrowok="t"/>
              </v:shape>
            </v:group>
            <v:group style="position:absolute;left:11138;top:7812;width:655;height:2" coordorigin="11138,7812" coordsize="655,2">
              <v:shape style="position:absolute;left:11138;top:7812;width:655;height:2" coordorigin="11138,7812" coordsize="655,0" path="m11138,7812l11794,7812e" filled="f" stroked="t" strokeweight=".72pt" strokecolor="#858585">
                <v:path arrowok="t"/>
              </v:shape>
            </v:group>
            <v:group style="position:absolute;left:10046;top:7812;width:655;height:2" coordorigin="10046,7812" coordsize="655,2">
              <v:shape style="position:absolute;left:10046;top:7812;width:655;height:2" coordorigin="10046,7812" coordsize="655,0" path="m10046,7812l10702,7812e" filled="f" stroked="t" strokeweight=".72pt" strokecolor="#858585">
                <v:path arrowok="t"/>
              </v:shape>
            </v:group>
            <v:group style="position:absolute;left:8952;top:7812;width:655;height:2" coordorigin="8952,7812" coordsize="655,2">
              <v:shape style="position:absolute;left:8952;top:7812;width:655;height:2" coordorigin="8952,7812" coordsize="655,0" path="m8952,7812l9607,7812e" filled="f" stroked="t" strokeweight=".72pt" strokecolor="#858585">
                <v:path arrowok="t"/>
              </v:shape>
            </v:group>
            <v:group style="position:absolute;left:7860;top:7812;width:655;height:2" coordorigin="7860,7812" coordsize="655,2">
              <v:shape style="position:absolute;left:7860;top:7812;width:655;height:2" coordorigin="7860,7812" coordsize="655,0" path="m7860,7812l8515,7812e" filled="f" stroked="t" strokeweight=".72pt" strokecolor="#858585">
                <v:path arrowok="t"/>
              </v:shape>
            </v:group>
            <v:group style="position:absolute;left:6766;top:7812;width:655;height:2" coordorigin="6766,7812" coordsize="655,2">
              <v:shape style="position:absolute;left:6766;top:7812;width:655;height:2" coordorigin="6766,7812" coordsize="655,0" path="m6766,7812l7421,7812e" filled="f" stroked="t" strokeweight=".72pt" strokecolor="#858585">
                <v:path arrowok="t"/>
              </v:shape>
            </v:group>
            <v:group style="position:absolute;left:5674;top:7812;width:655;height:2" coordorigin="5674,7812" coordsize="655,2">
              <v:shape style="position:absolute;left:5674;top:7812;width:655;height:2" coordorigin="5674,7812" coordsize="655,0" path="m5674,7812l6329,7812e" filled="f" stroked="t" strokeweight=".72pt" strokecolor="#858585">
                <v:path arrowok="t"/>
              </v:shape>
            </v:group>
            <v:group style="position:absolute;left:4579;top:7812;width:658;height:2" coordorigin="4579,7812" coordsize="658,2">
              <v:shape style="position:absolute;left:4579;top:7812;width:658;height:2" coordorigin="4579,7812" coordsize="658,0" path="m4579,7812l5237,7812e" filled="f" stroked="t" strokeweight=".72pt" strokecolor="#858585">
                <v:path arrowok="t"/>
              </v:shape>
            </v:group>
            <v:group style="position:absolute;left:3487;top:7812;width:655;height:2" coordorigin="3487,7812" coordsize="655,2">
              <v:shape style="position:absolute;left:3487;top:7812;width:655;height:2" coordorigin="3487,7812" coordsize="655,0" path="m3487,7812l4142,7812e" filled="f" stroked="t" strokeweight=".72pt" strokecolor="#858585">
                <v:path arrowok="t"/>
              </v:shape>
            </v:group>
            <v:group style="position:absolute;left:2393;top:7812;width:658;height:2" coordorigin="2393,7812" coordsize="658,2">
              <v:shape style="position:absolute;left:2393;top:7812;width:658;height:2" coordorigin="2393,7812" coordsize="658,0" path="m2393,7812l3050,7812e" filled="f" stroked="t" strokeweight=".72pt" strokecolor="#858585">
                <v:path arrowok="t"/>
              </v:shape>
            </v:group>
            <v:group style="position:absolute;left:1565;top:7812;width:391;height:2" coordorigin="1565,7812" coordsize="391,2">
              <v:shape style="position:absolute;left:1565;top:7812;width:391;height:2" coordorigin="1565,7812" coordsize="391,0" path="m1565,7812l1956,7812e" filled="f" stroked="t" strokeweight=".72pt" strokecolor="#858585">
                <v:path arrowok="t"/>
              </v:shape>
            </v:group>
            <v:group style="position:absolute;left:12233;top:6754;width:326;height:2" coordorigin="12233,6754" coordsize="326,2">
              <v:shape style="position:absolute;left:12233;top:6754;width:326;height:2" coordorigin="12233,6754" coordsize="326,0" path="m12233,6754l12559,6754e" filled="f" stroked="t" strokeweight=".72pt" strokecolor="#858585">
                <v:path arrowok="t"/>
              </v:shape>
            </v:group>
            <v:group style="position:absolute;left:11138;top:6754;width:655;height:2" coordorigin="11138,6754" coordsize="655,2">
              <v:shape style="position:absolute;left:11138;top:6754;width:655;height:2" coordorigin="11138,6754" coordsize="655,0" path="m11138,6754l11794,6754e" filled="f" stroked="t" strokeweight=".72pt" strokecolor="#858585">
                <v:path arrowok="t"/>
              </v:shape>
            </v:group>
            <v:group style="position:absolute;left:10046;top:6754;width:655;height:2" coordorigin="10046,6754" coordsize="655,2">
              <v:shape style="position:absolute;left:10046;top:6754;width:655;height:2" coordorigin="10046,6754" coordsize="655,0" path="m10046,6754l10702,6754e" filled="f" stroked="t" strokeweight=".72pt" strokecolor="#858585">
                <v:path arrowok="t"/>
              </v:shape>
            </v:group>
            <v:group style="position:absolute;left:8952;top:6754;width:655;height:2" coordorigin="8952,6754" coordsize="655,2">
              <v:shape style="position:absolute;left:8952;top:6754;width:655;height:2" coordorigin="8952,6754" coordsize="655,0" path="m8952,6754l9607,6754e" filled="f" stroked="t" strokeweight=".72pt" strokecolor="#858585">
                <v:path arrowok="t"/>
              </v:shape>
            </v:group>
            <v:group style="position:absolute;left:7860;top:6754;width:655;height:2" coordorigin="7860,6754" coordsize="655,2">
              <v:shape style="position:absolute;left:7860;top:6754;width:655;height:2" coordorigin="7860,6754" coordsize="655,0" path="m7860,6754l8515,6754e" filled="f" stroked="t" strokeweight=".72pt" strokecolor="#858585">
                <v:path arrowok="t"/>
              </v:shape>
            </v:group>
            <v:group style="position:absolute;left:6766;top:6754;width:655;height:2" coordorigin="6766,6754" coordsize="655,2">
              <v:shape style="position:absolute;left:6766;top:6754;width:655;height:2" coordorigin="6766,6754" coordsize="655,0" path="m6766,6754l7421,6754e" filled="f" stroked="t" strokeweight=".72pt" strokecolor="#858585">
                <v:path arrowok="t"/>
              </v:shape>
            </v:group>
            <v:group style="position:absolute;left:5674;top:6754;width:655;height:2" coordorigin="5674,6754" coordsize="655,2">
              <v:shape style="position:absolute;left:5674;top:6754;width:655;height:2" coordorigin="5674,6754" coordsize="655,0" path="m5674,6754l6329,6754e" filled="f" stroked="t" strokeweight=".72pt" strokecolor="#858585">
                <v:path arrowok="t"/>
              </v:shape>
            </v:group>
            <v:group style="position:absolute;left:1565;top:6754;width:3672;height:2" coordorigin="1565,6754" coordsize="3672,2">
              <v:shape style="position:absolute;left:1565;top:6754;width:3672;height:2" coordorigin="1565,6754" coordsize="3672,0" path="m1565,6754l5237,6754e" filled="f" stroked="t" strokeweight=".72pt" strokecolor="#858585">
                <v:path arrowok="t"/>
              </v:shape>
            </v:group>
            <v:group style="position:absolute;left:12233;top:5698;width:326;height:2" coordorigin="12233,5698" coordsize="326,2">
              <v:shape style="position:absolute;left:12233;top:5698;width:326;height:2" coordorigin="12233,5698" coordsize="326,0" path="m12233,5698l12559,5698e" filled="f" stroked="t" strokeweight=".72pt" strokecolor="#858585">
                <v:path arrowok="t"/>
              </v:shape>
            </v:group>
            <v:group style="position:absolute;left:11138;top:5698;width:655;height:2" coordorigin="11138,5698" coordsize="655,2">
              <v:shape style="position:absolute;left:11138;top:5698;width:655;height:2" coordorigin="11138,5698" coordsize="655,0" path="m11138,5698l11794,5698e" filled="f" stroked="t" strokeweight=".72pt" strokecolor="#858585">
                <v:path arrowok="t"/>
              </v:shape>
            </v:group>
            <v:group style="position:absolute;left:10046;top:5698;width:655;height:2" coordorigin="10046,5698" coordsize="655,2">
              <v:shape style="position:absolute;left:10046;top:5698;width:655;height:2" coordorigin="10046,5698" coordsize="655,0" path="m10046,5698l10702,5698e" filled="f" stroked="t" strokeweight=".72pt" strokecolor="#858585">
                <v:path arrowok="t"/>
              </v:shape>
            </v:group>
            <v:group style="position:absolute;left:1565;top:5698;width:8042;height:2" coordorigin="1565,5698" coordsize="8042,2">
              <v:shape style="position:absolute;left:1565;top:5698;width:8042;height:2" coordorigin="1565,5698" coordsize="8042,0" path="m1565,5698l9607,5698e" filled="f" stroked="t" strokeweight=".72pt" strokecolor="#858585">
                <v:path arrowok="t"/>
              </v:shape>
            </v:group>
            <v:group style="position:absolute;left:1565;top:4639;width:10994;height:2" coordorigin="1565,4639" coordsize="10994,2">
              <v:shape style="position:absolute;left:1565;top:4639;width:10994;height:2" coordorigin="1565,4639" coordsize="10994,0" path="m1565,4639l12559,4639e" filled="f" stroked="t" strokeweight=".72pt" strokecolor="#858585">
                <v:path arrowok="t"/>
              </v:shape>
            </v:group>
            <v:group style="position:absolute;left:1565;top:3583;width:10994;height:2" coordorigin="1565,3583" coordsize="10994,2">
              <v:shape style="position:absolute;left:1565;top:3583;width:10994;height:2" coordorigin="1565,3583" coordsize="10994,0" path="m1565,3583l12559,3583e" filled="f" stroked="t" strokeweight=".72pt" strokecolor="#858585">
                <v:path arrowok="t"/>
              </v:shape>
            </v:group>
            <v:group style="position:absolute;left:1956;top:7440;width:437;height:1428" coordorigin="1956,7440" coordsize="437,1428">
              <v:shape style="position:absolute;left:1956;top:7440;width:437;height:1428" coordorigin="1956,7440" coordsize="437,1428" path="m2393,7440l1956,7440,1956,8868,2393,8868,2393,7440e" filled="t" fillcolor="#4F81BC" stroked="f">
                <v:path arrowok="t"/>
                <v:fill/>
              </v:shape>
            </v:group>
            <v:group style="position:absolute;left:3050;top:7248;width:437;height:1620" coordorigin="3050,7248" coordsize="437,1620">
              <v:shape style="position:absolute;left:3050;top:7248;width:437;height:1620" coordorigin="3050,7248" coordsize="437,1620" path="m3487,7248l3050,7248,3050,8868,3487,8868,3487,7248e" filled="t" fillcolor="#4F81BC" stroked="f">
                <v:path arrowok="t"/>
                <v:fill/>
              </v:shape>
            </v:group>
            <v:group style="position:absolute;left:4142;top:6857;width:437;height:2011" coordorigin="4142,6857" coordsize="437,2011">
              <v:shape style="position:absolute;left:4142;top:6857;width:437;height:2011" coordorigin="4142,6857" coordsize="437,2011" path="m4579,6857l4142,6857,4142,8868,4579,8868,4579,6857e" filled="t" fillcolor="#4F81BC" stroked="f">
                <v:path arrowok="t"/>
                <v:fill/>
              </v:shape>
            </v:group>
            <v:group style="position:absolute;left:5237;top:6418;width:437;height:2450" coordorigin="5237,6418" coordsize="437,2450">
              <v:shape style="position:absolute;left:5237;top:6418;width:437;height:2450" coordorigin="5237,6418" coordsize="437,2450" path="m5674,6418l5237,6418,5237,8868,5674,8868,5674,6418e" filled="t" fillcolor="#4F81BC" stroked="f">
                <v:path arrowok="t"/>
                <v:fill/>
              </v:shape>
            </v:group>
            <v:group style="position:absolute;left:6329;top:6384;width:437;height:2484" coordorigin="6329,6384" coordsize="437,2484">
              <v:shape style="position:absolute;left:6329;top:6384;width:437;height:2484" coordorigin="6329,6384" coordsize="437,2484" path="m6766,6384l6329,6384,6329,8868,6766,8868,6766,6384e" filled="t" fillcolor="#4F81BC" stroked="f">
                <v:path arrowok="t"/>
                <v:fill/>
              </v:shape>
            </v:group>
            <v:group style="position:absolute;left:7421;top:6175;width:439;height:2693" coordorigin="7421,6175" coordsize="439,2693">
              <v:shape style="position:absolute;left:7421;top:6175;width:439;height:2693" coordorigin="7421,6175" coordsize="439,2693" path="m7860,6175l7421,6175,7421,8868,7860,8868,7860,6175e" filled="t" fillcolor="#4F81BC" stroked="f">
                <v:path arrowok="t"/>
                <v:fill/>
              </v:shape>
            </v:group>
            <v:group style="position:absolute;left:8515;top:5902;width:437;height:2966" coordorigin="8515,5902" coordsize="437,2966">
              <v:shape style="position:absolute;left:8515;top:5902;width:437;height:2966" coordorigin="8515,5902" coordsize="437,2966" path="m8952,5902l8515,5902,8515,8868,8952,8868,8952,5902e" filled="t" fillcolor="#4F81BC" stroked="f">
                <v:path arrowok="t"/>
                <v:fill/>
              </v:shape>
            </v:group>
            <v:group style="position:absolute;left:9607;top:5674;width:439;height:3194" coordorigin="9607,5674" coordsize="439,3194">
              <v:shape style="position:absolute;left:9607;top:5674;width:439;height:3194" coordorigin="9607,5674" coordsize="439,3194" path="m10046,5674l9607,5674,9607,8868,10046,8868,10046,5674e" filled="t" fillcolor="#4F81BC" stroked="f">
                <v:path arrowok="t"/>
                <v:fill/>
              </v:shape>
            </v:group>
            <v:group style="position:absolute;left:10702;top:5318;width:437;height:3550" coordorigin="10702,5318" coordsize="437,3550">
              <v:shape style="position:absolute;left:10702;top:5318;width:437;height:3550" coordorigin="10702,5318" coordsize="437,3550" path="m11138,5318l10702,5318,10702,8868,11138,8868,11138,5318e" filled="t" fillcolor="#4F81BC" stroked="f">
                <v:path arrowok="t"/>
                <v:fill/>
              </v:shape>
            </v:group>
            <v:group style="position:absolute;left:11794;top:4709;width:439;height:4159" coordorigin="11794,4709" coordsize="439,4159">
              <v:shape style="position:absolute;left:11794;top:4709;width:439;height:4159" coordorigin="11794,4709" coordsize="439,4159" path="m12233,4709l11794,4709,11794,8868,12233,8868,12233,4709e" filled="t" fillcolor="#4F81BC" stroked="f">
                <v:path arrowok="t"/>
                <v:fill/>
              </v:shape>
            </v:group>
            <v:group style="position:absolute;left:1627;top:3583;width:2;height:5350" coordorigin="1627,3583" coordsize="2,5350">
              <v:shape style="position:absolute;left:1627;top:3583;width:2;height:5350" coordorigin="1627,3583" coordsize="0,5350" path="m1627,3583l1627,8933e" filled="f" stroked="t" strokeweight=".72pt" strokecolor="#858585">
                <v:path arrowok="t"/>
              </v:shape>
            </v:group>
            <v:group style="position:absolute;left:1565;top:8868;width:10994;height:2" coordorigin="1565,8868" coordsize="10994,2">
              <v:shape style="position:absolute;left:1565;top:8868;width:10994;height:2" coordorigin="1565,8868" coordsize="10994,0" path="m1565,8868l12559,8868e" filled="f" stroked="t" strokeweight=".72pt" strokecolor="#858585">
                <v:path arrowok="t"/>
              </v:shape>
            </v:group>
            <v:group style="position:absolute;left:2722;top:8868;width:2;height:65" coordorigin="2722,8868" coordsize="2,65">
              <v:shape style="position:absolute;left:2722;top:8868;width:2;height:65" coordorigin="2722,8868" coordsize="0,65" path="m2722,8868l2722,8933e" filled="f" stroked="t" strokeweight=".72pt" strokecolor="#858585">
                <v:path arrowok="t"/>
              </v:shape>
            </v:group>
            <v:group style="position:absolute;left:3814;top:8868;width:2;height:65" coordorigin="3814,8868" coordsize="2,65">
              <v:shape style="position:absolute;left:3814;top:8868;width:2;height:65" coordorigin="3814,8868" coordsize="0,65" path="m3814,8868l3814,8933e" filled="f" stroked="t" strokeweight=".72pt" strokecolor="#858585">
                <v:path arrowok="t"/>
              </v:shape>
            </v:group>
            <v:group style="position:absolute;left:4908;top:8868;width:2;height:65" coordorigin="4908,8868" coordsize="2,65">
              <v:shape style="position:absolute;left:4908;top:8868;width:2;height:65" coordorigin="4908,8868" coordsize="0,65" path="m4908,8868l4908,8933e" filled="f" stroked="t" strokeweight=".72pt" strokecolor="#858585">
                <v:path arrowok="t"/>
              </v:shape>
            </v:group>
            <v:group style="position:absolute;left:6000;top:8868;width:2;height:65" coordorigin="6000,8868" coordsize="2,65">
              <v:shape style="position:absolute;left:6000;top:8868;width:2;height:65" coordorigin="6000,8868" coordsize="0,65" path="m6000,8868l6000,8933e" filled="f" stroked="t" strokeweight=".72pt" strokecolor="#858585">
                <v:path arrowok="t"/>
              </v:shape>
            </v:group>
            <v:group style="position:absolute;left:7094;top:8868;width:2;height:65" coordorigin="7094,8868" coordsize="2,65">
              <v:shape style="position:absolute;left:7094;top:8868;width:2;height:65" coordorigin="7094,8868" coordsize="0,65" path="m7094,8868l7094,8933e" filled="f" stroked="t" strokeweight=".72pt" strokecolor="#858585">
                <v:path arrowok="t"/>
              </v:shape>
            </v:group>
            <v:group style="position:absolute;left:8186;top:8868;width:2;height:65" coordorigin="8186,8868" coordsize="2,65">
              <v:shape style="position:absolute;left:8186;top:8868;width:2;height:65" coordorigin="8186,8868" coordsize="0,65" path="m8186,8868l8186,8933e" filled="f" stroked="t" strokeweight=".72pt" strokecolor="#858585">
                <v:path arrowok="t"/>
              </v:shape>
            </v:group>
            <v:group style="position:absolute;left:9281;top:8868;width:2;height:65" coordorigin="9281,8868" coordsize="2,65">
              <v:shape style="position:absolute;left:9281;top:8868;width:2;height:65" coordorigin="9281,8868" coordsize="0,65" path="m9281,8868l9281,8933e" filled="f" stroked="t" strokeweight=".72pt" strokecolor="#858585">
                <v:path arrowok="t"/>
              </v:shape>
            </v:group>
            <v:group style="position:absolute;left:10373;top:8868;width:2;height:65" coordorigin="10373,8868" coordsize="2,65">
              <v:shape style="position:absolute;left:10373;top:8868;width:2;height:65" coordorigin="10373,8868" coordsize="0,65" path="m10373,8868l10373,8933e" filled="f" stroked="t" strokeweight=".72pt" strokecolor="#858585">
                <v:path arrowok="t"/>
              </v:shape>
            </v:group>
            <v:group style="position:absolute;left:11467;top:8868;width:2;height:65" coordorigin="11467,8868" coordsize="2,65">
              <v:shape style="position:absolute;left:11467;top:8868;width:2;height:65" coordorigin="11467,8868" coordsize="0,65" path="m11467,8868l11467,8933e" filled="f" stroked="t" strokeweight=".72pt" strokecolor="#858585">
                <v:path arrowok="t"/>
              </v:shape>
            </v:group>
            <v:group style="position:absolute;left:12559;top:8868;width:2;height:65" coordorigin="12559,8868" coordsize="2,65">
              <v:shape style="position:absolute;left:12559;top:8868;width:2;height:65" coordorigin="12559,8868" coordsize="0,65" path="m12559,8868l12559,8933e" filled="f" stroked="t" strokeweight=".72pt" strokecolor="#858585">
                <v:path arrowok="t"/>
              </v:shape>
            </v:group>
            <v:group style="position:absolute;left:10807;top:3586;width:1355;height:1134" coordorigin="10807,3586" coordsize="1355,1134">
              <v:shape style="position:absolute;left:10807;top:3586;width:1355;height:1134" coordorigin="10807,3586" coordsize="1355,1134" path="m12162,4436l11855,4436,12008,4720,12162,4436e" filled="t" fillcolor="#AEAEAE" stroked="f">
                <v:path arrowok="t"/>
                <v:fill/>
              </v:shape>
              <v:shape style="position:absolute;left:10807;top:3586;width:1355;height:1134" coordorigin="10807,3586" coordsize="1355,1134" path="m12081,3900l11936,3900,11936,4436,12081,4436,12081,3900e" filled="t" fillcolor="#AEAEAE" stroked="f">
                <v:path arrowok="t"/>
                <v:fill/>
              </v:shape>
              <v:shape style="position:absolute;left:10807;top:3586;width:1355;height:1134" coordorigin="10807,3586" coordsize="1355,1134" path="m13210,3586l10807,3586,10807,3900,13210,3900,13210,3586e" filled="t" fillcolor="#AEAEAE" stroked="f">
                <v:path arrowok="t"/>
                <v:fill/>
              </v:shape>
            </v:group>
            <w10:wrap type="none"/>
          </v:group>
        </w:pict>
      </w:r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976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976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976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8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07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auto"/>
        <w:ind w:left="128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6" w:after="0" w:line="240" w:lineRule="exact"/>
        <w:ind w:left="1872" w:right="-20"/>
        <w:jc w:val="left"/>
        <w:tabs>
          <w:tab w:pos="2960" w:val="left"/>
          <w:tab w:pos="4040" w:val="left"/>
          <w:tab w:pos="5140" w:val="left"/>
          <w:tab w:pos="6240" w:val="left"/>
          <w:tab w:pos="7320" w:val="left"/>
          <w:tab w:pos="8420" w:val="left"/>
          <w:tab w:pos="9520" w:val="left"/>
          <w:tab w:pos="10600" w:val="left"/>
          <w:tab w:pos="11700" w:val="left"/>
        </w:tabs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5" w:after="0" w:line="240" w:lineRule="auto"/>
        <w:ind w:left="102" w:right="-20"/>
        <w:jc w:val="left"/>
        <w:tabs>
          <w:tab w:pos="13020" w:val="left"/>
        </w:tabs>
        <w:rPr>
          <w:rFonts w:ascii="Arial" w:hAnsi="Arial" w:cs="Arial" w:eastAsia="Arial"/>
          <w:sz w:val="28"/>
          <w:szCs w:val="28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  <w:position w:val="-18"/>
        </w:rPr>
        <w:t>27</w:t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18"/>
        </w:rPr>
        <w:tab/>
      </w:r>
      <w:r>
        <w:rPr>
          <w:rFonts w:ascii="Calibri" w:hAnsi="Calibri" w:cs="Calibri" w:eastAsia="Calibri"/>
          <w:sz w:val="36"/>
          <w:szCs w:val="36"/>
          <w:spacing w:val="0"/>
          <w:w w:val="100"/>
          <w:position w:val="-18"/>
        </w:rPr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0"/>
        </w:rPr>
        <w:t>Ba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00"/>
          <w:position w:val="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  <w:position w:val="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</w:sectPr>
      </w:pPr>
      <w:rPr/>
    </w:p>
    <w:p>
      <w:pPr>
        <w:spacing w:before="17" w:after="0" w:line="722" w:lineRule="exact"/>
        <w:ind w:left="480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-3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rend</w:t>
      </w:r>
      <w:r>
        <w:rPr>
          <w:rFonts w:ascii="Arial" w:hAnsi="Arial" w:cs="Arial" w:eastAsia="Arial"/>
          <w:sz w:val="64"/>
          <w:szCs w:val="64"/>
          <w:color w:val="FFFFFF"/>
          <w:spacing w:val="-5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roy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lty</w:t>
      </w:r>
      <w:r>
        <w:rPr>
          <w:rFonts w:ascii="Arial" w:hAnsi="Arial" w:cs="Arial" w:eastAsia="Arial"/>
          <w:sz w:val="64"/>
          <w:szCs w:val="64"/>
          <w:color w:val="FFFFFF"/>
          <w:spacing w:val="-5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d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li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ce</w:t>
      </w:r>
      <w:r>
        <w:rPr>
          <w:rFonts w:ascii="Arial" w:hAnsi="Arial" w:cs="Arial" w:eastAsia="Arial"/>
          <w:sz w:val="64"/>
          <w:szCs w:val="64"/>
          <w:color w:val="FFFFFF"/>
          <w:spacing w:val="-5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ome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271" w:lineRule="exact"/>
        <w:ind w:right="145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5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361" w:lineRule="exact"/>
        <w:ind w:left="4479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Ro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al</w:t>
      </w:r>
      <w:r>
        <w:rPr>
          <w:rFonts w:ascii="Arial" w:hAnsi="Arial" w:cs="Arial" w:eastAsia="Arial"/>
          <w:sz w:val="32"/>
          <w:szCs w:val="32"/>
          <w:color w:val="002C50"/>
          <w:spacing w:val="2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y</w:t>
      </w:r>
      <w:r>
        <w:rPr>
          <w:rFonts w:ascii="Arial" w:hAnsi="Arial" w:cs="Arial" w:eastAsia="Arial"/>
          <w:sz w:val="32"/>
          <w:szCs w:val="32"/>
          <w:color w:val="002C50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and</w:t>
      </w:r>
      <w:r>
        <w:rPr>
          <w:rFonts w:ascii="Arial" w:hAnsi="Arial" w:cs="Arial" w:eastAsia="Arial"/>
          <w:sz w:val="32"/>
          <w:szCs w:val="32"/>
          <w:color w:val="002C50"/>
          <w:spacing w:val="-6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licence</w:t>
      </w:r>
      <w:r>
        <w:rPr>
          <w:rFonts w:ascii="Arial" w:hAnsi="Arial" w:cs="Arial" w:eastAsia="Arial"/>
          <w:sz w:val="32"/>
          <w:szCs w:val="32"/>
          <w:color w:val="002C50"/>
          <w:spacing w:val="-9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inc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me</w:t>
      </w:r>
      <w:r>
        <w:rPr>
          <w:rFonts w:ascii="Arial" w:hAnsi="Arial" w:cs="Arial" w:eastAsia="Arial"/>
          <w:sz w:val="32"/>
          <w:szCs w:val="32"/>
          <w:color w:val="002C50"/>
          <w:spacing w:val="-5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(R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)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69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69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7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69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73.706001pt;margin-top:-28.238337pt;width:11.960001pt;height:130.33982pt;mso-position-horizontal-relative:page;mso-position-vertical-relative:paragraph;z-index:-2934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23" w:lineRule="exact"/>
                    <w:ind w:left="20" w:right="-5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-1"/>
                      <w:w w:val="100"/>
                      <w:b/>
                      <w:bCs/>
                      <w:position w:val="1"/>
                    </w:rPr>
                    <w:t>y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a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-1"/>
                      <w:w w:val="100"/>
                      <w:b/>
                      <w:bCs/>
                      <w:position w:val="1"/>
                    </w:rPr>
                    <w:t>l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ty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-4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&amp;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-2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Li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c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c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-6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i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c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m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-6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(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R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m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)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5" w:after="0" w:line="316" w:lineRule="exact"/>
        <w:ind w:left="1698" w:right="-20"/>
        <w:jc w:val="left"/>
        <w:tabs>
          <w:tab w:pos="11120" w:val="left"/>
        </w:tabs>
        <w:rPr>
          <w:rFonts w:ascii="Arial" w:hAnsi="Arial" w:cs="Arial" w:eastAsia="Arial"/>
          <w:sz w:val="28"/>
          <w:szCs w:val="28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  <w:position w:val="2"/>
        </w:rPr>
        <w:t>10</w:t>
      </w:r>
      <w:r>
        <w:rPr>
          <w:rFonts w:ascii="Calibri" w:hAnsi="Calibri" w:cs="Calibri" w:eastAsia="Calibri"/>
          <w:sz w:val="20"/>
          <w:szCs w:val="20"/>
          <w:spacing w:val="0"/>
          <w:w w:val="100"/>
          <w:position w:val="2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  <w:position w:val="2"/>
        </w:rPr>
      </w:r>
      <w:r>
        <w:rPr>
          <w:rFonts w:ascii="Arial" w:hAnsi="Arial" w:cs="Arial" w:eastAsia="Arial"/>
          <w:sz w:val="28"/>
          <w:szCs w:val="28"/>
          <w:color w:val="002C50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ct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al</w:t>
      </w:r>
      <w:r>
        <w:rPr>
          <w:rFonts w:ascii="Arial" w:hAnsi="Arial" w:cs="Arial" w:eastAsia="Arial"/>
          <w:sz w:val="28"/>
          <w:szCs w:val="28"/>
          <w:color w:val="002C50"/>
          <w:spacing w:val="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=</w:t>
      </w:r>
      <w:r>
        <w:rPr>
          <w:rFonts w:ascii="Arial" w:hAnsi="Arial" w:cs="Arial" w:eastAsia="Arial"/>
          <w:sz w:val="28"/>
          <w:szCs w:val="28"/>
          <w:color w:val="002C5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5</w:t>
      </w:r>
      <w:r>
        <w:rPr>
          <w:rFonts w:ascii="Arial" w:hAnsi="Arial" w:cs="Arial" w:eastAsia="Arial"/>
          <w:sz w:val="28"/>
          <w:szCs w:val="28"/>
          <w:color w:val="002C50"/>
          <w:spacing w:val="1"/>
          <w:w w:val="100"/>
          <w:b/>
          <w:bCs/>
          <w:position w:val="-1"/>
        </w:rPr>
        <w:t>.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2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240" w:lineRule="exact"/>
        <w:ind w:left="1800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8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700" w:bottom="0" w:left="60" w:right="580"/>
          <w:headerReference w:type="even" r:id="rId141"/>
          <w:footerReference w:type="even" r:id="rId142"/>
          <w:pgSz w:w="14400" w:h="10800" w:orient="landscape"/>
        </w:sectPr>
      </w:pPr>
      <w:rPr/>
    </w:p>
    <w:p>
      <w:pPr>
        <w:spacing w:before="19" w:after="0" w:line="240" w:lineRule="auto"/>
        <w:ind w:left="1800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35" coordorigin="0,0" coordsize="14400,10800">
            <v:shape style="position:absolute;left:0;top:0;width:14400;height:10800" type="#_x0000_t75">
              <v:imagedata r:id="rId143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10602;top:8008;width:3798;height:2792" coordorigin="10602,8008" coordsize="3798,2792">
              <v:shape style="position:absolute;left:10602;top:8008;width:3798;height:2792" coordorigin="10602,8008" coordsize="3798,2792" path="m14400,8008l10602,8008,10602,10800,14400,10800,14400,8008e" filled="t" fillcolor="#FFFFFF" stroked="f">
                <v:path arrowok="t"/>
                <v:fill/>
              </v:shape>
            </v:group>
            <v:group style="position:absolute;left:12449;top:8249;width:216;height:2" coordorigin="12449,8249" coordsize="216,2">
              <v:shape style="position:absolute;left:12449;top:8249;width:216;height:2" coordorigin="12449,8249" coordsize="216,0" path="m12449,8249l12665,8249e" filled="f" stroked="t" strokeweight=".72pt" strokecolor="#858585">
                <v:path arrowok="t"/>
              </v:shape>
            </v:group>
            <v:group style="position:absolute;left:11398;top:8249;width:432;height:2" coordorigin="11398,8249" coordsize="432,2">
              <v:shape style="position:absolute;left:11398;top:8249;width:432;height:2" coordorigin="11398,8249" coordsize="432,0" path="m11398,8249l11830,8249e" filled="f" stroked="t" strokeweight=".72pt" strokecolor="#858585">
                <v:path arrowok="t"/>
              </v:shape>
            </v:group>
            <v:group style="position:absolute;left:10344;top:8249;width:434;height:2" coordorigin="10344,8249" coordsize="434,2">
              <v:shape style="position:absolute;left:10344;top:8249;width:434;height:2" coordorigin="10344,8249" coordsize="434,0" path="m10344,8249l10778,8249e" filled="f" stroked="t" strokeweight=".72pt" strokecolor="#858585">
                <v:path arrowok="t"/>
              </v:shape>
            </v:group>
            <v:group style="position:absolute;left:9293;top:8249;width:434;height:2" coordorigin="9293,8249" coordsize="434,2">
              <v:shape style="position:absolute;left:9293;top:8249;width:434;height:2" coordorigin="9293,8249" coordsize="434,0" path="m9293,8249l9727,8249e" filled="f" stroked="t" strokeweight=".72pt" strokecolor="#858585">
                <v:path arrowok="t"/>
              </v:shape>
            </v:group>
            <v:group style="position:absolute;left:8242;top:8249;width:432;height:2" coordorigin="8242,8249" coordsize="432,2">
              <v:shape style="position:absolute;left:8242;top:8249;width:432;height:2" coordorigin="8242,8249" coordsize="432,0" path="m8242,8249l8674,8249e" filled="f" stroked="t" strokeweight=".72pt" strokecolor="#858585">
                <v:path arrowok="t"/>
              </v:shape>
            </v:group>
            <v:group style="position:absolute;left:7190;top:8249;width:432;height:2" coordorigin="7190,8249" coordsize="432,2">
              <v:shape style="position:absolute;left:7190;top:8249;width:432;height:2" coordorigin="7190,8249" coordsize="432,0" path="m7190,8249l7622,8249e" filled="f" stroked="t" strokeweight=".72pt" strokecolor="#858585">
                <v:path arrowok="t"/>
              </v:shape>
            </v:group>
            <v:group style="position:absolute;left:6137;top:8249;width:434;height:2" coordorigin="6137,8249" coordsize="434,2">
              <v:shape style="position:absolute;left:6137;top:8249;width:434;height:2" coordorigin="6137,8249" coordsize="434,0" path="m6137,8249l6571,8249e" filled="f" stroked="t" strokeweight=".72pt" strokecolor="#858585">
                <v:path arrowok="t"/>
              </v:shape>
            </v:group>
            <v:group style="position:absolute;left:5086;top:8249;width:434;height:2" coordorigin="5086,8249" coordsize="434,2">
              <v:shape style="position:absolute;left:5086;top:8249;width:434;height:2" coordorigin="5086,8249" coordsize="434,0" path="m5086,8249l5520,8249e" filled="f" stroked="t" strokeweight=".72pt" strokecolor="#858585">
                <v:path arrowok="t"/>
              </v:shape>
            </v:group>
            <v:group style="position:absolute;left:4034;top:8249;width:432;height:2" coordorigin="4034,8249" coordsize="432,2">
              <v:shape style="position:absolute;left:4034;top:8249;width:432;height:2" coordorigin="4034,8249" coordsize="432,0" path="m4034,8249l4466,8249e" filled="f" stroked="t" strokeweight=".72pt" strokecolor="#858585">
                <v:path arrowok="t"/>
              </v:shape>
            </v:group>
            <v:group style="position:absolute;left:2983;top:8249;width:432;height:2" coordorigin="2983,8249" coordsize="432,2">
              <v:shape style="position:absolute;left:2983;top:8249;width:432;height:2" coordorigin="2983,8249" coordsize="432,0" path="m2983,8249l3415,8249e" filled="f" stroked="t" strokeweight=".72pt" strokecolor="#858585">
                <v:path arrowok="t"/>
              </v:shape>
            </v:group>
            <v:group style="position:absolute;left:2083;top:8249;width:281;height:2" coordorigin="2083,8249" coordsize="281,2">
              <v:shape style="position:absolute;left:2083;top:8249;width:281;height:2" coordorigin="2083,8249" coordsize="281,0" path="m2083,8249l2364,8249e" filled="f" stroked="t" strokeweight=".72pt" strokecolor="#858585">
                <v:path arrowok="t"/>
              </v:shape>
            </v:group>
            <v:group style="position:absolute;left:10344;top:7082;width:2321;height:2" coordorigin="10344,7082" coordsize="2321,2">
              <v:shape style="position:absolute;left:10344;top:7082;width:2321;height:2" coordorigin="10344,7082" coordsize="2321,0" path="m10344,7082l12665,7082e" filled="f" stroked="t" strokeweight=".72pt" strokecolor="#858585">
                <v:path arrowok="t"/>
              </v:shape>
            </v:group>
            <v:group style="position:absolute;left:9293;top:7082;width:434;height:2" coordorigin="9293,7082" coordsize="434,2">
              <v:shape style="position:absolute;left:9293;top:7082;width:434;height:2" coordorigin="9293,7082" coordsize="434,0" path="m9293,7082l9727,7082e" filled="f" stroked="t" strokeweight=".72pt" strokecolor="#858585">
                <v:path arrowok="t"/>
              </v:shape>
            </v:group>
            <v:group style="position:absolute;left:8242;top:7082;width:432;height:2" coordorigin="8242,7082" coordsize="432,2">
              <v:shape style="position:absolute;left:8242;top:7082;width:432;height:2" coordorigin="8242,7082" coordsize="432,0" path="m8242,7082l8674,7082e" filled="f" stroked="t" strokeweight=".72pt" strokecolor="#858585">
                <v:path arrowok="t"/>
              </v:shape>
            </v:group>
            <v:group style="position:absolute;left:6137;top:7082;width:1486;height:2" coordorigin="6137,7082" coordsize="1486,2">
              <v:shape style="position:absolute;left:6137;top:7082;width:1486;height:2" coordorigin="6137,7082" coordsize="1486,0" path="m6137,7082l7622,7082e" filled="f" stroked="t" strokeweight=".72pt" strokecolor="#858585">
                <v:path arrowok="t"/>
              </v:shape>
            </v:group>
            <v:group style="position:absolute;left:5086;top:7082;width:434;height:2" coordorigin="5086,7082" coordsize="434,2">
              <v:shape style="position:absolute;left:5086;top:7082;width:434;height:2" coordorigin="5086,7082" coordsize="434,0" path="m5086,7082l5520,7082e" filled="f" stroked="t" strokeweight=".72pt" strokecolor="#858585">
                <v:path arrowok="t"/>
              </v:shape>
            </v:group>
            <v:group style="position:absolute;left:2983;top:7082;width:1483;height:2" coordorigin="2983,7082" coordsize="1483,2">
              <v:shape style="position:absolute;left:2983;top:7082;width:1483;height:2" coordorigin="2983,7082" coordsize="1483,0" path="m2983,7082l4466,7082e" filled="f" stroked="t" strokeweight=".72pt" strokecolor="#858585">
                <v:path arrowok="t"/>
              </v:shape>
            </v:group>
            <v:group style="position:absolute;left:2083;top:7082;width:281;height:2" coordorigin="2083,7082" coordsize="281,2">
              <v:shape style="position:absolute;left:2083;top:7082;width:281;height:2" coordorigin="2083,7082" coordsize="281,0" path="m2083,7082l2364,7082e" filled="f" stroked="t" strokeweight=".72pt" strokecolor="#858585">
                <v:path arrowok="t"/>
              </v:shape>
            </v:group>
            <v:group style="position:absolute;left:5086;top:5916;width:7579;height:2" coordorigin="5086,5916" coordsize="7579,2">
              <v:shape style="position:absolute;left:5086;top:5916;width:7579;height:2" coordorigin="5086,5916" coordsize="7579,0" path="m5086,5916l12665,5916e" filled="f" stroked="t" strokeweight=".72pt" strokecolor="#858585">
                <v:path arrowok="t"/>
              </v:shape>
            </v:group>
            <v:group style="position:absolute;left:2083;top:5916;width:2383;height:2" coordorigin="2083,5916" coordsize="2383,2">
              <v:shape style="position:absolute;left:2083;top:5916;width:2383;height:2" coordorigin="2083,5916" coordsize="2383,0" path="m2083,5916l4466,5916e" filled="f" stroked="t" strokeweight=".72pt" strokecolor="#858585">
                <v:path arrowok="t"/>
              </v:shape>
            </v:group>
            <v:group style="position:absolute;left:5086;top:4750;width:7579;height:2" coordorigin="5086,4750" coordsize="7579,2">
              <v:shape style="position:absolute;left:5086;top:4750;width:7579;height:2" coordorigin="5086,4750" coordsize="7579,0" path="m5086,4750l12665,4750e" filled="f" stroked="t" strokeweight=".72pt" strokecolor="#858585">
                <v:path arrowok="t"/>
              </v:shape>
            </v:group>
            <v:group style="position:absolute;left:2083;top:4750;width:2383;height:2" coordorigin="2083,4750" coordsize="2383,2">
              <v:shape style="position:absolute;left:2083;top:4750;width:2383;height:2" coordorigin="2083,4750" coordsize="2383,0" path="m2083,4750l4466,4750e" filled="f" stroked="t" strokeweight=".72pt" strokecolor="#858585">
                <v:path arrowok="t"/>
              </v:shape>
            </v:group>
            <v:group style="position:absolute;left:2083;top:3583;width:10582;height:2" coordorigin="2083,3583" coordsize="10582,2">
              <v:shape style="position:absolute;left:2083;top:3583;width:10582;height:2" coordorigin="2083,3583" coordsize="10582,0" path="m2083,3583l12665,3583e" filled="f" stroked="t" strokeweight=".72pt" strokecolor="#858585">
                <v:path arrowok="t"/>
              </v:shape>
            </v:group>
            <v:group style="position:absolute;left:2364;top:6895;width:619;height:2520" coordorigin="2364,6895" coordsize="619,2520">
              <v:shape style="position:absolute;left:2364;top:6895;width:619;height:2520" coordorigin="2364,6895" coordsize="619,2520" path="m2983,6895l2364,6895,2364,9415,2983,9415,2983,6895e" filled="t" fillcolor="#548ED4" stroked="f">
                <v:path arrowok="t"/>
                <v:fill/>
              </v:shape>
            </v:group>
            <v:group style="position:absolute;left:3415;top:7291;width:619;height:2124" coordorigin="3415,7291" coordsize="619,2124">
              <v:shape style="position:absolute;left:3415;top:7291;width:619;height:2124" coordorigin="3415,7291" coordsize="619,2124" path="m4034,7291l3415,7291,3415,9415,4034,9415,4034,7291e" filled="t" fillcolor="#548ED4" stroked="f">
                <v:path arrowok="t"/>
                <v:fill/>
              </v:shape>
            </v:group>
            <v:group style="position:absolute;left:4466;top:4514;width:619;height:4901" coordorigin="4466,4514" coordsize="619,4901">
              <v:shape style="position:absolute;left:4466;top:4514;width:619;height:4901" coordorigin="4466,4514" coordsize="619,4901" path="m5086,4514l4466,4514,4466,9415,5086,9415,5086,4514e" filled="t" fillcolor="#548ED4" stroked="f">
                <v:path arrowok="t"/>
                <v:fill/>
              </v:shape>
            </v:group>
            <v:group style="position:absolute;left:5520;top:6965;width:617;height:2450" coordorigin="5520,6965" coordsize="617,2450">
              <v:shape style="position:absolute;left:5520;top:6965;width:617;height:2450" coordorigin="5520,6965" coordsize="617,2450" path="m6137,6965l5520,6965,5520,9415,6137,9415,6137,6965e" filled="t" fillcolor="#548ED4" stroked="f">
                <v:path arrowok="t"/>
                <v:fill/>
              </v:shape>
            </v:group>
            <v:group style="position:absolute;left:6571;top:7404;width:619;height:2011" coordorigin="6571,7404" coordsize="619,2011">
              <v:shape style="position:absolute;left:6571;top:7404;width:619;height:2011" coordorigin="6571,7404" coordsize="619,2011" path="m7190,7404l6571,7404,6571,9415,7190,9415,7190,7404e" filled="t" fillcolor="#548ED4" stroked="f">
                <v:path arrowok="t"/>
                <v:fill/>
              </v:shape>
            </v:group>
            <v:group style="position:absolute;left:7622;top:7034;width:619;height:2381" coordorigin="7622,7034" coordsize="619,2381">
              <v:shape style="position:absolute;left:7622;top:7034;width:619;height:2381" coordorigin="7622,7034" coordsize="619,2381" path="m8242,7034l7622,7034,7622,9415,8242,9415,8242,7034e" filled="t" fillcolor="#548ED4" stroked="f">
                <v:path arrowok="t"/>
                <v:fill/>
              </v:shape>
            </v:group>
            <v:group style="position:absolute;left:8674;top:5962;width:619;height:3454" coordorigin="8674,5962" coordsize="619,3454">
              <v:shape style="position:absolute;left:8674;top:5962;width:619;height:3454" coordorigin="8674,5962" coordsize="619,3454" path="m9293,5962l8674,5962,8674,9415,9293,9415,9293,5962e" filled="t" fillcolor="#548ED4" stroked="f">
                <v:path arrowok="t"/>
                <v:fill/>
              </v:shape>
            </v:group>
            <v:group style="position:absolute;left:9727;top:6218;width:617;height:3197" coordorigin="9727,6218" coordsize="617,3197">
              <v:shape style="position:absolute;left:9727;top:6218;width:617;height:3197" coordorigin="9727,6218" coordsize="617,3197" path="m10344,6218l9727,6218,9727,9415,10344,9415,10344,6218e" filled="t" fillcolor="#548ED4" stroked="f">
                <v:path arrowok="t"/>
                <v:fill/>
              </v:shape>
            </v:group>
            <v:group style="position:absolute;left:10778;top:7687;width:619;height:1728" coordorigin="10778,7687" coordsize="619,1728">
              <v:shape style="position:absolute;left:10778;top:7687;width:619;height:1728" coordorigin="10778,7687" coordsize="619,1728" path="m11398,7687l10778,7687,10778,9415,11398,9415,11398,7687e" filled="t" fillcolor="#548ED4" stroked="f">
                <v:path arrowok="t"/>
                <v:fill/>
              </v:shape>
            </v:group>
            <v:group style="position:absolute;left:11830;top:8201;width:619;height:1214" coordorigin="11830,8201" coordsize="619,1214">
              <v:shape style="position:absolute;left:11830;top:8201;width:619;height:1214" coordorigin="11830,8201" coordsize="619,1214" path="m12449,8201l11830,8201,11830,9415,12449,9415,12449,8201e" filled="t" fillcolor="#548ED4" stroked="f">
                <v:path arrowok="t"/>
                <v:fill/>
              </v:shape>
            </v:group>
            <v:group style="position:absolute;left:2148;top:3583;width:2;height:5894" coordorigin="2148,3583" coordsize="2,5894">
              <v:shape style="position:absolute;left:2148;top:3583;width:2;height:5894" coordorigin="2148,3583" coordsize="0,5894" path="m2148,3583l2148,9478e" filled="f" stroked="t" strokeweight=".72pt" strokecolor="#858585">
                <v:path arrowok="t"/>
              </v:shape>
            </v:group>
            <v:group style="position:absolute;left:2083;top:9415;width:10582;height:2" coordorigin="2083,9415" coordsize="10582,2">
              <v:shape style="position:absolute;left:2083;top:9415;width:10582;height:2" coordorigin="2083,9415" coordsize="10582,0" path="m2083,9415l12665,9415e" filled="f" stroked="t" strokeweight=".72pt" strokecolor="#858585">
                <v:path arrowok="t"/>
              </v:shape>
            </v:group>
            <v:group style="position:absolute;left:3199;top:9415;width:2;height:62" coordorigin="3199,9415" coordsize="2,62">
              <v:shape style="position:absolute;left:3199;top:9415;width:2;height:62" coordorigin="3199,9415" coordsize="0,62" path="m3199,9415l3199,9478e" filled="f" stroked="t" strokeweight=".72pt" strokecolor="#858585">
                <v:path arrowok="t"/>
              </v:shape>
            </v:group>
            <v:group style="position:absolute;left:4250;top:9415;width:2;height:62" coordorigin="4250,9415" coordsize="2,62">
              <v:shape style="position:absolute;left:4250;top:9415;width:2;height:62" coordorigin="4250,9415" coordsize="0,62" path="m4250,9415l4250,9478e" filled="f" stroked="t" strokeweight=".72pt" strokecolor="#858585">
                <v:path arrowok="t"/>
              </v:shape>
            </v:group>
            <v:group style="position:absolute;left:5302;top:9415;width:2;height:62" coordorigin="5302,9415" coordsize="2,62">
              <v:shape style="position:absolute;left:5302;top:9415;width:2;height:62" coordorigin="5302,9415" coordsize="0,62" path="m5302,9415l5302,9478e" filled="f" stroked="t" strokeweight=".72pt" strokecolor="#858585">
                <v:path arrowok="t"/>
              </v:shape>
            </v:group>
            <v:group style="position:absolute;left:6355;top:9415;width:2;height:62" coordorigin="6355,9415" coordsize="2,62">
              <v:shape style="position:absolute;left:6355;top:9415;width:2;height:62" coordorigin="6355,9415" coordsize="0,62" path="m6355,9415l6355,9478e" filled="f" stroked="t" strokeweight=".72pt" strokecolor="#858585">
                <v:path arrowok="t"/>
              </v:shape>
            </v:group>
            <v:group style="position:absolute;left:7406;top:9415;width:2;height:62" coordorigin="7406,9415" coordsize="2,62">
              <v:shape style="position:absolute;left:7406;top:9415;width:2;height:62" coordorigin="7406,9415" coordsize="0,62" path="m7406,9415l7406,9478e" filled="f" stroked="t" strokeweight=".72pt" strokecolor="#858585">
                <v:path arrowok="t"/>
              </v:shape>
            </v:group>
            <v:group style="position:absolute;left:8458;top:9415;width:2;height:62" coordorigin="8458,9415" coordsize="2,62">
              <v:shape style="position:absolute;left:8458;top:9415;width:2;height:62" coordorigin="8458,9415" coordsize="0,62" path="m8458,9415l8458,9478e" filled="f" stroked="t" strokeweight=".72pt" strokecolor="#858585">
                <v:path arrowok="t"/>
              </v:shape>
            </v:group>
            <v:group style="position:absolute;left:9509;top:9415;width:2;height:62" coordorigin="9509,9415" coordsize="2,62">
              <v:shape style="position:absolute;left:9509;top:9415;width:2;height:62" coordorigin="9509,9415" coordsize="0,62" path="m9509,9415l9509,9478e" filled="f" stroked="t" strokeweight=".72pt" strokecolor="#858585">
                <v:path arrowok="t"/>
              </v:shape>
            </v:group>
            <v:group style="position:absolute;left:10562;top:9415;width:2;height:62" coordorigin="10562,9415" coordsize="2,62">
              <v:shape style="position:absolute;left:10562;top:9415;width:2;height:62" coordorigin="10562,9415" coordsize="0,62" path="m10562,9415l10562,9478e" filled="f" stroked="t" strokeweight=".72pt" strokecolor="#858585">
                <v:path arrowok="t"/>
              </v:shape>
            </v:group>
            <v:group style="position:absolute;left:11614;top:9415;width:2;height:62" coordorigin="11614,9415" coordsize="2,62">
              <v:shape style="position:absolute;left:11614;top:9415;width:2;height:62" coordorigin="11614,9415" coordsize="0,62" path="m11614,9415l11614,9478e" filled="f" stroked="t" strokeweight=".72pt" strokecolor="#858585">
                <v:path arrowok="t"/>
              </v:shape>
            </v:group>
            <v:group style="position:absolute;left:12665;top:9415;width:2;height:62" coordorigin="12665,9415" coordsize="2,62">
              <v:shape style="position:absolute;left:12665;top:9415;width:2;height:62" coordorigin="12665,9415" coordsize="0,62" path="m12665,9415l12665,9478e" filled="f" stroked="t" strokeweight=".72pt" strokecolor="#858585">
                <v:path arrowok="t"/>
              </v:shape>
              <v:shape style="position:absolute;left:12703;top:10123;width:1397;height:605" type="#_x0000_t75">
                <v:imagedata r:id="rId144" o:title=""/>
              </v:shape>
              <v:shape style="position:absolute;left:12854;top:10106;width:1176;height:694" type="#_x0000_t75">
                <v:imagedata r:id="rId145" o:title=""/>
              </v:shape>
              <v:shape style="position:absolute;left:12779;top:10163;width:1247;height:454" type="#_x0000_t75">
                <v:imagedata r:id="rId146" o:title=""/>
              </v:shape>
            </v:group>
            <v:group style="position:absolute;left:12779;top:10163;width:1247;height:454" coordorigin="12779,10163" coordsize="1247,454">
              <v:shape style="position:absolute;left:12779;top:10163;width:1247;height:454" coordorigin="12779,10163" coordsize="1247,454" path="m12779,10616l14026,10616,14026,10163,12779,10163,12779,10616xe" filled="f" stroked="t" strokeweight=".75pt" strokecolor="#497DBA">
                <v:path arrowok="t"/>
              </v:shape>
            </v:group>
            <v:group style="position:absolute;left:11007;top:6874;width:1382;height:1361" coordorigin="11007,6874" coordsize="1382,1361">
              <v:shape style="position:absolute;left:11007;top:6874;width:1382;height:1361" coordorigin="11007,6874" coordsize="1382,1361" path="m12389,7895l12020,7895,12204,8235,12389,7895e" filled="t" fillcolor="#AEAEAE" stroked="f">
                <v:path arrowok="t"/>
                <v:fill/>
              </v:shape>
              <v:shape style="position:absolute;left:11007;top:6874;width:1382;height:1361" coordorigin="11007,6874" coordsize="1382,1361" path="m12276,7252l12133,7252,12133,7895,12276,7895,12276,7252e" filled="t" fillcolor="#AEAEAE" stroked="f">
                <v:path arrowok="t"/>
                <v:fill/>
              </v:shape>
              <v:shape style="position:absolute;left:11007;top:6874;width:1382;height:1361" coordorigin="11007,6874" coordsize="1382,1361" path="m13402,6874l11007,6874,11007,7252,13402,7252,13402,6874e" filled="t" fillcolor="#AEAEAE" stroked="f">
                <v:path arrowok="t"/>
                <v:fill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6" w:after="0" w:line="240" w:lineRule="auto"/>
        <w:ind w:left="2371" w:right="-70"/>
        <w:jc w:val="left"/>
        <w:tabs>
          <w:tab w:pos="3420" w:val="left"/>
          <w:tab w:pos="4460" w:val="left"/>
          <w:tab w:pos="5520" w:val="left"/>
          <w:tab w:pos="6560" w:val="left"/>
          <w:tab w:pos="7620" w:val="left"/>
          <w:tab w:pos="8680" w:val="left"/>
          <w:tab w:pos="9720" w:val="left"/>
          <w:tab w:pos="10780" w:val="left"/>
          <w:tab w:pos="11820" w:val="left"/>
        </w:tabs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3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28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10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Ba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  <w:cols w:num="2" w:equalWidth="0">
            <w:col w:w="12321" w:space="709"/>
            <w:col w:w="730"/>
          </w:cols>
        </w:sectPr>
      </w:pPr>
      <w:rPr/>
    </w:p>
    <w:p>
      <w:pPr>
        <w:spacing w:before="17" w:after="0" w:line="722" w:lineRule="exact"/>
        <w:ind w:left="594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-3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rend</w:t>
      </w:r>
      <w:r>
        <w:rPr>
          <w:rFonts w:ascii="Arial" w:hAnsi="Arial" w:cs="Arial" w:eastAsia="Arial"/>
          <w:sz w:val="64"/>
          <w:szCs w:val="64"/>
          <w:color w:val="FFFFFF"/>
          <w:spacing w:val="-5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SET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st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ff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nu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b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29" w:after="0" w:line="271" w:lineRule="exact"/>
        <w:ind w:right="145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8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700" w:bottom="0" w:left="60" w:right="580"/>
          <w:headerReference w:type="odd" r:id="rId147"/>
          <w:footerReference w:type="odd" r:id="rId148"/>
          <w:pgSz w:w="14400" w:h="10800" w:orient="landscape"/>
        </w:sectPr>
      </w:pPr>
      <w:rPr/>
    </w:p>
    <w:p>
      <w:pPr>
        <w:spacing w:before="18" w:after="0" w:line="240" w:lineRule="auto"/>
        <w:ind w:left="5332" w:right="-88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-18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rend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b/>
          <w:bCs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6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s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aff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u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</w:rPr>
        <w:t>b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</w:rPr>
        <w:t>ers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8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316" w:lineRule="exact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002C50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ct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al</w:t>
      </w:r>
      <w:r>
        <w:rPr>
          <w:rFonts w:ascii="Arial" w:hAnsi="Arial" w:cs="Arial" w:eastAsia="Arial"/>
          <w:sz w:val="28"/>
          <w:szCs w:val="28"/>
          <w:color w:val="002C50"/>
          <w:spacing w:val="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=</w:t>
      </w:r>
      <w:r>
        <w:rPr>
          <w:rFonts w:ascii="Arial" w:hAnsi="Arial" w:cs="Arial" w:eastAsia="Arial"/>
          <w:sz w:val="28"/>
          <w:szCs w:val="28"/>
          <w:color w:val="002C5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1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  <w:position w:val="-1"/>
        </w:rPr>
        <w:t>969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  <w:position w:val="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  <w:cols w:num="2" w:equalWidth="0">
            <w:col w:w="9489" w:space="1740"/>
            <w:col w:w="2531"/>
          </w:cols>
        </w:sectPr>
      </w:pPr>
      <w:rPr/>
    </w:p>
    <w:p>
      <w:pPr>
        <w:spacing w:before="3" w:after="0" w:line="190" w:lineRule="exact"/>
        <w:jc w:val="left"/>
        <w:rPr>
          <w:sz w:val="19"/>
          <w:szCs w:val="19"/>
        </w:rPr>
      </w:pPr>
      <w:rPr/>
      <w:r>
        <w:rPr>
          <w:sz w:val="19"/>
          <w:szCs w:val="19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84.362pt;margin-top:-5.707828pt;width:11.96pt;height:84.519305pt;mso-position-horizontal-relative:page;mso-position-vertical-relative:paragraph;z-index:-2932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23" w:lineRule="exact"/>
                    <w:ind w:left="20" w:right="-50"/>
                    <w:jc w:val="left"/>
                    <w:rPr>
                      <w:rFonts w:ascii="Calibri" w:hAnsi="Calibri" w:cs="Calibri" w:eastAsia="Calibri"/>
                      <w:sz w:val="20"/>
                      <w:szCs w:val="20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N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u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m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b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er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-10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1"/>
                      <w:w w:val="100"/>
                      <w:b/>
                      <w:bCs/>
                      <w:position w:val="1"/>
                    </w:rPr>
                    <w:t>o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f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-2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S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-2"/>
                      <w:w w:val="100"/>
                      <w:b/>
                      <w:bCs/>
                      <w:position w:val="1"/>
                    </w:rPr>
                    <w:t>E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T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2"/>
                      <w:w w:val="100"/>
                      <w:b/>
                      <w:bCs/>
                      <w:position w:val="1"/>
                    </w:rPr>
                    <w:t> 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b/>
                      <w:bCs/>
                      <w:position w:val="1"/>
                    </w:rPr>
                    <w:t>staff</w:t>
                  </w:r>
                  <w:r>
                    <w:rPr>
                      <w:rFonts w:ascii="Calibri" w:hAnsi="Calibri" w:cs="Calibri" w:eastAsia="Calibri"/>
                      <w:sz w:val="20"/>
                      <w:szCs w:val="2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911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</w:sectPr>
      </w:pPr>
      <w:rPr/>
    </w:p>
    <w:p>
      <w:pPr>
        <w:spacing w:before="19" w:after="0" w:line="240" w:lineRule="auto"/>
        <w:ind w:right="-20"/>
        <w:jc w:val="right"/>
        <w:rPr>
          <w:rFonts w:ascii="Calibri" w:hAnsi="Calibri" w:cs="Calibri" w:eastAsia="Calibri"/>
          <w:sz w:val="20"/>
          <w:szCs w:val="20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33" coordorigin="0,0" coordsize="14400,10800">
            <v:shape style="position:absolute;left:0;top:0;width:14400;height:10800" type="#_x0000_t75">
              <v:imagedata r:id="rId149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10375;top:7440;width:4025;height:3360" coordorigin="10375,7440" coordsize="4025,3360">
              <v:shape style="position:absolute;left:10375;top:7440;width:4025;height:3360" coordorigin="10375,7440" coordsize="4025,3360" path="m14400,7440l10375,7440,10375,10800,14400,10800,14400,7440e" filled="t" fillcolor="#FFFFFF" stroked="f">
                <v:path arrowok="t"/>
                <v:fill/>
              </v:shape>
            </v:group>
            <v:group style="position:absolute;left:10941;top:3183;width:1394;height:1083" coordorigin="10941,3183" coordsize="1394,1083">
              <v:shape style="position:absolute;left:10941;top:3183;width:1394;height:1083" coordorigin="10941,3183" coordsize="1394,1083" path="m12335,3995l12042,3995,12188,4266,12335,3995e" filled="t" fillcolor="#AEAEAE" stroked="f">
                <v:path arrowok="t"/>
                <v:fill/>
              </v:shape>
              <v:shape style="position:absolute;left:10941;top:3183;width:1394;height:1083" coordorigin="10941,3183" coordsize="1394,1083" path="m12245,3483l12131,3483,12131,3995,12245,3995,12245,3483e" filled="t" fillcolor="#AEAEAE" stroked="f">
                <v:path arrowok="t"/>
                <v:fill/>
              </v:shape>
              <v:shape style="position:absolute;left:10941;top:3183;width:1394;height:1083" coordorigin="10941,3183" coordsize="1394,1083" path="m13435,3183l10941,3183,10941,3483,13435,3483,13435,3183e" filled="t" fillcolor="#AEAEAE" stroked="f">
                <v:path arrowok="t"/>
                <v:fill/>
              </v:shape>
            </v:group>
            <v:group style="position:absolute;left:12552;top:9238;width:211;height:2" coordorigin="12552,9238" coordsize="211,2">
              <v:shape style="position:absolute;left:12552;top:9238;width:211;height:2" coordorigin="12552,9238" coordsize="211,0" path="m12552,9238l12763,9238e" filled="f" stroked="t" strokeweight=".72pt" strokecolor="#858585">
                <v:path arrowok="t"/>
              </v:shape>
            </v:group>
            <v:group style="position:absolute;left:11532;top:9238;width:420;height:2" coordorigin="11532,9238" coordsize="420,2">
              <v:shape style="position:absolute;left:11532;top:9238;width:420;height:2" coordorigin="11532,9238" coordsize="420,0" path="m11532,9238l11952,9238e" filled="f" stroked="t" strokeweight=".72pt" strokecolor="#858585">
                <v:path arrowok="t"/>
              </v:shape>
            </v:group>
            <v:group style="position:absolute;left:10512;top:9238;width:420;height:2" coordorigin="10512,9238" coordsize="420,2">
              <v:shape style="position:absolute;left:10512;top:9238;width:420;height:2" coordorigin="10512,9238" coordsize="420,0" path="m10512,9238l10932,9238e" filled="f" stroked="t" strokeweight=".72pt" strokecolor="#858585">
                <v:path arrowok="t"/>
              </v:shape>
            </v:group>
            <v:group style="position:absolute;left:9492;top:9238;width:420;height:2" coordorigin="9492,9238" coordsize="420,2">
              <v:shape style="position:absolute;left:9492;top:9238;width:420;height:2" coordorigin="9492,9238" coordsize="420,0" path="m9492,9238l9912,9238e" filled="f" stroked="t" strokeweight=".72pt" strokecolor="#858585">
                <v:path arrowok="t"/>
              </v:shape>
            </v:group>
            <v:group style="position:absolute;left:8472;top:9238;width:420;height:2" coordorigin="8472,9238" coordsize="420,2">
              <v:shape style="position:absolute;left:8472;top:9238;width:420;height:2" coordorigin="8472,9238" coordsize="420,0" path="m8472,9238l8892,9238e" filled="f" stroked="t" strokeweight=".72pt" strokecolor="#858585">
                <v:path arrowok="t"/>
              </v:shape>
            </v:group>
            <v:group style="position:absolute;left:7452;top:9238;width:420;height:2" coordorigin="7452,9238" coordsize="420,2">
              <v:shape style="position:absolute;left:7452;top:9238;width:420;height:2" coordorigin="7452,9238" coordsize="420,0" path="m7452,9238l7872,9238e" filled="f" stroked="t" strokeweight=".72pt" strokecolor="#858585">
                <v:path arrowok="t"/>
              </v:shape>
            </v:group>
            <v:group style="position:absolute;left:6432;top:9238;width:420;height:2" coordorigin="6432,9238" coordsize="420,2">
              <v:shape style="position:absolute;left:6432;top:9238;width:420;height:2" coordorigin="6432,9238" coordsize="420,0" path="m6432,9238l6852,9238e" filled="f" stroked="t" strokeweight=".72pt" strokecolor="#858585">
                <v:path arrowok="t"/>
              </v:shape>
            </v:group>
            <v:group style="position:absolute;left:5412;top:9238;width:420;height:2" coordorigin="5412,9238" coordsize="420,2">
              <v:shape style="position:absolute;left:5412;top:9238;width:420;height:2" coordorigin="5412,9238" coordsize="420,0" path="m5412,9238l5832,9238e" filled="f" stroked="t" strokeweight=".72pt" strokecolor="#858585">
                <v:path arrowok="t"/>
              </v:shape>
            </v:group>
            <v:group style="position:absolute;left:4392;top:9238;width:420;height:2" coordorigin="4392,9238" coordsize="420,2">
              <v:shape style="position:absolute;left:4392;top:9238;width:420;height:2" coordorigin="4392,9238" coordsize="420,0" path="m4392,9238l4812,9238e" filled="f" stroked="t" strokeweight=".72pt" strokecolor="#858585">
                <v:path arrowok="t"/>
              </v:shape>
            </v:group>
            <v:group style="position:absolute;left:3372;top:9238;width:420;height:2" coordorigin="3372,9238" coordsize="420,2">
              <v:shape style="position:absolute;left:3372;top:9238;width:420;height:2" coordorigin="3372,9238" coordsize="420,0" path="m3372,9238l3792,9238e" filled="f" stroked="t" strokeweight=".72pt" strokecolor="#858585">
                <v:path arrowok="t"/>
              </v:shape>
            </v:group>
            <v:group style="position:absolute;left:2498;top:9238;width:274;height:2" coordorigin="2498,9238" coordsize="274,2">
              <v:shape style="position:absolute;left:2498;top:9238;width:274;height:2" coordorigin="2498,9238" coordsize="274,0" path="m2498,9238l2772,9238e" filled="f" stroked="t" strokeweight=".72pt" strokecolor="#858585">
                <v:path arrowok="t"/>
              </v:shape>
            </v:group>
            <v:group style="position:absolute;left:12552;top:8659;width:211;height:2" coordorigin="12552,8659" coordsize="211,2">
              <v:shape style="position:absolute;left:12552;top:8659;width:211;height:2" coordorigin="12552,8659" coordsize="211,0" path="m12552,8659l12763,8659e" filled="f" stroked="t" strokeweight=".72pt" strokecolor="#858585">
                <v:path arrowok="t"/>
              </v:shape>
            </v:group>
            <v:group style="position:absolute;left:11532;top:8659;width:420;height:2" coordorigin="11532,8659" coordsize="420,2">
              <v:shape style="position:absolute;left:11532;top:8659;width:420;height:2" coordorigin="11532,8659" coordsize="420,0" path="m11532,8659l11952,8659e" filled="f" stroked="t" strokeweight=".72pt" strokecolor="#858585">
                <v:path arrowok="t"/>
              </v:shape>
            </v:group>
            <v:group style="position:absolute;left:10512;top:8659;width:420;height:2" coordorigin="10512,8659" coordsize="420,2">
              <v:shape style="position:absolute;left:10512;top:8659;width:420;height:2" coordorigin="10512,8659" coordsize="420,0" path="m10512,8659l10932,8659e" filled="f" stroked="t" strokeweight=".72pt" strokecolor="#858585">
                <v:path arrowok="t"/>
              </v:shape>
            </v:group>
            <v:group style="position:absolute;left:9492;top:8659;width:420;height:2" coordorigin="9492,8659" coordsize="420,2">
              <v:shape style="position:absolute;left:9492;top:8659;width:420;height:2" coordorigin="9492,8659" coordsize="420,0" path="m9492,8659l9912,8659e" filled="f" stroked="t" strokeweight=".72pt" strokecolor="#858585">
                <v:path arrowok="t"/>
              </v:shape>
            </v:group>
            <v:group style="position:absolute;left:8472;top:8659;width:420;height:2" coordorigin="8472,8659" coordsize="420,2">
              <v:shape style="position:absolute;left:8472;top:8659;width:420;height:2" coordorigin="8472,8659" coordsize="420,0" path="m8472,8659l8892,8659e" filled="f" stroked="t" strokeweight=".72pt" strokecolor="#858585">
                <v:path arrowok="t"/>
              </v:shape>
            </v:group>
            <v:group style="position:absolute;left:7452;top:8659;width:420;height:2" coordorigin="7452,8659" coordsize="420,2">
              <v:shape style="position:absolute;left:7452;top:8659;width:420;height:2" coordorigin="7452,8659" coordsize="420,0" path="m7452,8659l7872,8659e" filled="f" stroked="t" strokeweight=".72pt" strokecolor="#858585">
                <v:path arrowok="t"/>
              </v:shape>
            </v:group>
            <v:group style="position:absolute;left:6432;top:8659;width:420;height:2" coordorigin="6432,8659" coordsize="420,2">
              <v:shape style="position:absolute;left:6432;top:8659;width:420;height:2" coordorigin="6432,8659" coordsize="420,0" path="m6432,8659l6852,8659e" filled="f" stroked="t" strokeweight=".72pt" strokecolor="#858585">
                <v:path arrowok="t"/>
              </v:shape>
            </v:group>
            <v:group style="position:absolute;left:5412;top:8659;width:420;height:2" coordorigin="5412,8659" coordsize="420,2">
              <v:shape style="position:absolute;left:5412;top:8659;width:420;height:2" coordorigin="5412,8659" coordsize="420,0" path="m5412,8659l5832,8659e" filled="f" stroked="t" strokeweight=".72pt" strokecolor="#858585">
                <v:path arrowok="t"/>
              </v:shape>
            </v:group>
            <v:group style="position:absolute;left:4392;top:8659;width:420;height:2" coordorigin="4392,8659" coordsize="420,2">
              <v:shape style="position:absolute;left:4392;top:8659;width:420;height:2" coordorigin="4392,8659" coordsize="420,0" path="m4392,8659l4812,8659e" filled="f" stroked="t" strokeweight=".72pt" strokecolor="#858585">
                <v:path arrowok="t"/>
              </v:shape>
            </v:group>
            <v:group style="position:absolute;left:3372;top:8659;width:420;height:2" coordorigin="3372,8659" coordsize="420,2">
              <v:shape style="position:absolute;left:3372;top:8659;width:420;height:2" coordorigin="3372,8659" coordsize="420,0" path="m3372,8659l3792,8659e" filled="f" stroked="t" strokeweight=".72pt" strokecolor="#858585">
                <v:path arrowok="t"/>
              </v:shape>
            </v:group>
            <v:group style="position:absolute;left:2498;top:8659;width:274;height:2" coordorigin="2498,8659" coordsize="274,2">
              <v:shape style="position:absolute;left:2498;top:8659;width:274;height:2" coordorigin="2498,8659" coordsize="274,0" path="m2498,8659l2772,8659e" filled="f" stroked="t" strokeweight=".72pt" strokecolor="#858585">
                <v:path arrowok="t"/>
              </v:shape>
            </v:group>
            <v:group style="position:absolute;left:12552;top:8081;width:211;height:2" coordorigin="12552,8081" coordsize="211,2">
              <v:shape style="position:absolute;left:12552;top:8081;width:211;height:2" coordorigin="12552,8081" coordsize="211,0" path="m12552,8081l12763,8081e" filled="f" stroked="t" strokeweight=".72pt" strokecolor="#858585">
                <v:path arrowok="t"/>
              </v:shape>
            </v:group>
            <v:group style="position:absolute;left:11532;top:8081;width:420;height:2" coordorigin="11532,8081" coordsize="420,2">
              <v:shape style="position:absolute;left:11532;top:8081;width:420;height:2" coordorigin="11532,8081" coordsize="420,0" path="m11532,8081l11952,8081e" filled="f" stroked="t" strokeweight=".72pt" strokecolor="#858585">
                <v:path arrowok="t"/>
              </v:shape>
            </v:group>
            <v:group style="position:absolute;left:10512;top:8081;width:420;height:2" coordorigin="10512,8081" coordsize="420,2">
              <v:shape style="position:absolute;left:10512;top:8081;width:420;height:2" coordorigin="10512,8081" coordsize="420,0" path="m10512,8081l10932,8081e" filled="f" stroked="t" strokeweight=".72pt" strokecolor="#858585">
                <v:path arrowok="t"/>
              </v:shape>
            </v:group>
            <v:group style="position:absolute;left:9492;top:8081;width:420;height:2" coordorigin="9492,8081" coordsize="420,2">
              <v:shape style="position:absolute;left:9492;top:8081;width:420;height:2" coordorigin="9492,8081" coordsize="420,0" path="m9492,8081l9912,8081e" filled="f" stroked="t" strokeweight=".72pt" strokecolor="#858585">
                <v:path arrowok="t"/>
              </v:shape>
            </v:group>
            <v:group style="position:absolute;left:8472;top:8081;width:420;height:2" coordorigin="8472,8081" coordsize="420,2">
              <v:shape style="position:absolute;left:8472;top:8081;width:420;height:2" coordorigin="8472,8081" coordsize="420,0" path="m8472,8081l8892,8081e" filled="f" stroked="t" strokeweight=".72pt" strokecolor="#858585">
                <v:path arrowok="t"/>
              </v:shape>
            </v:group>
            <v:group style="position:absolute;left:7452;top:8081;width:420;height:2" coordorigin="7452,8081" coordsize="420,2">
              <v:shape style="position:absolute;left:7452;top:8081;width:420;height:2" coordorigin="7452,8081" coordsize="420,0" path="m7452,8081l7872,8081e" filled="f" stroked="t" strokeweight=".72pt" strokecolor="#858585">
                <v:path arrowok="t"/>
              </v:shape>
            </v:group>
            <v:group style="position:absolute;left:6432;top:8081;width:420;height:2" coordorigin="6432,8081" coordsize="420,2">
              <v:shape style="position:absolute;left:6432;top:8081;width:420;height:2" coordorigin="6432,8081" coordsize="420,0" path="m6432,8081l6852,8081e" filled="f" stroked="t" strokeweight=".72pt" strokecolor="#858585">
                <v:path arrowok="t"/>
              </v:shape>
            </v:group>
            <v:group style="position:absolute;left:5412;top:8081;width:420;height:2" coordorigin="5412,8081" coordsize="420,2">
              <v:shape style="position:absolute;left:5412;top:8081;width:420;height:2" coordorigin="5412,8081" coordsize="420,0" path="m5412,8081l5832,8081e" filled="f" stroked="t" strokeweight=".72pt" strokecolor="#858585">
                <v:path arrowok="t"/>
              </v:shape>
            </v:group>
            <v:group style="position:absolute;left:4392;top:8081;width:420;height:2" coordorigin="4392,8081" coordsize="420,2">
              <v:shape style="position:absolute;left:4392;top:8081;width:420;height:2" coordorigin="4392,8081" coordsize="420,0" path="m4392,8081l4812,8081e" filled="f" stroked="t" strokeweight=".72pt" strokecolor="#858585">
                <v:path arrowok="t"/>
              </v:shape>
            </v:group>
            <v:group style="position:absolute;left:3372;top:8081;width:420;height:2" coordorigin="3372,8081" coordsize="420,2">
              <v:shape style="position:absolute;left:3372;top:8081;width:420;height:2" coordorigin="3372,8081" coordsize="420,0" path="m3372,8081l3792,8081e" filled="f" stroked="t" strokeweight=".72pt" strokecolor="#858585">
                <v:path arrowok="t"/>
              </v:shape>
            </v:group>
            <v:group style="position:absolute;left:2498;top:8081;width:274;height:2" coordorigin="2498,8081" coordsize="274,2">
              <v:shape style="position:absolute;left:2498;top:8081;width:274;height:2" coordorigin="2498,8081" coordsize="274,0" path="m2498,8081l2772,8081e" filled="f" stroked="t" strokeweight=".72pt" strokecolor="#858585">
                <v:path arrowok="t"/>
              </v:shape>
            </v:group>
            <v:group style="position:absolute;left:12552;top:7502;width:211;height:2" coordorigin="12552,7502" coordsize="211,2">
              <v:shape style="position:absolute;left:12552;top:7502;width:211;height:2" coordorigin="12552,7502" coordsize="211,0" path="m12552,7502l12763,7502e" filled="f" stroked="t" strokeweight=".72pt" strokecolor="#858585">
                <v:path arrowok="t"/>
              </v:shape>
            </v:group>
            <v:group style="position:absolute;left:11532;top:7502;width:420;height:2" coordorigin="11532,7502" coordsize="420,2">
              <v:shape style="position:absolute;left:11532;top:7502;width:420;height:2" coordorigin="11532,7502" coordsize="420,0" path="m11532,7502l11952,7502e" filled="f" stroked="t" strokeweight=".72pt" strokecolor="#858585">
                <v:path arrowok="t"/>
              </v:shape>
            </v:group>
            <v:group style="position:absolute;left:10512;top:7502;width:420;height:2" coordorigin="10512,7502" coordsize="420,2">
              <v:shape style="position:absolute;left:10512;top:7502;width:420;height:2" coordorigin="10512,7502" coordsize="420,0" path="m10512,7502l10932,7502e" filled="f" stroked="t" strokeweight=".72pt" strokecolor="#858585">
                <v:path arrowok="t"/>
              </v:shape>
            </v:group>
            <v:group style="position:absolute;left:9492;top:7502;width:420;height:2" coordorigin="9492,7502" coordsize="420,2">
              <v:shape style="position:absolute;left:9492;top:7502;width:420;height:2" coordorigin="9492,7502" coordsize="420,0" path="m9492,7502l9912,7502e" filled="f" stroked="t" strokeweight=".72pt" strokecolor="#858585">
                <v:path arrowok="t"/>
              </v:shape>
            </v:group>
            <v:group style="position:absolute;left:8472;top:7502;width:420;height:2" coordorigin="8472,7502" coordsize="420,2">
              <v:shape style="position:absolute;left:8472;top:7502;width:420;height:2" coordorigin="8472,7502" coordsize="420,0" path="m8472,7502l8892,7502e" filled="f" stroked="t" strokeweight=".72pt" strokecolor="#858585">
                <v:path arrowok="t"/>
              </v:shape>
            </v:group>
            <v:group style="position:absolute;left:7452;top:7502;width:420;height:2" coordorigin="7452,7502" coordsize="420,2">
              <v:shape style="position:absolute;left:7452;top:7502;width:420;height:2" coordorigin="7452,7502" coordsize="420,0" path="m7452,7502l7872,7502e" filled="f" stroked="t" strokeweight=".72pt" strokecolor="#858585">
                <v:path arrowok="t"/>
              </v:shape>
            </v:group>
            <v:group style="position:absolute;left:6432;top:7502;width:420;height:2" coordorigin="6432,7502" coordsize="420,2">
              <v:shape style="position:absolute;left:6432;top:7502;width:420;height:2" coordorigin="6432,7502" coordsize="420,0" path="m6432,7502l6852,7502e" filled="f" stroked="t" strokeweight=".72pt" strokecolor="#858585">
                <v:path arrowok="t"/>
              </v:shape>
            </v:group>
            <v:group style="position:absolute;left:5412;top:7502;width:420;height:2" coordorigin="5412,7502" coordsize="420,2">
              <v:shape style="position:absolute;left:5412;top:7502;width:420;height:2" coordorigin="5412,7502" coordsize="420,0" path="m5412,7502l5832,7502e" filled="f" stroked="t" strokeweight=".72pt" strokecolor="#858585">
                <v:path arrowok="t"/>
              </v:shape>
            </v:group>
            <v:group style="position:absolute;left:4392;top:7502;width:420;height:2" coordorigin="4392,7502" coordsize="420,2">
              <v:shape style="position:absolute;left:4392;top:7502;width:420;height:2" coordorigin="4392,7502" coordsize="420,0" path="m4392,7502l4812,7502e" filled="f" stroked="t" strokeweight=".72pt" strokecolor="#858585">
                <v:path arrowok="t"/>
              </v:shape>
            </v:group>
            <v:group style="position:absolute;left:3372;top:7502;width:420;height:2" coordorigin="3372,7502" coordsize="420,2">
              <v:shape style="position:absolute;left:3372;top:7502;width:420;height:2" coordorigin="3372,7502" coordsize="420,0" path="m3372,7502l3792,7502e" filled="f" stroked="t" strokeweight=".72pt" strokecolor="#858585">
                <v:path arrowok="t"/>
              </v:shape>
            </v:group>
            <v:group style="position:absolute;left:2498;top:7502;width:274;height:2" coordorigin="2498,7502" coordsize="274,2">
              <v:shape style="position:absolute;left:2498;top:7502;width:274;height:2" coordorigin="2498,7502" coordsize="274,0" path="m2498,7502l2772,7502e" filled="f" stroked="t" strokeweight=".72pt" strokecolor="#858585">
                <v:path arrowok="t"/>
              </v:shape>
            </v:group>
            <v:group style="position:absolute;left:12552;top:6926;width:211;height:2" coordorigin="12552,6926" coordsize="211,2">
              <v:shape style="position:absolute;left:12552;top:6926;width:211;height:2" coordorigin="12552,6926" coordsize="211,0" path="m12552,6926l12763,6926e" filled="f" stroked="t" strokeweight=".72pt" strokecolor="#858585">
                <v:path arrowok="t"/>
              </v:shape>
            </v:group>
            <v:group style="position:absolute;left:11532;top:6926;width:420;height:2" coordorigin="11532,6926" coordsize="420,2">
              <v:shape style="position:absolute;left:11532;top:6926;width:420;height:2" coordorigin="11532,6926" coordsize="420,0" path="m11532,6926l11952,6926e" filled="f" stroked="t" strokeweight=".72pt" strokecolor="#858585">
                <v:path arrowok="t"/>
              </v:shape>
            </v:group>
            <v:group style="position:absolute;left:10512;top:6926;width:420;height:2" coordorigin="10512,6926" coordsize="420,2">
              <v:shape style="position:absolute;left:10512;top:6926;width:420;height:2" coordorigin="10512,6926" coordsize="420,0" path="m10512,6926l10932,6926e" filled="f" stroked="t" strokeweight=".72pt" strokecolor="#858585">
                <v:path arrowok="t"/>
              </v:shape>
            </v:group>
            <v:group style="position:absolute;left:9492;top:6926;width:420;height:2" coordorigin="9492,6926" coordsize="420,2">
              <v:shape style="position:absolute;left:9492;top:6926;width:420;height:2" coordorigin="9492,6926" coordsize="420,0" path="m9492,6926l9912,6926e" filled="f" stroked="t" strokeweight=".72pt" strokecolor="#858585">
                <v:path arrowok="t"/>
              </v:shape>
            </v:group>
            <v:group style="position:absolute;left:8472;top:6926;width:420;height:2" coordorigin="8472,6926" coordsize="420,2">
              <v:shape style="position:absolute;left:8472;top:6926;width:420;height:2" coordorigin="8472,6926" coordsize="420,0" path="m8472,6926l8892,6926e" filled="f" stroked="t" strokeweight=".72pt" strokecolor="#858585">
                <v:path arrowok="t"/>
              </v:shape>
            </v:group>
            <v:group style="position:absolute;left:7452;top:6926;width:420;height:2" coordorigin="7452,6926" coordsize="420,2">
              <v:shape style="position:absolute;left:7452;top:6926;width:420;height:2" coordorigin="7452,6926" coordsize="420,0" path="m7452,6926l7872,6926e" filled="f" stroked="t" strokeweight=".72pt" strokecolor="#858585">
                <v:path arrowok="t"/>
              </v:shape>
            </v:group>
            <v:group style="position:absolute;left:6432;top:6926;width:420;height:2" coordorigin="6432,6926" coordsize="420,2">
              <v:shape style="position:absolute;left:6432;top:6926;width:420;height:2" coordorigin="6432,6926" coordsize="420,0" path="m6432,6926l6852,6926e" filled="f" stroked="t" strokeweight=".72pt" strokecolor="#858585">
                <v:path arrowok="t"/>
              </v:shape>
            </v:group>
            <v:group style="position:absolute;left:5412;top:6926;width:420;height:2" coordorigin="5412,6926" coordsize="420,2">
              <v:shape style="position:absolute;left:5412;top:6926;width:420;height:2" coordorigin="5412,6926" coordsize="420,0" path="m5412,6926l5832,6926e" filled="f" stroked="t" strokeweight=".72pt" strokecolor="#858585">
                <v:path arrowok="t"/>
              </v:shape>
            </v:group>
            <v:group style="position:absolute;left:2498;top:6926;width:2314;height:2" coordorigin="2498,6926" coordsize="2314,2">
              <v:shape style="position:absolute;left:2498;top:6926;width:2314;height:2" coordorigin="2498,6926" coordsize="2314,0" path="m2498,6926l4812,6926e" filled="f" stroked="t" strokeweight=".72pt" strokecolor="#858585">
                <v:path arrowok="t"/>
              </v:shape>
            </v:group>
            <v:group style="position:absolute;left:12552;top:6348;width:211;height:2" coordorigin="12552,6348" coordsize="211,2">
              <v:shape style="position:absolute;left:12552;top:6348;width:211;height:2" coordorigin="12552,6348" coordsize="211,0" path="m12552,6348l12763,6348e" filled="f" stroked="t" strokeweight=".72pt" strokecolor="#858585">
                <v:path arrowok="t"/>
              </v:shape>
            </v:group>
            <v:group style="position:absolute;left:11532;top:6348;width:420;height:2" coordorigin="11532,6348" coordsize="420,2">
              <v:shape style="position:absolute;left:11532;top:6348;width:420;height:2" coordorigin="11532,6348" coordsize="420,0" path="m11532,6348l11952,6348e" filled="f" stroked="t" strokeweight=".72pt" strokecolor="#858585">
                <v:path arrowok="t"/>
              </v:shape>
            </v:group>
            <v:group style="position:absolute;left:10512;top:6348;width:420;height:2" coordorigin="10512,6348" coordsize="420,2">
              <v:shape style="position:absolute;left:10512;top:6348;width:420;height:2" coordorigin="10512,6348" coordsize="420,0" path="m10512,6348l10932,6348e" filled="f" stroked="t" strokeweight=".72pt" strokecolor="#858585">
                <v:path arrowok="t"/>
              </v:shape>
            </v:group>
            <v:group style="position:absolute;left:2498;top:6348;width:7414;height:2" coordorigin="2498,6348" coordsize="7414,2">
              <v:shape style="position:absolute;left:2498;top:6348;width:7414;height:2" coordorigin="2498,6348" coordsize="7414,0" path="m2498,6348l9912,6348e" filled="f" stroked="t" strokeweight=".72pt" strokecolor="#858585">
                <v:path arrowok="t"/>
              </v:shape>
            </v:group>
            <v:group style="position:absolute;left:12552;top:5770;width:211;height:2" coordorigin="12552,5770" coordsize="211,2">
              <v:shape style="position:absolute;left:12552;top:5770;width:211;height:2" coordorigin="12552,5770" coordsize="211,0" path="m12552,5770l12763,5770e" filled="f" stroked="t" strokeweight=".72pt" strokecolor="#858585">
                <v:path arrowok="t"/>
              </v:shape>
            </v:group>
            <v:group style="position:absolute;left:11532;top:5770;width:420;height:2" coordorigin="11532,5770" coordsize="420,2">
              <v:shape style="position:absolute;left:11532;top:5770;width:420;height:2" coordorigin="11532,5770" coordsize="420,0" path="m11532,5770l11952,5770e" filled="f" stroked="t" strokeweight=".72pt" strokecolor="#858585">
                <v:path arrowok="t"/>
              </v:shape>
            </v:group>
            <v:group style="position:absolute;left:2498;top:5770;width:8434;height:2" coordorigin="2498,5770" coordsize="8434,2">
              <v:shape style="position:absolute;left:2498;top:5770;width:8434;height:2" coordorigin="2498,5770" coordsize="8434,0" path="m2498,5770l10932,5770e" filled="f" stroked="t" strokeweight=".72pt" strokecolor="#858585">
                <v:path arrowok="t"/>
              </v:shape>
            </v:group>
            <v:group style="position:absolute;left:12552;top:5191;width:211;height:2" coordorigin="12552,5191" coordsize="211,2">
              <v:shape style="position:absolute;left:12552;top:5191;width:211;height:2" coordorigin="12552,5191" coordsize="211,0" path="m12552,5191l12763,5191e" filled="f" stroked="t" strokeweight=".72pt" strokecolor="#858585">
                <v:path arrowok="t"/>
              </v:shape>
            </v:group>
            <v:group style="position:absolute;left:11532;top:5191;width:420;height:2" coordorigin="11532,5191" coordsize="420,2">
              <v:shape style="position:absolute;left:11532;top:5191;width:420;height:2" coordorigin="11532,5191" coordsize="420,0" path="m11532,5191l11952,5191e" filled="f" stroked="t" strokeweight=".72pt" strokecolor="#858585">
                <v:path arrowok="t"/>
              </v:shape>
            </v:group>
            <v:group style="position:absolute;left:2498;top:5191;width:8434;height:2" coordorigin="2498,5191" coordsize="8434,2">
              <v:shape style="position:absolute;left:2498;top:5191;width:8434;height:2" coordorigin="2498,5191" coordsize="8434,0" path="m2498,5191l10932,5191e" filled="f" stroked="t" strokeweight=".72pt" strokecolor="#858585">
                <v:path arrowok="t"/>
              </v:shape>
            </v:group>
            <v:group style="position:absolute;left:12552;top:4613;width:211;height:2" coordorigin="12552,4613" coordsize="211,2">
              <v:shape style="position:absolute;left:12552;top:4613;width:211;height:2" coordorigin="12552,4613" coordsize="211,0" path="m12552,4613l12763,4613e" filled="f" stroked="t" strokeweight=".72pt" strokecolor="#858585">
                <v:path arrowok="t"/>
              </v:shape>
            </v:group>
            <v:group style="position:absolute;left:2498;top:4613;width:9454;height:2" coordorigin="2498,4613" coordsize="9454,2">
              <v:shape style="position:absolute;left:2498;top:4613;width:9454;height:2" coordorigin="2498,4613" coordsize="9454,0" path="m2498,4613l11952,4613e" filled="f" stroked="t" strokeweight=".72pt" strokecolor="#858585">
                <v:path arrowok="t"/>
              </v:shape>
            </v:group>
            <v:group style="position:absolute;left:2498;top:4037;width:10265;height:2" coordorigin="2498,4037" coordsize="10265,2">
              <v:shape style="position:absolute;left:2498;top:4037;width:10265;height:2" coordorigin="2498,4037" coordsize="10265,0" path="m2498,4037l12763,4037e" filled="f" stroked="t" strokeweight=".72pt" strokecolor="#858585">
                <v:path arrowok="t"/>
              </v:shape>
            </v:group>
            <v:group style="position:absolute;left:2772;top:6984;width:600;height:2832" coordorigin="2772,6984" coordsize="600,2832">
              <v:shape style="position:absolute;left:2772;top:6984;width:600;height:2832" coordorigin="2772,6984" coordsize="600,2832" path="m3372,6984l2772,6984,2772,9816,3372,9816,3372,6984e" filled="t" fillcolor="#548ED4" stroked="f">
                <v:path arrowok="t"/>
                <v:fill/>
              </v:shape>
            </v:group>
            <v:group style="position:absolute;left:3792;top:6926;width:600;height:2890" coordorigin="3792,6926" coordsize="600,2890">
              <v:shape style="position:absolute;left:3792;top:6926;width:600;height:2890" coordorigin="3792,6926" coordsize="600,2890" path="m4392,6926l3792,6926,3792,9816,4392,9816,4392,6926e" filled="t" fillcolor="#548ED4" stroked="f">
                <v:path arrowok="t"/>
                <v:fill/>
              </v:shape>
            </v:group>
            <v:group style="position:absolute;left:4812;top:6631;width:600;height:3185" coordorigin="4812,6631" coordsize="600,3185">
              <v:shape style="position:absolute;left:4812;top:6631;width:600;height:3185" coordorigin="4812,6631" coordsize="600,3185" path="m5412,6631l4812,6631,4812,9816,5412,9816,5412,6631e" filled="t" fillcolor="#548ED4" stroked="f">
                <v:path arrowok="t"/>
                <v:fill/>
              </v:shape>
            </v:group>
            <v:group style="position:absolute;left:5832;top:6636;width:600;height:3180" coordorigin="5832,6636" coordsize="600,3180">
              <v:shape style="position:absolute;left:5832;top:6636;width:600;height:3180" coordorigin="5832,6636" coordsize="600,3180" path="m6432,6636l5832,6636,5832,9816,6432,9816,6432,6636e" filled="t" fillcolor="#548ED4" stroked="f">
                <v:path arrowok="t"/>
                <v:fill/>
              </v:shape>
            </v:group>
            <v:group style="position:absolute;left:6852;top:6578;width:600;height:3238" coordorigin="6852,6578" coordsize="600,3238">
              <v:shape style="position:absolute;left:6852;top:6578;width:600;height:3238" coordorigin="6852,6578" coordsize="600,3238" path="m7452,6578l6852,6578,6852,9816,7452,9816,7452,6578e" filled="t" fillcolor="#548ED4" stroked="f">
                <v:path arrowok="t"/>
                <v:fill/>
              </v:shape>
            </v:group>
            <v:group style="position:absolute;left:7872;top:6713;width:600;height:3103" coordorigin="7872,6713" coordsize="600,3103">
              <v:shape style="position:absolute;left:7872;top:6713;width:600;height:3103" coordorigin="7872,6713" coordsize="600,3103" path="m8472,6713l7872,6713,7872,9816,8472,9816,8472,6713e" filled="t" fillcolor="#548ED4" stroked="f">
                <v:path arrowok="t"/>
                <v:fill/>
              </v:shape>
            </v:group>
            <v:group style="position:absolute;left:8892;top:6475;width:600;height:3341" coordorigin="8892,6475" coordsize="600,3341">
              <v:shape style="position:absolute;left:8892;top:6475;width:600;height:3341" coordorigin="8892,6475" coordsize="600,3341" path="m9492,6475l8892,6475,8892,9816,9492,9816,9492,6475e" filled="t" fillcolor="#548ED4" stroked="f">
                <v:path arrowok="t"/>
                <v:fill/>
              </v:shape>
            </v:group>
            <v:group style="position:absolute;left:9912;top:5822;width:600;height:3994" coordorigin="9912,5822" coordsize="600,3994">
              <v:shape style="position:absolute;left:9912;top:5822;width:600;height:3994" coordorigin="9912,5822" coordsize="600,3994" path="m10512,5822l9912,5822,9912,9816,10512,9816,10512,5822e" filled="t" fillcolor="#548ED4" stroked="f">
                <v:path arrowok="t"/>
                <v:fill/>
              </v:shape>
            </v:group>
            <v:group style="position:absolute;left:10932;top:4793;width:600;height:5023" coordorigin="10932,4793" coordsize="600,5023">
              <v:shape style="position:absolute;left:10932;top:4793;width:600;height:5023" coordorigin="10932,4793" coordsize="600,5023" path="m11532,4793l10932,4793,10932,9816,11532,9816,11532,4793e" filled="t" fillcolor="#548ED4" stroked="f">
                <v:path arrowok="t"/>
                <v:fill/>
              </v:shape>
            </v:group>
            <v:group style="position:absolute;left:11952;top:4214;width:600;height:5602" coordorigin="11952,4214" coordsize="600,5602">
              <v:shape style="position:absolute;left:11952;top:4214;width:600;height:5602" coordorigin="11952,4214" coordsize="600,5602" path="m12552,4214l11952,4214,11952,9816,12552,9816,12552,4214e" filled="t" fillcolor="#548ED4" stroked="f">
                <v:path arrowok="t"/>
                <v:fill/>
              </v:shape>
            </v:group>
            <v:group style="position:absolute;left:2561;top:4037;width:2;height:5842" coordorigin="2561,4037" coordsize="2,5842">
              <v:shape style="position:absolute;left:2561;top:4037;width:2;height:5842" coordorigin="2561,4037" coordsize="0,5842" path="m2561,4037l2561,9878e" filled="f" stroked="t" strokeweight=".72pt" strokecolor="#858585">
                <v:path arrowok="t"/>
              </v:shape>
            </v:group>
            <v:group style="position:absolute;left:2498;top:9816;width:10265;height:2" coordorigin="2498,9816" coordsize="10265,2">
              <v:shape style="position:absolute;left:2498;top:9816;width:10265;height:2" coordorigin="2498,9816" coordsize="10265,0" path="m2498,9816l12763,9816e" filled="f" stroked="t" strokeweight=".72pt" strokecolor="#858585">
                <v:path arrowok="t"/>
              </v:shape>
            </v:group>
            <v:group style="position:absolute;left:3581;top:9816;width:2;height:62" coordorigin="3581,9816" coordsize="2,62">
              <v:shape style="position:absolute;left:3581;top:9816;width:2;height:62" coordorigin="3581,9816" coordsize="0,62" path="m3581,9816l3581,9878e" filled="f" stroked="t" strokeweight=".72pt" strokecolor="#858585">
                <v:path arrowok="t"/>
              </v:shape>
            </v:group>
            <v:group style="position:absolute;left:4601;top:9816;width:2;height:62" coordorigin="4601,9816" coordsize="2,62">
              <v:shape style="position:absolute;left:4601;top:9816;width:2;height:62" coordorigin="4601,9816" coordsize="0,62" path="m4601,9816l4601,9878e" filled="f" stroked="t" strokeweight=".72pt" strokecolor="#858585">
                <v:path arrowok="t"/>
              </v:shape>
            </v:group>
            <v:group style="position:absolute;left:5621;top:9816;width:2;height:62" coordorigin="5621,9816" coordsize="2,62">
              <v:shape style="position:absolute;left:5621;top:9816;width:2;height:62" coordorigin="5621,9816" coordsize="0,62" path="m5621,9816l5621,9878e" filled="f" stroked="t" strokeweight=".72pt" strokecolor="#858585">
                <v:path arrowok="t"/>
              </v:shape>
            </v:group>
            <v:group style="position:absolute;left:6641;top:9816;width:2;height:62" coordorigin="6641,9816" coordsize="2,62">
              <v:shape style="position:absolute;left:6641;top:9816;width:2;height:62" coordorigin="6641,9816" coordsize="0,62" path="m6641,9816l6641,9878e" filled="f" stroked="t" strokeweight=".72pt" strokecolor="#858585">
                <v:path arrowok="t"/>
              </v:shape>
            </v:group>
            <v:group style="position:absolute;left:7661;top:9816;width:2;height:62" coordorigin="7661,9816" coordsize="2,62">
              <v:shape style="position:absolute;left:7661;top:9816;width:2;height:62" coordorigin="7661,9816" coordsize="0,62" path="m7661,9816l7661,9878e" filled="f" stroked="t" strokeweight=".72pt" strokecolor="#858585">
                <v:path arrowok="t"/>
              </v:shape>
            </v:group>
            <v:group style="position:absolute;left:8683;top:9816;width:2;height:62" coordorigin="8683,9816" coordsize="2,62">
              <v:shape style="position:absolute;left:8683;top:9816;width:2;height:62" coordorigin="8683,9816" coordsize="0,62" path="m8683,9816l8683,9878e" filled="f" stroked="t" strokeweight=".72pt" strokecolor="#858585">
                <v:path arrowok="t"/>
              </v:shape>
            </v:group>
            <v:group style="position:absolute;left:9703;top:9816;width:2;height:62" coordorigin="9703,9816" coordsize="2,62">
              <v:shape style="position:absolute;left:9703;top:9816;width:2;height:62" coordorigin="9703,9816" coordsize="0,62" path="m9703,9816l9703,9878e" filled="f" stroked="t" strokeweight=".72pt" strokecolor="#858585">
                <v:path arrowok="t"/>
              </v:shape>
            </v:group>
            <v:group style="position:absolute;left:10723;top:9816;width:2;height:62" coordorigin="10723,9816" coordsize="2,62">
              <v:shape style="position:absolute;left:10723;top:9816;width:2;height:62" coordorigin="10723,9816" coordsize="0,62" path="m10723,9816l10723,9878e" filled="f" stroked="t" strokeweight=".72pt" strokecolor="#858585">
                <v:path arrowok="t"/>
              </v:shape>
            </v:group>
            <v:group style="position:absolute;left:11743;top:9816;width:2;height:62" coordorigin="11743,9816" coordsize="2,62">
              <v:shape style="position:absolute;left:11743;top:9816;width:2;height:62" coordorigin="11743,9816" coordsize="0,62" path="m11743,9816l11743,9878e" filled="f" stroked="t" strokeweight=".72pt" strokecolor="#858585">
                <v:path arrowok="t"/>
              </v:shape>
            </v:group>
            <v:group style="position:absolute;left:12763;top:9816;width:2;height:62" coordorigin="12763,9816" coordsize="2,62">
              <v:shape style="position:absolute;left:12763;top:9816;width:2;height:62" coordorigin="12763,9816" coordsize="0,62" path="m12763,9816l12763,9878e" filled="f" stroked="t" strokeweight=".72pt" strokecolor="#858585">
                <v:path arrowok="t"/>
              </v:shape>
              <v:shape style="position:absolute;left:12703;top:10123;width:1397;height:605" type="#_x0000_t75">
                <v:imagedata r:id="rId150" o:title=""/>
              </v:shape>
              <v:shape style="position:absolute;left:12854;top:10106;width:1176;height:694" type="#_x0000_t75">
                <v:imagedata r:id="rId151" o:title=""/>
              </v:shape>
              <v:shape style="position:absolute;left:12779;top:10163;width:1247;height:454" type="#_x0000_t75">
                <v:imagedata r:id="rId152" o:title=""/>
              </v:shape>
            </v:group>
            <v:group style="position:absolute;left:12779;top:10163;width:1247;height:454" coordorigin="12779,10163" coordsize="1247,454">
              <v:shape style="position:absolute;left:12779;top:10163;width:1247;height:454" coordorigin="12779,10163" coordsize="1247,454" path="m12779,10616l14026,10616,14026,10163,12779,10163,12779,10616xe" filled="f" stroked="t" strokeweight=".75pt" strokecolor="#497DBA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20"/>
          <w:szCs w:val="20"/>
          <w:spacing w:val="0"/>
          <w:w w:val="99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99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99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29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19" w:after="0" w:line="260" w:lineRule="exact"/>
        <w:jc w:val="left"/>
        <w:rPr>
          <w:sz w:val="26"/>
          <w:szCs w:val="26"/>
        </w:rPr>
      </w:pPr>
      <w:rPr/>
      <w:r>
        <w:rPr/>
        <w:br w:type="column"/>
      </w:r>
      <w:r>
        <w:rPr>
          <w:sz w:val="26"/>
          <w:szCs w:val="26"/>
        </w:rPr>
      </w:r>
    </w:p>
    <w:p>
      <w:pPr>
        <w:spacing w:before="0" w:after="0" w:line="240" w:lineRule="auto"/>
        <w:ind w:right="-70"/>
        <w:jc w:val="left"/>
        <w:tabs>
          <w:tab w:pos="1020" w:val="left"/>
          <w:tab w:pos="2040" w:val="left"/>
          <w:tab w:pos="3060" w:val="left"/>
          <w:tab w:pos="4080" w:val="left"/>
          <w:tab w:pos="5100" w:val="left"/>
          <w:tab w:pos="6120" w:val="left"/>
          <w:tab w:pos="7140" w:val="left"/>
          <w:tab w:pos="8160" w:val="left"/>
          <w:tab w:pos="9180" w:val="left"/>
        </w:tabs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9" w:after="0" w:line="160" w:lineRule="exact"/>
        <w:jc w:val="left"/>
        <w:rPr>
          <w:sz w:val="16"/>
          <w:szCs w:val="16"/>
        </w:rPr>
      </w:pPr>
      <w:rPr/>
      <w:r>
        <w:rPr/>
        <w:br w:type="column"/>
      </w:r>
      <w:r>
        <w:rPr>
          <w:sz w:val="16"/>
          <w:szCs w:val="16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Ba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  <w:cols w:num="3" w:equalWidth="0">
            <w:col w:w="2317" w:space="454"/>
            <w:col w:w="9666" w:space="594"/>
            <w:col w:w="729"/>
          </w:cols>
        </w:sectPr>
      </w:pPr>
      <w:rPr/>
    </w:p>
    <w:p>
      <w:pPr>
        <w:spacing w:before="17" w:after="0" w:line="722" w:lineRule="exact"/>
        <w:ind w:left="480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-3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rend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numb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</w:t>
      </w:r>
      <w:r>
        <w:rPr>
          <w:rFonts w:ascii="Arial" w:hAnsi="Arial" w:cs="Arial" w:eastAsia="Arial"/>
          <w:sz w:val="64"/>
          <w:szCs w:val="64"/>
          <w:color w:val="FFFFFF"/>
          <w:spacing w:val="-2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of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doctor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tes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8" w:after="0" w:line="140" w:lineRule="exact"/>
        <w:jc w:val="left"/>
        <w:rPr>
          <w:sz w:val="14"/>
          <w:szCs w:val="14"/>
        </w:rPr>
      </w:pPr>
      <w:rPr/>
      <w:r>
        <w:rPr>
          <w:sz w:val="14"/>
          <w:szCs w:val="14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9" w:after="0" w:line="271" w:lineRule="exact"/>
        <w:ind w:right="145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10" w:after="0" w:line="100" w:lineRule="exact"/>
        <w:jc w:val="left"/>
        <w:rPr>
          <w:sz w:val="10"/>
          <w:szCs w:val="10"/>
        </w:rPr>
      </w:pPr>
      <w:rPr/>
      <w:r>
        <w:rPr>
          <w:sz w:val="10"/>
          <w:szCs w:val="1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8" w:after="0" w:line="361" w:lineRule="exact"/>
        <w:ind w:left="4831" w:right="-20"/>
        <w:jc w:val="left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-18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rend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u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b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er</w:t>
      </w:r>
      <w:r>
        <w:rPr>
          <w:rFonts w:ascii="Arial" w:hAnsi="Arial" w:cs="Arial" w:eastAsia="Arial"/>
          <w:sz w:val="32"/>
          <w:szCs w:val="32"/>
          <w:color w:val="002C50"/>
          <w:spacing w:val="-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of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d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ct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rates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4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jc w:val="left"/>
        <w:spacing w:after="0"/>
        <w:sectPr>
          <w:pgMar w:header="0" w:footer="0" w:top="600" w:bottom="0" w:left="60" w:right="580"/>
          <w:headerReference w:type="even" r:id="rId153"/>
          <w:footerReference w:type="even" r:id="rId154"/>
          <w:pgSz w:w="14400" w:h="10800" w:orient="landscape"/>
        </w:sectPr>
      </w:pPr>
      <w:rPr/>
    </w:p>
    <w:p>
      <w:pPr>
        <w:spacing w:before="1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40" w:lineRule="exact"/>
        <w:ind w:right="-20"/>
        <w:jc w:val="righ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99"/>
        </w:rPr>
        <w:t>4</w:t>
      </w:r>
      <w:r>
        <w:rPr>
          <w:rFonts w:ascii="Calibri" w:hAnsi="Calibri" w:cs="Calibri" w:eastAsia="Calibri"/>
          <w:sz w:val="20"/>
          <w:szCs w:val="20"/>
          <w:spacing w:val="2"/>
          <w:w w:val="99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99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color w:val="002C50"/>
          <w:spacing w:val="-9"/>
          <w:w w:val="100"/>
          <w:b/>
          <w:bCs/>
        </w:rPr>
        <w:t>A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ct</w:t>
      </w:r>
      <w:r>
        <w:rPr>
          <w:rFonts w:ascii="Arial" w:hAnsi="Arial" w:cs="Arial" w:eastAsia="Arial"/>
          <w:sz w:val="28"/>
          <w:szCs w:val="28"/>
          <w:color w:val="002C50"/>
          <w:spacing w:val="-2"/>
          <w:w w:val="100"/>
          <w:b/>
          <w:bCs/>
        </w:rPr>
        <w:t>u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al</w:t>
      </w:r>
      <w:r>
        <w:rPr>
          <w:rFonts w:ascii="Arial" w:hAnsi="Arial" w:cs="Arial" w:eastAsia="Arial"/>
          <w:sz w:val="28"/>
          <w:szCs w:val="28"/>
          <w:color w:val="002C50"/>
          <w:spacing w:val="4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=</w:t>
      </w:r>
      <w:r>
        <w:rPr>
          <w:rFonts w:ascii="Arial" w:hAnsi="Arial" w:cs="Arial" w:eastAsia="Arial"/>
          <w:sz w:val="28"/>
          <w:szCs w:val="28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345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  <w:cols w:num="2" w:equalWidth="0">
            <w:col w:w="1792" w:space="8594"/>
            <w:col w:w="3374"/>
          </w:cols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240" w:lineRule="exact"/>
        <w:ind w:left="148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.004223pt;margin-top:-4.510536pt;width:14.000001pt;height:182.852009pt;mso-position-horizontal-relative:page;mso-position-vertical-relative:paragraph;z-index:-2930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65" w:lineRule="exact"/>
                    <w:ind w:left="20" w:right="-56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Num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1"/>
                      <w:w w:val="100"/>
                      <w:b/>
                      <w:bCs/>
                    </w:rPr>
                    <w:t>b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of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taff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1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6"/>
                      <w:w w:val="100"/>
                      <w:b/>
                      <w:bCs/>
                    </w:rPr>
                    <w:t>w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ith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2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doctorat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240" w:lineRule="exact"/>
        <w:ind w:left="148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240" w:lineRule="exact"/>
        <w:ind w:left="148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240" w:lineRule="exact"/>
        <w:ind w:left="148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240" w:lineRule="exact"/>
        <w:ind w:left="148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240" w:lineRule="exact"/>
        <w:ind w:left="148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240" w:lineRule="exact"/>
        <w:ind w:left="1588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50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</w:sectPr>
      </w:pPr>
      <w:rPr/>
    </w:p>
    <w:p>
      <w:pPr>
        <w:spacing w:before="19" w:after="0" w:line="240" w:lineRule="auto"/>
        <w:ind w:left="1690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31" coordorigin="0,0" coordsize="14400,10800">
            <v:shape style="position:absolute;left:0;top:0;width:14400;height:10800" type="#_x0000_t75">
              <v:imagedata r:id="rId155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10262;top:7781;width:4138;height:3019" coordorigin="10262,7781" coordsize="4138,3019">
              <v:shape style="position:absolute;left:10262;top:7781;width:4138;height:3019" coordorigin="10262,7781" coordsize="4138,3019" path="m14400,7781l10262,7781,10262,10800,14400,10800,14400,7781e" filled="t" fillcolor="#FFFFFF" stroked="f">
                <v:path arrowok="t"/>
                <v:fill/>
              </v:shape>
            </v:group>
            <v:group style="position:absolute;left:11438;top:9158;width:184;height:2" coordorigin="11438,9158" coordsize="184,2">
              <v:shape style="position:absolute;left:11438;top:9158;width:184;height:2" coordorigin="11438,9158" coordsize="184,0" path="m11438,9158l11623,9158e" filled="f" stroked="t" strokeweight=".72pt" strokecolor="#858585">
                <v:path arrowok="t"/>
              </v:shape>
            </v:group>
            <v:group style="position:absolute;left:10478;top:9158;width:396;height:2" coordorigin="10478,9158" coordsize="396,2">
              <v:shape style="position:absolute;left:10478;top:9158;width:396;height:2" coordorigin="10478,9158" coordsize="396,0" path="m10478,9158l10874,9158e" filled="f" stroked="t" strokeweight=".72pt" strokecolor="#858585">
                <v:path arrowok="t"/>
              </v:shape>
            </v:group>
            <v:group style="position:absolute;left:9518;top:9158;width:396;height:2" coordorigin="9518,9158" coordsize="396,2">
              <v:shape style="position:absolute;left:9518;top:9158;width:396;height:2" coordorigin="9518,9158" coordsize="396,0" path="m9518,9158l9914,9158e" filled="f" stroked="t" strokeweight=".72pt" strokecolor="#858585">
                <v:path arrowok="t"/>
              </v:shape>
            </v:group>
            <v:group style="position:absolute;left:8558;top:9158;width:396;height:2" coordorigin="8558,9158" coordsize="396,2">
              <v:shape style="position:absolute;left:8558;top:9158;width:396;height:2" coordorigin="8558,9158" coordsize="396,0" path="m8558,9158l8954,9158e" filled="f" stroked="t" strokeweight=".72pt" strokecolor="#858585">
                <v:path arrowok="t"/>
              </v:shape>
            </v:group>
            <v:group style="position:absolute;left:7598;top:9158;width:396;height:2" coordorigin="7598,9158" coordsize="396,2">
              <v:shape style="position:absolute;left:7598;top:9158;width:396;height:2" coordorigin="7598,9158" coordsize="396,0" path="m7598,9158l7994,9158e" filled="f" stroked="t" strokeweight=".72pt" strokecolor="#858585">
                <v:path arrowok="t"/>
              </v:shape>
            </v:group>
            <v:group style="position:absolute;left:6638;top:9158;width:396;height:2" coordorigin="6638,9158" coordsize="396,2">
              <v:shape style="position:absolute;left:6638;top:9158;width:396;height:2" coordorigin="6638,9158" coordsize="396,0" path="m6638,9158l7034,9158e" filled="f" stroked="t" strokeweight=".72pt" strokecolor="#858585">
                <v:path arrowok="t"/>
              </v:shape>
            </v:group>
            <v:group style="position:absolute;left:5678;top:9158;width:396;height:2" coordorigin="5678,9158" coordsize="396,2">
              <v:shape style="position:absolute;left:5678;top:9158;width:396;height:2" coordorigin="5678,9158" coordsize="396,0" path="m5678,9158l6074,9158e" filled="f" stroked="t" strokeweight=".72pt" strokecolor="#858585">
                <v:path arrowok="t"/>
              </v:shape>
            </v:group>
            <v:group style="position:absolute;left:4718;top:9158;width:396;height:2" coordorigin="4718,9158" coordsize="396,2">
              <v:shape style="position:absolute;left:4718;top:9158;width:396;height:2" coordorigin="4718,9158" coordsize="396,0" path="m4718,9158l5114,9158e" filled="f" stroked="t" strokeweight=".72pt" strokecolor="#858585">
                <v:path arrowok="t"/>
              </v:shape>
            </v:group>
            <v:group style="position:absolute;left:3758;top:9158;width:396;height:2" coordorigin="3758,9158" coordsize="396,2">
              <v:shape style="position:absolute;left:3758;top:9158;width:396;height:2" coordorigin="3758,9158" coordsize="396,0" path="m3758,9158l4154,9158e" filled="f" stroked="t" strokeweight=".72pt" strokecolor="#858585">
                <v:path arrowok="t"/>
              </v:shape>
            </v:group>
            <v:group style="position:absolute;left:2798;top:9158;width:396;height:2" coordorigin="2798,9158" coordsize="396,2">
              <v:shape style="position:absolute;left:2798;top:9158;width:396;height:2" coordorigin="2798,9158" coordsize="396,0" path="m2798,9158l3194,9158e" filled="f" stroked="t" strokeweight=".72pt" strokecolor="#858585">
                <v:path arrowok="t"/>
              </v:shape>
            </v:group>
            <v:group style="position:absolute;left:1973;top:9158;width:262;height:2" coordorigin="1973,9158" coordsize="262,2">
              <v:shape style="position:absolute;left:1973;top:9158;width:262;height:2" coordorigin="1973,9158" coordsize="262,0" path="m1973,9158l2234,9158e" filled="f" stroked="t" strokeweight=".72pt" strokecolor="#858585">
                <v:path arrowok="t"/>
              </v:shape>
            </v:group>
            <v:group style="position:absolute;left:11438;top:8426;width:184;height:2" coordorigin="11438,8426" coordsize="184,2">
              <v:shape style="position:absolute;left:11438;top:8426;width:184;height:2" coordorigin="11438,8426" coordsize="184,0" path="m11438,8426l11623,8426e" filled="f" stroked="t" strokeweight=".72pt" strokecolor="#858585">
                <v:path arrowok="t"/>
              </v:shape>
            </v:group>
            <v:group style="position:absolute;left:10478;top:8426;width:396;height:2" coordorigin="10478,8426" coordsize="396,2">
              <v:shape style="position:absolute;left:10478;top:8426;width:396;height:2" coordorigin="10478,8426" coordsize="396,0" path="m10478,8426l10874,8426e" filled="f" stroked="t" strokeweight=".72pt" strokecolor="#858585">
                <v:path arrowok="t"/>
              </v:shape>
            </v:group>
            <v:group style="position:absolute;left:9518;top:8426;width:396;height:2" coordorigin="9518,8426" coordsize="396,2">
              <v:shape style="position:absolute;left:9518;top:8426;width:396;height:2" coordorigin="9518,8426" coordsize="396,0" path="m9518,8426l9914,8426e" filled="f" stroked="t" strokeweight=".72pt" strokecolor="#858585">
                <v:path arrowok="t"/>
              </v:shape>
            </v:group>
            <v:group style="position:absolute;left:8558;top:8426;width:396;height:2" coordorigin="8558,8426" coordsize="396,2">
              <v:shape style="position:absolute;left:8558;top:8426;width:396;height:2" coordorigin="8558,8426" coordsize="396,0" path="m8558,8426l8954,8426e" filled="f" stroked="t" strokeweight=".72pt" strokecolor="#858585">
                <v:path arrowok="t"/>
              </v:shape>
            </v:group>
            <v:group style="position:absolute;left:7598;top:8426;width:396;height:2" coordorigin="7598,8426" coordsize="396,2">
              <v:shape style="position:absolute;left:7598;top:8426;width:396;height:2" coordorigin="7598,8426" coordsize="396,0" path="m7598,8426l7994,8426e" filled="f" stroked="t" strokeweight=".72pt" strokecolor="#858585">
                <v:path arrowok="t"/>
              </v:shape>
            </v:group>
            <v:group style="position:absolute;left:6638;top:8426;width:396;height:2" coordorigin="6638,8426" coordsize="396,2">
              <v:shape style="position:absolute;left:6638;top:8426;width:396;height:2" coordorigin="6638,8426" coordsize="396,0" path="m6638,8426l7034,8426e" filled="f" stroked="t" strokeweight=".72pt" strokecolor="#858585">
                <v:path arrowok="t"/>
              </v:shape>
            </v:group>
            <v:group style="position:absolute;left:5678;top:8426;width:396;height:2" coordorigin="5678,8426" coordsize="396,2">
              <v:shape style="position:absolute;left:5678;top:8426;width:396;height:2" coordorigin="5678,8426" coordsize="396,0" path="m5678,8426l6074,8426e" filled="f" stroked="t" strokeweight=".72pt" strokecolor="#858585">
                <v:path arrowok="t"/>
              </v:shape>
            </v:group>
            <v:group style="position:absolute;left:4718;top:8426;width:396;height:2" coordorigin="4718,8426" coordsize="396,2">
              <v:shape style="position:absolute;left:4718;top:8426;width:396;height:2" coordorigin="4718,8426" coordsize="396,0" path="m4718,8426l5114,8426e" filled="f" stroked="t" strokeweight=".72pt" strokecolor="#858585">
                <v:path arrowok="t"/>
              </v:shape>
            </v:group>
            <v:group style="position:absolute;left:3758;top:8426;width:396;height:2" coordorigin="3758,8426" coordsize="396,2">
              <v:shape style="position:absolute;left:3758;top:8426;width:396;height:2" coordorigin="3758,8426" coordsize="396,0" path="m3758,8426l4154,8426e" filled="f" stroked="t" strokeweight=".72pt" strokecolor="#858585">
                <v:path arrowok="t"/>
              </v:shape>
            </v:group>
            <v:group style="position:absolute;left:2798;top:8426;width:396;height:2" coordorigin="2798,8426" coordsize="396,2">
              <v:shape style="position:absolute;left:2798;top:8426;width:396;height:2" coordorigin="2798,8426" coordsize="396,0" path="m2798,8426l3194,8426e" filled="f" stroked="t" strokeweight=".72pt" strokecolor="#858585">
                <v:path arrowok="t"/>
              </v:shape>
            </v:group>
            <v:group style="position:absolute;left:1973;top:8426;width:262;height:2" coordorigin="1973,8426" coordsize="262,2">
              <v:shape style="position:absolute;left:1973;top:8426;width:262;height:2" coordorigin="1973,8426" coordsize="262,0" path="m1973,8426l2234,8426e" filled="f" stroked="t" strokeweight=".72pt" strokecolor="#858585">
                <v:path arrowok="t"/>
              </v:shape>
            </v:group>
            <v:group style="position:absolute;left:11438;top:7694;width:184;height:2" coordorigin="11438,7694" coordsize="184,2">
              <v:shape style="position:absolute;left:11438;top:7694;width:184;height:2" coordorigin="11438,7694" coordsize="184,0" path="m11438,7694l11623,7694e" filled="f" stroked="t" strokeweight=".72pt" strokecolor="#858585">
                <v:path arrowok="t"/>
              </v:shape>
            </v:group>
            <v:group style="position:absolute;left:10478;top:7694;width:396;height:2" coordorigin="10478,7694" coordsize="396,2">
              <v:shape style="position:absolute;left:10478;top:7694;width:396;height:2" coordorigin="10478,7694" coordsize="396,0" path="m10478,7694l10874,7694e" filled="f" stroked="t" strokeweight=".72pt" strokecolor="#858585">
                <v:path arrowok="t"/>
              </v:shape>
            </v:group>
            <v:group style="position:absolute;left:9518;top:7694;width:396;height:2" coordorigin="9518,7694" coordsize="396,2">
              <v:shape style="position:absolute;left:9518;top:7694;width:396;height:2" coordorigin="9518,7694" coordsize="396,0" path="m9518,7694l9914,7694e" filled="f" stroked="t" strokeweight=".72pt" strokecolor="#858585">
                <v:path arrowok="t"/>
              </v:shape>
            </v:group>
            <v:group style="position:absolute;left:8558;top:7694;width:396;height:2" coordorigin="8558,7694" coordsize="396,2">
              <v:shape style="position:absolute;left:8558;top:7694;width:396;height:2" coordorigin="8558,7694" coordsize="396,0" path="m8558,7694l8954,7694e" filled="f" stroked="t" strokeweight=".72pt" strokecolor="#858585">
                <v:path arrowok="t"/>
              </v:shape>
            </v:group>
            <v:group style="position:absolute;left:7598;top:7694;width:396;height:2" coordorigin="7598,7694" coordsize="396,2">
              <v:shape style="position:absolute;left:7598;top:7694;width:396;height:2" coordorigin="7598,7694" coordsize="396,0" path="m7598,7694l7994,7694e" filled="f" stroked="t" strokeweight=".72pt" strokecolor="#858585">
                <v:path arrowok="t"/>
              </v:shape>
            </v:group>
            <v:group style="position:absolute;left:6638;top:7694;width:396;height:2" coordorigin="6638,7694" coordsize="396,2">
              <v:shape style="position:absolute;left:6638;top:7694;width:396;height:2" coordorigin="6638,7694" coordsize="396,0" path="m6638,7694l7034,7694e" filled="f" stroked="t" strokeweight=".72pt" strokecolor="#858585">
                <v:path arrowok="t"/>
              </v:shape>
            </v:group>
            <v:group style="position:absolute;left:5678;top:7694;width:396;height:2" coordorigin="5678,7694" coordsize="396,2">
              <v:shape style="position:absolute;left:5678;top:7694;width:396;height:2" coordorigin="5678,7694" coordsize="396,0" path="m5678,7694l6074,7694e" filled="f" stroked="t" strokeweight=".72pt" strokecolor="#858585">
                <v:path arrowok="t"/>
              </v:shape>
            </v:group>
            <v:group style="position:absolute;left:4718;top:7694;width:396;height:2" coordorigin="4718,7694" coordsize="396,2">
              <v:shape style="position:absolute;left:4718;top:7694;width:396;height:2" coordorigin="4718,7694" coordsize="396,0" path="m4718,7694l5114,7694e" filled="f" stroked="t" strokeweight=".72pt" strokecolor="#858585">
                <v:path arrowok="t"/>
              </v:shape>
            </v:group>
            <v:group style="position:absolute;left:3758;top:7694;width:396;height:2" coordorigin="3758,7694" coordsize="396,2">
              <v:shape style="position:absolute;left:3758;top:7694;width:396;height:2" coordorigin="3758,7694" coordsize="396,0" path="m3758,7694l4154,7694e" filled="f" stroked="t" strokeweight=".72pt" strokecolor="#858585">
                <v:path arrowok="t"/>
              </v:shape>
            </v:group>
            <v:group style="position:absolute;left:2798;top:7694;width:396;height:2" coordorigin="2798,7694" coordsize="396,2">
              <v:shape style="position:absolute;left:2798;top:7694;width:396;height:2" coordorigin="2798,7694" coordsize="396,0" path="m2798,7694l3194,7694e" filled="f" stroked="t" strokeweight=".72pt" strokecolor="#858585">
                <v:path arrowok="t"/>
              </v:shape>
            </v:group>
            <v:group style="position:absolute;left:1973;top:7694;width:262;height:2" coordorigin="1973,7694" coordsize="262,2">
              <v:shape style="position:absolute;left:1973;top:7694;width:262;height:2" coordorigin="1973,7694" coordsize="262,0" path="m1973,7694l2234,7694e" filled="f" stroked="t" strokeweight=".72pt" strokecolor="#858585">
                <v:path arrowok="t"/>
              </v:shape>
            </v:group>
            <v:group style="position:absolute;left:11438;top:6962;width:184;height:2" coordorigin="11438,6962" coordsize="184,2">
              <v:shape style="position:absolute;left:11438;top:6962;width:184;height:2" coordorigin="11438,6962" coordsize="184,0" path="m11438,6962l11623,6962e" filled="f" stroked="t" strokeweight=".72pt" strokecolor="#858585">
                <v:path arrowok="t"/>
              </v:shape>
            </v:group>
            <v:group style="position:absolute;left:10478;top:6962;width:396;height:2" coordorigin="10478,6962" coordsize="396,2">
              <v:shape style="position:absolute;left:10478;top:6962;width:396;height:2" coordorigin="10478,6962" coordsize="396,0" path="m10478,6962l10874,6962e" filled="f" stroked="t" strokeweight=".72pt" strokecolor="#858585">
                <v:path arrowok="t"/>
              </v:shape>
            </v:group>
            <v:group style="position:absolute;left:9518;top:6962;width:396;height:2" coordorigin="9518,6962" coordsize="396,2">
              <v:shape style="position:absolute;left:9518;top:6962;width:396;height:2" coordorigin="9518,6962" coordsize="396,0" path="m9518,6962l9914,6962e" filled="f" stroked="t" strokeweight=".72pt" strokecolor="#858585">
                <v:path arrowok="t"/>
              </v:shape>
            </v:group>
            <v:group style="position:absolute;left:8558;top:6962;width:396;height:2" coordorigin="8558,6962" coordsize="396,2">
              <v:shape style="position:absolute;left:8558;top:6962;width:396;height:2" coordorigin="8558,6962" coordsize="396,0" path="m8558,6962l8954,6962e" filled="f" stroked="t" strokeweight=".72pt" strokecolor="#858585">
                <v:path arrowok="t"/>
              </v:shape>
            </v:group>
            <v:group style="position:absolute;left:7598;top:6962;width:396;height:2" coordorigin="7598,6962" coordsize="396,2">
              <v:shape style="position:absolute;left:7598;top:6962;width:396;height:2" coordorigin="7598,6962" coordsize="396,0" path="m7598,6962l7994,6962e" filled="f" stroked="t" strokeweight=".72pt" strokecolor="#858585">
                <v:path arrowok="t"/>
              </v:shape>
            </v:group>
            <v:group style="position:absolute;left:6638;top:6962;width:396;height:2" coordorigin="6638,6962" coordsize="396,2">
              <v:shape style="position:absolute;left:6638;top:6962;width:396;height:2" coordorigin="6638,6962" coordsize="396,0" path="m6638,6962l7034,6962e" filled="f" stroked="t" strokeweight=".72pt" strokecolor="#858585">
                <v:path arrowok="t"/>
              </v:shape>
            </v:group>
            <v:group style="position:absolute;left:5678;top:6962;width:396;height:2" coordorigin="5678,6962" coordsize="396,2">
              <v:shape style="position:absolute;left:5678;top:6962;width:396;height:2" coordorigin="5678,6962" coordsize="396,0" path="m5678,6962l6074,6962e" filled="f" stroked="t" strokeweight=".72pt" strokecolor="#858585">
                <v:path arrowok="t"/>
              </v:shape>
            </v:group>
            <v:group style="position:absolute;left:4718;top:6962;width:396;height:2" coordorigin="4718,6962" coordsize="396,2">
              <v:shape style="position:absolute;left:4718;top:6962;width:396;height:2" coordorigin="4718,6962" coordsize="396,0" path="m4718,6962l5114,6962e" filled="f" stroked="t" strokeweight=".72pt" strokecolor="#858585">
                <v:path arrowok="t"/>
              </v:shape>
            </v:group>
            <v:group style="position:absolute;left:3758;top:6962;width:396;height:2" coordorigin="3758,6962" coordsize="396,2">
              <v:shape style="position:absolute;left:3758;top:6962;width:396;height:2" coordorigin="3758,6962" coordsize="396,0" path="m3758,6962l4154,6962e" filled="f" stroked="t" strokeweight=".72pt" strokecolor="#858585">
                <v:path arrowok="t"/>
              </v:shape>
            </v:group>
            <v:group style="position:absolute;left:2798;top:6962;width:396;height:2" coordorigin="2798,6962" coordsize="396,2">
              <v:shape style="position:absolute;left:2798;top:6962;width:396;height:2" coordorigin="2798,6962" coordsize="396,0" path="m2798,6962l3194,6962e" filled="f" stroked="t" strokeweight=".72pt" strokecolor="#858585">
                <v:path arrowok="t"/>
              </v:shape>
            </v:group>
            <v:group style="position:absolute;left:1973;top:6962;width:262;height:2" coordorigin="1973,6962" coordsize="262,2">
              <v:shape style="position:absolute;left:1973;top:6962;width:262;height:2" coordorigin="1973,6962" coordsize="262,0" path="m1973,6962l2234,6962e" filled="f" stroked="t" strokeweight=".72pt" strokecolor="#858585">
                <v:path arrowok="t"/>
              </v:shape>
            </v:group>
            <v:group style="position:absolute;left:11438;top:6230;width:184;height:2" coordorigin="11438,6230" coordsize="184,2">
              <v:shape style="position:absolute;left:11438;top:6230;width:184;height:2" coordorigin="11438,6230" coordsize="184,0" path="m11438,6230l11623,6230e" filled="f" stroked="t" strokeweight=".72pt" strokecolor="#858585">
                <v:path arrowok="t"/>
              </v:shape>
            </v:group>
            <v:group style="position:absolute;left:10478;top:6230;width:396;height:2" coordorigin="10478,6230" coordsize="396,2">
              <v:shape style="position:absolute;left:10478;top:6230;width:396;height:2" coordorigin="10478,6230" coordsize="396,0" path="m10478,6230l10874,6230e" filled="f" stroked="t" strokeweight=".72pt" strokecolor="#858585">
                <v:path arrowok="t"/>
              </v:shape>
            </v:group>
            <v:group style="position:absolute;left:9518;top:6230;width:396;height:2" coordorigin="9518,6230" coordsize="396,2">
              <v:shape style="position:absolute;left:9518;top:6230;width:396;height:2" coordorigin="9518,6230" coordsize="396,0" path="m9518,6230l9914,6230e" filled="f" stroked="t" strokeweight=".72pt" strokecolor="#858585">
                <v:path arrowok="t"/>
              </v:shape>
            </v:group>
            <v:group style="position:absolute;left:8558;top:6230;width:396;height:2" coordorigin="8558,6230" coordsize="396,2">
              <v:shape style="position:absolute;left:8558;top:6230;width:396;height:2" coordorigin="8558,6230" coordsize="396,0" path="m8558,6230l8954,6230e" filled="f" stroked="t" strokeweight=".72pt" strokecolor="#858585">
                <v:path arrowok="t"/>
              </v:shape>
            </v:group>
            <v:group style="position:absolute;left:7598;top:6230;width:396;height:2" coordorigin="7598,6230" coordsize="396,2">
              <v:shape style="position:absolute;left:7598;top:6230;width:396;height:2" coordorigin="7598,6230" coordsize="396,0" path="m7598,6230l7994,6230e" filled="f" stroked="t" strokeweight=".72pt" strokecolor="#858585">
                <v:path arrowok="t"/>
              </v:shape>
            </v:group>
            <v:group style="position:absolute;left:6638;top:6230;width:396;height:2" coordorigin="6638,6230" coordsize="396,2">
              <v:shape style="position:absolute;left:6638;top:6230;width:396;height:2" coordorigin="6638,6230" coordsize="396,0" path="m6638,6230l7034,6230e" filled="f" stroked="t" strokeweight=".72pt" strokecolor="#858585">
                <v:path arrowok="t"/>
              </v:shape>
            </v:group>
            <v:group style="position:absolute;left:5678;top:6230;width:396;height:2" coordorigin="5678,6230" coordsize="396,2">
              <v:shape style="position:absolute;left:5678;top:6230;width:396;height:2" coordorigin="5678,6230" coordsize="396,0" path="m5678,6230l6074,6230e" filled="f" stroked="t" strokeweight=".72pt" strokecolor="#858585">
                <v:path arrowok="t"/>
              </v:shape>
            </v:group>
            <v:group style="position:absolute;left:4718;top:6230;width:396;height:2" coordorigin="4718,6230" coordsize="396,2">
              <v:shape style="position:absolute;left:4718;top:6230;width:396;height:2" coordorigin="4718,6230" coordsize="396,0" path="m4718,6230l5114,6230e" filled="f" stroked="t" strokeweight=".72pt" strokecolor="#858585">
                <v:path arrowok="t"/>
              </v:shape>
            </v:group>
            <v:group style="position:absolute;left:3758;top:6230;width:396;height:2" coordorigin="3758,6230" coordsize="396,2">
              <v:shape style="position:absolute;left:3758;top:6230;width:396;height:2" coordorigin="3758,6230" coordsize="396,0" path="m3758,6230l4154,6230e" filled="f" stroked="t" strokeweight=".72pt" strokecolor="#858585">
                <v:path arrowok="t"/>
              </v:shape>
            </v:group>
            <v:group style="position:absolute;left:1973;top:6230;width:1222;height:2" coordorigin="1973,6230" coordsize="1222,2">
              <v:shape style="position:absolute;left:1973;top:6230;width:1222;height:2" coordorigin="1973,6230" coordsize="1222,0" path="m1973,6230l3194,6230e" filled="f" stroked="t" strokeweight=".72pt" strokecolor="#858585">
                <v:path arrowok="t"/>
              </v:shape>
            </v:group>
            <v:group style="position:absolute;left:11438;top:5498;width:184;height:2" coordorigin="11438,5498" coordsize="184,2">
              <v:shape style="position:absolute;left:11438;top:5498;width:184;height:2" coordorigin="11438,5498" coordsize="184,0" path="m11438,5498l11623,5498e" filled="f" stroked="t" strokeweight=".72pt" strokecolor="#858585">
                <v:path arrowok="t"/>
              </v:shape>
            </v:group>
            <v:group style="position:absolute;left:10478;top:5498;width:396;height:2" coordorigin="10478,5498" coordsize="396,2">
              <v:shape style="position:absolute;left:10478;top:5498;width:396;height:2" coordorigin="10478,5498" coordsize="396,0" path="m10478,5498l10874,5498e" filled="f" stroked="t" strokeweight=".72pt" strokecolor="#858585">
                <v:path arrowok="t"/>
              </v:shape>
            </v:group>
            <v:group style="position:absolute;left:9518;top:5498;width:396;height:2" coordorigin="9518,5498" coordsize="396,2">
              <v:shape style="position:absolute;left:9518;top:5498;width:396;height:2" coordorigin="9518,5498" coordsize="396,0" path="m9518,5498l9914,5498e" filled="f" stroked="t" strokeweight=".72pt" strokecolor="#858585">
                <v:path arrowok="t"/>
              </v:shape>
            </v:group>
            <v:group style="position:absolute;left:1973;top:5498;width:6982;height:2" coordorigin="1973,5498" coordsize="6982,2">
              <v:shape style="position:absolute;left:1973;top:5498;width:6982;height:2" coordorigin="1973,5498" coordsize="6982,0" path="m1973,5498l8954,5498e" filled="f" stroked="t" strokeweight=".72pt" strokecolor="#858585">
                <v:path arrowok="t"/>
              </v:shape>
            </v:group>
            <v:group style="position:absolute;left:1973;top:4766;width:9650;height:2" coordorigin="1973,4766" coordsize="9650,2">
              <v:shape style="position:absolute;left:1973;top:4766;width:9650;height:2" coordorigin="1973,4766" coordsize="9650,0" path="m1973,4766l11623,4766e" filled="f" stroked="t" strokeweight=".72pt" strokecolor="#858585">
                <v:path arrowok="t"/>
              </v:shape>
            </v:group>
            <v:group style="position:absolute;left:1973;top:4037;width:9650;height:2" coordorigin="1973,4037" coordsize="9650,2">
              <v:shape style="position:absolute;left:1973;top:4037;width:9650;height:2" coordorigin="1973,4037" coordsize="9650,0" path="m1973,4037l11623,4037e" filled="f" stroked="t" strokeweight=".72pt" strokecolor="#858585">
                <v:path arrowok="t"/>
              </v:shape>
            </v:group>
            <v:group style="position:absolute;left:2234;top:6420;width:564;height:3470" coordorigin="2234,6420" coordsize="564,3470">
              <v:shape style="position:absolute;left:2234;top:6420;width:564;height:3470" coordorigin="2234,6420" coordsize="564,3470" path="m2798,6420l2234,6420,2234,9890,2798,9890,2798,6420e" filled="t" fillcolor="#548ED4" stroked="f">
                <v:path arrowok="t"/>
                <v:fill/>
              </v:shape>
            </v:group>
            <v:group style="position:absolute;left:3194;top:6041;width:564;height:3850" coordorigin="3194,6041" coordsize="564,3850">
              <v:shape style="position:absolute;left:3194;top:6041;width:564;height:3850" coordorigin="3194,6041" coordsize="564,3850" path="m3758,6041l3194,6041,3194,9890,3758,9890,3758,6041e" filled="t" fillcolor="#548ED4" stroked="f">
                <v:path arrowok="t"/>
                <v:fill/>
              </v:shape>
            </v:group>
            <v:group style="position:absolute;left:4154;top:5894;width:564;height:3996" coordorigin="4154,5894" coordsize="564,3996">
              <v:shape style="position:absolute;left:4154;top:5894;width:564;height:3996" coordorigin="4154,5894" coordsize="564,3996" path="m4718,5894l4154,5894,4154,9890,4718,9890,4718,5894e" filled="t" fillcolor="#548ED4" stroked="f">
                <v:path arrowok="t"/>
                <v:fill/>
              </v:shape>
            </v:group>
            <v:group style="position:absolute;left:5114;top:5748;width:564;height:4142" coordorigin="5114,5748" coordsize="564,4142">
              <v:shape style="position:absolute;left:5114;top:5748;width:564;height:4142" coordorigin="5114,5748" coordsize="564,4142" path="m5678,5748l5114,5748,5114,9890,5678,9890,5678,5748e" filled="t" fillcolor="#548ED4" stroked="f">
                <v:path arrowok="t"/>
                <v:fill/>
              </v:shape>
            </v:group>
            <v:group style="position:absolute;left:6074;top:5513;width:564;height:4378" coordorigin="6074,5513" coordsize="564,4378">
              <v:shape style="position:absolute;left:6074;top:5513;width:564;height:4378" coordorigin="6074,5513" coordsize="564,4378" path="m6638,5513l6074,5513,6074,9890,6638,9890,6638,5513e" filled="t" fillcolor="#548ED4" stroked="f">
                <v:path arrowok="t"/>
                <v:fill/>
              </v:shape>
            </v:group>
            <v:group style="position:absolute;left:7034;top:5602;width:564;height:4289" coordorigin="7034,5602" coordsize="564,4289">
              <v:shape style="position:absolute;left:7034;top:5602;width:564;height:4289" coordorigin="7034,5602" coordsize="564,4289" path="m7598,5602l7034,5602,7034,9890,7598,9890,7598,5602e" filled="t" fillcolor="#548ED4" stroked="f">
                <v:path arrowok="t"/>
                <v:fill/>
              </v:shape>
            </v:group>
            <v:group style="position:absolute;left:7994;top:5484;width:564;height:4406" coordorigin="7994,5484" coordsize="564,4406">
              <v:shape style="position:absolute;left:7994;top:5484;width:564;height:4406" coordorigin="7994,5484" coordsize="564,4406" path="m8558,5484l7994,5484,7994,9890,8558,9890,8558,5484e" filled="t" fillcolor="#548ED4" stroked="f">
                <v:path arrowok="t"/>
                <v:fill/>
              </v:shape>
            </v:group>
            <v:group style="position:absolute;left:8954;top:5352;width:564;height:4538" coordorigin="8954,5352" coordsize="564,4538">
              <v:shape style="position:absolute;left:8954;top:5352;width:564;height:4538" coordorigin="8954,5352" coordsize="564,4538" path="m9518,5352l8954,5352,8954,9890,9518,9890,9518,5352e" filled="t" fillcolor="#548ED4" stroked="f">
                <v:path arrowok="t"/>
                <v:fill/>
              </v:shape>
            </v:group>
            <v:group style="position:absolute;left:9914;top:4987;width:564;height:4903" coordorigin="9914,4987" coordsize="564,4903">
              <v:shape style="position:absolute;left:9914;top:4987;width:564;height:4903" coordorigin="9914,4987" coordsize="564,4903" path="m10478,4987l9914,4987,9914,9890,10478,9890,10478,4987e" filled="t" fillcolor="#548ED4" stroked="f">
                <v:path arrowok="t"/>
                <v:fill/>
              </v:shape>
            </v:group>
            <v:group style="position:absolute;left:10874;top:4841;width:564;height:5050" coordorigin="10874,4841" coordsize="564,5050">
              <v:shape style="position:absolute;left:10874;top:4841;width:564;height:5050" coordorigin="10874,4841" coordsize="564,5050" path="m11438,4841l10874,4841,10874,9890,11438,9890,11438,4841e" filled="t" fillcolor="#548ED4" stroked="f">
                <v:path arrowok="t"/>
                <v:fill/>
              </v:shape>
            </v:group>
            <v:group style="position:absolute;left:2035;top:4037;width:2;height:5916" coordorigin="2035,4037" coordsize="2,5916">
              <v:shape style="position:absolute;left:2035;top:4037;width:2;height:5916" coordorigin="2035,4037" coordsize="0,5916" path="m2035,4037l2035,9953e" filled="f" stroked="t" strokeweight=".72pt" strokecolor="#858585">
                <v:path arrowok="t"/>
              </v:shape>
            </v:group>
            <v:group style="position:absolute;left:1973;top:9890;width:9650;height:2" coordorigin="1973,9890" coordsize="9650,2">
              <v:shape style="position:absolute;left:1973;top:9890;width:9650;height:2" coordorigin="1973,9890" coordsize="9650,0" path="m1973,9890l11623,9890e" filled="f" stroked="t" strokeweight=".72pt" strokecolor="#858585">
                <v:path arrowok="t"/>
              </v:shape>
            </v:group>
            <v:group style="position:absolute;left:2995;top:9890;width:2;height:62" coordorigin="2995,9890" coordsize="2,62">
              <v:shape style="position:absolute;left:2995;top:9890;width:2;height:62" coordorigin="2995,9890" coordsize="0,62" path="m2995,9890l2995,9953e" filled="f" stroked="t" strokeweight=".72pt" strokecolor="#858585">
                <v:path arrowok="t"/>
              </v:shape>
            </v:group>
            <v:group style="position:absolute;left:3955;top:9890;width:2;height:62" coordorigin="3955,9890" coordsize="2,62">
              <v:shape style="position:absolute;left:3955;top:9890;width:2;height:62" coordorigin="3955,9890" coordsize="0,62" path="m3955,9890l3955,9953e" filled="f" stroked="t" strokeweight=".72pt" strokecolor="#858585">
                <v:path arrowok="t"/>
              </v:shape>
            </v:group>
            <v:group style="position:absolute;left:4915;top:9890;width:2;height:62" coordorigin="4915,9890" coordsize="2,62">
              <v:shape style="position:absolute;left:4915;top:9890;width:2;height:62" coordorigin="4915,9890" coordsize="0,62" path="m4915,9890l4915,9953e" filled="f" stroked="t" strokeweight=".72pt" strokecolor="#858585">
                <v:path arrowok="t"/>
              </v:shape>
            </v:group>
            <v:group style="position:absolute;left:5875;top:9890;width:2;height:62" coordorigin="5875,9890" coordsize="2,62">
              <v:shape style="position:absolute;left:5875;top:9890;width:2;height:62" coordorigin="5875,9890" coordsize="0,62" path="m5875,9890l5875,9953e" filled="f" stroked="t" strokeweight=".72pt" strokecolor="#858585">
                <v:path arrowok="t"/>
              </v:shape>
            </v:group>
            <v:group style="position:absolute;left:6835;top:9890;width:2;height:62" coordorigin="6835,9890" coordsize="2,62">
              <v:shape style="position:absolute;left:6835;top:9890;width:2;height:62" coordorigin="6835,9890" coordsize="0,62" path="m6835,9890l6835,9953e" filled="f" stroked="t" strokeweight=".72pt" strokecolor="#858585">
                <v:path arrowok="t"/>
              </v:shape>
            </v:group>
            <v:group style="position:absolute;left:7795;top:9890;width:2;height:62" coordorigin="7795,9890" coordsize="2,62">
              <v:shape style="position:absolute;left:7795;top:9890;width:2;height:62" coordorigin="7795,9890" coordsize="0,62" path="m7795,9890l7795,9953e" filled="f" stroked="t" strokeweight=".72pt" strokecolor="#858585">
                <v:path arrowok="t"/>
              </v:shape>
            </v:group>
            <v:group style="position:absolute;left:8755;top:9890;width:2;height:62" coordorigin="8755,9890" coordsize="2,62">
              <v:shape style="position:absolute;left:8755;top:9890;width:2;height:62" coordorigin="8755,9890" coordsize="0,62" path="m8755,9890l8755,9953e" filled="f" stroked="t" strokeweight=".72pt" strokecolor="#858585">
                <v:path arrowok="t"/>
              </v:shape>
            </v:group>
            <v:group style="position:absolute;left:9715;top:9890;width:2;height:62" coordorigin="9715,9890" coordsize="2,62">
              <v:shape style="position:absolute;left:9715;top:9890;width:2;height:62" coordorigin="9715,9890" coordsize="0,62" path="m9715,9890l9715,9953e" filled="f" stroked="t" strokeweight=".72pt" strokecolor="#858585">
                <v:path arrowok="t"/>
              </v:shape>
            </v:group>
            <v:group style="position:absolute;left:10675;top:9890;width:2;height:62" coordorigin="10675,9890" coordsize="2,62">
              <v:shape style="position:absolute;left:10675;top:9890;width:2;height:62" coordorigin="10675,9890" coordsize="0,62" path="m10675,9890l10675,9953e" filled="f" stroked="t" strokeweight=".72pt" strokecolor="#858585">
                <v:path arrowok="t"/>
              </v:shape>
            </v:group>
            <v:group style="position:absolute;left:11635;top:9890;width:2;height:62" coordorigin="11635,9890" coordsize="2,62">
              <v:shape style="position:absolute;left:11635;top:9890;width:2;height:62" coordorigin="11635,9890" coordsize="0,62" path="m11635,9890l11635,9953e" filled="f" stroked="t" strokeweight=".72pt" strokecolor="#858585">
                <v:path arrowok="t"/>
              </v:shape>
            </v:group>
            <v:group style="position:absolute;left:11623;top:3814;width:2155;height:6576" coordorigin="11623,3814" coordsize="2155,6576">
              <v:shape style="position:absolute;left:11623;top:3814;width:2155;height:6576" coordorigin="11623,3814" coordsize="2155,6576" path="m11623,10391l13777,10391,13777,3815,11623,3815,11623,10391e" filled="t" fillcolor="#FFFFFF" stroked="f">
                <v:path arrowok="t"/>
                <v:fill/>
              </v:shape>
            </v:group>
            <v:group style="position:absolute;left:10035;top:3814;width:1329;height:1019" coordorigin="10035,3814" coordsize="1329,1019">
              <v:shape style="position:absolute;left:10035;top:3814;width:1329;height:1019" coordorigin="10035,3814" coordsize="1329,1019" path="m11364,4579l11088,4579,11226,4834,11364,4579e" filled="t" fillcolor="#AEAEAE" stroked="f">
                <v:path arrowok="t"/>
                <v:fill/>
              </v:shape>
              <v:shape style="position:absolute;left:10035;top:3814;width:1329;height:1019" coordorigin="10035,3814" coordsize="1329,1019" path="m11291,4097l11161,4097,11161,4579,11291,4579,11291,4097e" filled="t" fillcolor="#AEAEAE" stroked="f">
                <v:path arrowok="t"/>
                <v:fill/>
              </v:shape>
              <v:shape style="position:absolute;left:10035;top:3814;width:1329;height:1019" coordorigin="10035,3814" coordsize="1329,1019" path="m10035,3815l10035,4097,12416,4097,12416,3815,10035,3815e" filled="t" fillcolor="#AEAEAE" stroked="f">
                <v:path arrowok="t"/>
                <v:fill/>
              </v:shape>
              <v:shape style="position:absolute;left:12703;top:10123;width:1397;height:605" type="#_x0000_t75">
                <v:imagedata r:id="rId156" o:title=""/>
              </v:shape>
              <v:shape style="position:absolute;left:12854;top:10106;width:1176;height:694" type="#_x0000_t75">
                <v:imagedata r:id="rId157" o:title=""/>
              </v:shape>
              <v:shape style="position:absolute;left:12779;top:10163;width:1247;height:454" type="#_x0000_t75">
                <v:imagedata r:id="rId158" o:title=""/>
              </v:shape>
            </v:group>
            <v:group style="position:absolute;left:12779;top:10163;width:1247;height:454" coordorigin="12779,10163" coordsize="1247,454">
              <v:shape style="position:absolute;left:12779;top:10163;width:1247;height:454" coordorigin="12779,10163" coordsize="1247,454" path="m12779,10616l14026,10616,14026,10163,12779,10163,12779,10616xe" filled="f" stroked="t" strokeweight=".75pt" strokecolor="#497DBA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5" w:after="0" w:line="240" w:lineRule="auto"/>
        <w:ind w:left="2215" w:right="-70"/>
        <w:jc w:val="left"/>
        <w:tabs>
          <w:tab w:pos="3160" w:val="left"/>
          <w:tab w:pos="4120" w:val="left"/>
          <w:tab w:pos="5080" w:val="left"/>
          <w:tab w:pos="6040" w:val="left"/>
          <w:tab w:pos="7000" w:val="left"/>
          <w:tab w:pos="7960" w:val="left"/>
          <w:tab w:pos="8920" w:val="left"/>
          <w:tab w:pos="9880" w:val="left"/>
          <w:tab w:pos="10840" w:val="left"/>
        </w:tabs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68" w:after="0" w:line="240" w:lineRule="auto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30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Ba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  <w:cols w:num="2" w:equalWidth="0">
            <w:col w:w="11340" w:space="1690"/>
            <w:col w:w="730"/>
          </w:cols>
        </w:sectPr>
      </w:pPr>
      <w:rPr/>
    </w:p>
    <w:p>
      <w:pPr>
        <w:spacing w:before="23" w:after="0" w:line="722" w:lineRule="exact"/>
        <w:ind w:left="652" w:right="-20"/>
        <w:jc w:val="left"/>
        <w:rPr>
          <w:rFonts w:ascii="Arial" w:hAnsi="Arial" w:cs="Arial" w:eastAsia="Arial"/>
          <w:sz w:val="64"/>
          <w:szCs w:val="64"/>
        </w:rPr>
      </w:pPr>
      <w:rPr/>
      <w:r>
        <w:rPr>
          <w:rFonts w:ascii="Arial" w:hAnsi="Arial" w:cs="Arial" w:eastAsia="Arial"/>
          <w:sz w:val="64"/>
          <w:szCs w:val="64"/>
          <w:color w:val="FFFFFF"/>
          <w:spacing w:val="-3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rend</w:t>
      </w:r>
      <w:r>
        <w:rPr>
          <w:rFonts w:ascii="Arial" w:hAnsi="Arial" w:cs="Arial" w:eastAsia="Arial"/>
          <w:sz w:val="64"/>
          <w:szCs w:val="64"/>
          <w:color w:val="FFFFFF"/>
          <w:spacing w:val="-5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4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CSIR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c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ome</w:t>
      </w:r>
      <w:r>
        <w:rPr>
          <w:rFonts w:ascii="Arial" w:hAnsi="Arial" w:cs="Arial" w:eastAsia="Arial"/>
          <w:sz w:val="64"/>
          <w:szCs w:val="64"/>
          <w:color w:val="FFFFFF"/>
          <w:spacing w:val="-6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str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64"/>
          <w:szCs w:val="64"/>
          <w:color w:val="FFFFFF"/>
          <w:spacing w:val="-3"/>
          <w:w w:val="100"/>
          <w:b/>
          <w:bCs/>
          <w:position w:val="-2"/>
        </w:rPr>
        <w:t>m</w:t>
      </w:r>
      <w:r>
        <w:rPr>
          <w:rFonts w:ascii="Arial" w:hAnsi="Arial" w:cs="Arial" w:eastAsia="Arial"/>
          <w:sz w:val="64"/>
          <w:szCs w:val="64"/>
          <w:color w:val="FFFFFF"/>
          <w:spacing w:val="0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64"/>
          <w:szCs w:val="6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71" w:lineRule="exact"/>
        <w:ind w:right="157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8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8" w:after="0" w:line="361" w:lineRule="exact"/>
        <w:ind w:left="5213" w:right="4791"/>
        <w:jc w:val="center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-18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rend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-2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inc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o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me</w:t>
      </w:r>
      <w:r>
        <w:rPr>
          <w:rFonts w:ascii="Arial" w:hAnsi="Arial" w:cs="Arial" w:eastAsia="Arial"/>
          <w:sz w:val="32"/>
          <w:szCs w:val="32"/>
          <w:color w:val="002C50"/>
          <w:spacing w:val="-7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99"/>
          <w:b/>
          <w:bCs/>
          <w:position w:val="-1"/>
        </w:rPr>
        <w:t>streams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15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19" w:after="0" w:line="240" w:lineRule="exact"/>
        <w:ind w:left="965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000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965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500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965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000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2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480" w:bottom="0" w:left="60" w:right="460"/>
          <w:headerReference w:type="odd" r:id="rId159"/>
          <w:footerReference w:type="odd" r:id="rId160"/>
          <w:pgSz w:w="14400" w:h="10800" w:orient="landscape"/>
        </w:sectPr>
      </w:pPr>
      <w:rPr/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2" w:after="0" w:line="220" w:lineRule="exact"/>
        <w:jc w:val="left"/>
        <w:rPr>
          <w:sz w:val="22"/>
          <w:szCs w:val="22"/>
        </w:rPr>
      </w:pPr>
      <w:rPr/>
      <w:r>
        <w:rPr>
          <w:sz w:val="22"/>
          <w:szCs w:val="22"/>
        </w:rPr>
      </w:r>
    </w:p>
    <w:p>
      <w:pPr>
        <w:spacing w:before="0" w:after="0" w:line="240" w:lineRule="auto"/>
        <w:ind w:left="965" w:right="-7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500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0" w:after="0" w:line="180" w:lineRule="exact"/>
        <w:jc w:val="left"/>
        <w:rPr>
          <w:sz w:val="18"/>
          <w:szCs w:val="18"/>
        </w:rPr>
      </w:pPr>
      <w:rPr/>
      <w:r>
        <w:rPr>
          <w:sz w:val="18"/>
          <w:szCs w:val="18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exact"/>
        <w:ind w:left="965" w:right="-7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000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9" w:after="0" w:line="240" w:lineRule="auto"/>
        <w:ind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br w:type="column"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Ro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y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al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t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y</w:t>
      </w:r>
      <w:r>
        <w:rPr>
          <w:rFonts w:ascii="Calibri" w:hAnsi="Calibri" w:cs="Calibri" w:eastAsia="Calibri"/>
          <w:sz w:val="20"/>
          <w:szCs w:val="20"/>
          <w:spacing w:val="-7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I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n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co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m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e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7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SA</w:t>
      </w:r>
      <w:r>
        <w:rPr>
          <w:rFonts w:ascii="Calibri" w:hAnsi="Calibri" w:cs="Calibri" w:eastAsia="Calibri"/>
          <w:sz w:val="20"/>
          <w:szCs w:val="20"/>
          <w:spacing w:val="-2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P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u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b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lic</w:t>
      </w:r>
      <w:r>
        <w:rPr>
          <w:rFonts w:ascii="Calibri" w:hAnsi="Calibri" w:cs="Calibri" w:eastAsia="Calibri"/>
          <w:sz w:val="20"/>
          <w:szCs w:val="20"/>
          <w:spacing w:val="-6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S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e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ct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o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r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SA</w:t>
      </w:r>
      <w:r>
        <w:rPr>
          <w:rFonts w:ascii="Calibri" w:hAnsi="Calibri" w:cs="Calibri" w:eastAsia="Calibri"/>
          <w:sz w:val="20"/>
          <w:szCs w:val="20"/>
          <w:spacing w:val="-2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Pr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i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v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a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t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e</w:t>
      </w:r>
      <w:r>
        <w:rPr>
          <w:rFonts w:ascii="Calibri" w:hAnsi="Calibri" w:cs="Calibri" w:eastAsia="Calibri"/>
          <w:sz w:val="20"/>
          <w:szCs w:val="20"/>
          <w:spacing w:val="-7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&amp;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I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n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ter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n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a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t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io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n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al</w:t>
      </w:r>
      <w:r>
        <w:rPr>
          <w:rFonts w:ascii="Calibri" w:hAnsi="Calibri" w:cs="Calibri" w:eastAsia="Calibri"/>
          <w:sz w:val="20"/>
          <w:szCs w:val="20"/>
          <w:spacing w:val="-10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S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e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c</w:t>
      </w:r>
      <w:r>
        <w:rPr>
          <w:rFonts w:ascii="Calibri" w:hAnsi="Calibri" w:cs="Calibri" w:eastAsia="Calibri"/>
          <w:sz w:val="20"/>
          <w:szCs w:val="20"/>
          <w:spacing w:val="-2"/>
          <w:w w:val="100"/>
        </w:rPr>
        <w:t>t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or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8" w:after="0" w:line="110" w:lineRule="exact"/>
        <w:jc w:val="left"/>
        <w:rPr>
          <w:sz w:val="11"/>
          <w:szCs w:val="11"/>
        </w:rPr>
      </w:pPr>
      <w:rPr/>
      <w:r>
        <w:rPr>
          <w:sz w:val="11"/>
          <w:szCs w:val="11"/>
        </w:rPr>
      </w:r>
    </w:p>
    <w:p>
      <w:pPr>
        <w:spacing w:before="0" w:after="0" w:line="240" w:lineRule="auto"/>
        <w:ind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P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a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rlia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m</w:t>
      </w:r>
      <w:r>
        <w:rPr>
          <w:rFonts w:ascii="Calibri" w:hAnsi="Calibri" w:cs="Calibri" w:eastAsia="Calibri"/>
          <w:sz w:val="20"/>
          <w:szCs w:val="20"/>
          <w:spacing w:val="-1"/>
          <w:w w:val="100"/>
        </w:rPr>
        <w:t>e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n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t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a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ry</w:t>
      </w:r>
      <w:r>
        <w:rPr>
          <w:rFonts w:ascii="Calibri" w:hAnsi="Calibri" w:cs="Calibri" w:eastAsia="Calibri"/>
          <w:sz w:val="20"/>
          <w:szCs w:val="20"/>
          <w:spacing w:val="-12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G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ra</w:t>
      </w:r>
      <w:r>
        <w:rPr>
          <w:rFonts w:ascii="Calibri" w:hAnsi="Calibri" w:cs="Calibri" w:eastAsia="Calibri"/>
          <w:sz w:val="20"/>
          <w:szCs w:val="20"/>
          <w:spacing w:val="1"/>
          <w:w w:val="100"/>
        </w:rPr>
        <w:t>n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t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460"/>
          <w:cols w:num="2" w:equalWidth="0">
            <w:col w:w="1764" w:space="9328"/>
            <w:col w:w="2788"/>
          </w:cols>
        </w:sectPr>
      </w:pPr>
      <w:rPr/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112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500</w:t>
      </w:r>
      <w:r>
        <w:rPr>
          <w:rFonts w:ascii="Calibri" w:hAnsi="Calibri" w:cs="Calibri" w:eastAsia="Calibri"/>
          <w:sz w:val="20"/>
          <w:szCs w:val="20"/>
          <w:spacing w:val="-3"/>
          <w:w w:val="100"/>
        </w:rPr>
        <w:t> 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4" w:after="0" w:line="170" w:lineRule="exact"/>
        <w:jc w:val="left"/>
        <w:rPr>
          <w:sz w:val="17"/>
          <w:szCs w:val="17"/>
        </w:rPr>
      </w:pPr>
      <w:rPr/>
      <w:r>
        <w:rPr>
          <w:sz w:val="17"/>
          <w:szCs w:val="17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460"/>
        </w:sectPr>
      </w:pPr>
      <w:rPr/>
    </w:p>
    <w:p>
      <w:pPr>
        <w:spacing w:before="19" w:after="0" w:line="240" w:lineRule="auto"/>
        <w:ind w:left="1614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v:group style="position:absolute;margin-left:0pt;margin-top:0pt;width:720pt;height:540pt;mso-position-horizontal-relative:page;mso-position-vertical-relative:page;z-index:-2929" coordorigin="0,0" coordsize="14400,10800">
            <v:shape style="position:absolute;left:0;top:0;width:14400;height:10800" type="#_x0000_t75">
              <v:imagedata r:id="rId161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9468;top:6988;width:4932;height:3812" coordorigin="9468,6988" coordsize="4932,3812">
              <v:shape style="position:absolute;left:9468;top:6988;width:4932;height:3812" coordorigin="9468,6988" coordsize="4932,3812" path="m14400,10800l14400,6988,9468,6988,9468,10800,14400,10800e" filled="t" fillcolor="#FFFFFF" stroked="f">
                <v:path arrowok="t"/>
                <v:fill/>
              </v:shape>
              <v:shape style="position:absolute;left:12703;top:10123;width:1397;height:605" type="#_x0000_t75">
                <v:imagedata r:id="rId162" o:title=""/>
              </v:shape>
              <v:shape style="position:absolute;left:12854;top:10106;width:1176;height:694" type="#_x0000_t75">
                <v:imagedata r:id="rId163" o:title=""/>
              </v:shape>
              <v:shape style="position:absolute;left:12779;top:10163;width:1247;height:454" type="#_x0000_t75">
                <v:imagedata r:id="rId164" o:title=""/>
              </v:shape>
            </v:group>
            <v:group style="position:absolute;left:12779;top:10163;width:1247;height:454" coordorigin="12779,10163" coordsize="1247,454">
              <v:shape style="position:absolute;left:12779;top:10163;width:1247;height:454" coordorigin="12779,10163" coordsize="1247,454" path="m12779,10616l14026,10616,14026,10163,12779,10163,12779,10616xe" filled="f" stroked="t" strokeweight=".75pt" strokecolor="#497DBA">
                <v:path arrowok="t"/>
              </v:shape>
            </v:group>
            <v:group style="position:absolute;left:10416;top:8628;width:257;height:2" coordorigin="10416,8628" coordsize="257,2">
              <v:shape style="position:absolute;left:10416;top:8628;width:257;height:2" coordorigin="10416,8628" coordsize="257,0" path="m10416,8628l10673,8628e" filled="f" stroked="t" strokeweight=".72pt" strokecolor="#858585">
                <v:path arrowok="t"/>
              </v:shape>
            </v:group>
            <v:group style="position:absolute;left:9552;top:8628;width:518;height:2" coordorigin="9552,8628" coordsize="518,2">
              <v:shape style="position:absolute;left:9552;top:8628;width:518;height:2" coordorigin="9552,8628" coordsize="518,0" path="m9552,8628l10070,8628e" filled="f" stroked="t" strokeweight=".72pt" strokecolor="#858585">
                <v:path arrowok="t"/>
              </v:shape>
            </v:group>
            <v:group style="position:absolute;left:8690;top:8628;width:518;height:2" coordorigin="8690,8628" coordsize="518,2">
              <v:shape style="position:absolute;left:8690;top:8628;width:518;height:2" coordorigin="8690,8628" coordsize="518,0" path="m8690,8628l9209,8628e" filled="f" stroked="t" strokeweight=".72pt" strokecolor="#858585">
                <v:path arrowok="t"/>
              </v:shape>
            </v:group>
            <v:group style="position:absolute;left:7829;top:8628;width:518;height:2" coordorigin="7829,8628" coordsize="518,2">
              <v:shape style="position:absolute;left:7829;top:8628;width:518;height:2" coordorigin="7829,8628" coordsize="518,0" path="m7829,8628l8347,8628e" filled="f" stroked="t" strokeweight=".72pt" strokecolor="#858585">
                <v:path arrowok="t"/>
              </v:shape>
            </v:group>
            <v:group style="position:absolute;left:6967;top:8628;width:518;height:2" coordorigin="6967,8628" coordsize="518,2">
              <v:shape style="position:absolute;left:6967;top:8628;width:518;height:2" coordorigin="6967,8628" coordsize="518,0" path="m6967,8628l7486,8628e" filled="f" stroked="t" strokeweight=".72pt" strokecolor="#858585">
                <v:path arrowok="t"/>
              </v:shape>
            </v:group>
            <v:group style="position:absolute;left:6106;top:8628;width:518;height:2" coordorigin="6106,8628" coordsize="518,2">
              <v:shape style="position:absolute;left:6106;top:8628;width:518;height:2" coordorigin="6106,8628" coordsize="518,0" path="m6106,8628l6624,8628e" filled="f" stroked="t" strokeweight=".72pt" strokecolor="#858585">
                <v:path arrowok="t"/>
              </v:shape>
            </v:group>
            <v:group style="position:absolute;left:4382;top:8628;width:1380;height:2" coordorigin="4382,8628" coordsize="1380,2">
              <v:shape style="position:absolute;left:4382;top:8628;width:1380;height:2" coordorigin="4382,8628" coordsize="1380,0" path="m4382,8628l5762,8628e" filled="f" stroked="t" strokeweight=".72pt" strokecolor="#858585">
                <v:path arrowok="t"/>
              </v:shape>
            </v:group>
            <v:group style="position:absolute;left:3521;top:8628;width:516;height:2" coordorigin="3521,8628" coordsize="516,2">
              <v:shape style="position:absolute;left:3521;top:8628;width:516;height:2" coordorigin="3521,8628" coordsize="516,0" path="m3521,8628l4037,8628e" filled="f" stroked="t" strokeweight=".72pt" strokecolor="#858585">
                <v:path arrowok="t"/>
              </v:shape>
            </v:group>
            <v:group style="position:absolute;left:2659;top:8628;width:516;height:2" coordorigin="2659,8628" coordsize="516,2">
              <v:shape style="position:absolute;left:2659;top:8628;width:516;height:2" coordorigin="2659,8628" coordsize="516,0" path="m2659,8628l3175,8628e" filled="f" stroked="t" strokeweight=".72pt" strokecolor="#858585">
                <v:path arrowok="t"/>
              </v:shape>
            </v:group>
            <v:group style="position:absolute;left:1992;top:8628;width:322;height:2" coordorigin="1992,8628" coordsize="322,2">
              <v:shape style="position:absolute;left:1992;top:8628;width:322;height:2" coordorigin="1992,8628" coordsize="322,0" path="m1992,8628l2314,8628e" filled="f" stroked="t" strokeweight=".72pt" strokecolor="#858585">
                <v:path arrowok="t"/>
              </v:shape>
            </v:group>
            <v:group style="position:absolute;left:9552;top:7596;width:1121;height:2" coordorigin="9552,7596" coordsize="1121,2">
              <v:shape style="position:absolute;left:9552;top:7596;width:1121;height:2" coordorigin="9552,7596" coordsize="1121,0" path="m9552,7596l10673,7596e" filled="f" stroked="t" strokeweight=".72pt" strokecolor="#858585">
                <v:path arrowok="t"/>
              </v:shape>
            </v:group>
            <v:group style="position:absolute;left:8690;top:7596;width:518;height:2" coordorigin="8690,7596" coordsize="518,2">
              <v:shape style="position:absolute;left:8690;top:7596;width:518;height:2" coordorigin="8690,7596" coordsize="518,0" path="m8690,7596l9209,7596e" filled="f" stroked="t" strokeweight=".72pt" strokecolor="#858585">
                <v:path arrowok="t"/>
              </v:shape>
            </v:group>
            <v:group style="position:absolute;left:7829;top:7596;width:518;height:2" coordorigin="7829,7596" coordsize="518,2">
              <v:shape style="position:absolute;left:7829;top:7596;width:518;height:2" coordorigin="7829,7596" coordsize="518,0" path="m7829,7596l8347,7596e" filled="f" stroked="t" strokeweight=".72pt" strokecolor="#858585">
                <v:path arrowok="t"/>
              </v:shape>
            </v:group>
            <v:group style="position:absolute;left:6967;top:7596;width:518;height:2" coordorigin="6967,7596" coordsize="518,2">
              <v:shape style="position:absolute;left:6967;top:7596;width:518;height:2" coordorigin="6967,7596" coordsize="518,0" path="m6967,7596l7486,7596e" filled="f" stroked="t" strokeweight=".72pt" strokecolor="#858585">
                <v:path arrowok="t"/>
              </v:shape>
            </v:group>
            <v:group style="position:absolute;left:6106;top:7596;width:518;height:2" coordorigin="6106,7596" coordsize="518,2">
              <v:shape style="position:absolute;left:6106;top:7596;width:518;height:2" coordorigin="6106,7596" coordsize="518,0" path="m6106,7596l6624,7596e" filled="f" stroked="t" strokeweight=".72pt" strokecolor="#858585">
                <v:path arrowok="t"/>
              </v:shape>
            </v:group>
            <v:group style="position:absolute;left:5244;top:7596;width:518;height:2" coordorigin="5244,7596" coordsize="518,2">
              <v:shape style="position:absolute;left:5244;top:7596;width:518;height:2" coordorigin="5244,7596" coordsize="518,0" path="m5244,7596l5762,7596e" filled="f" stroked="t" strokeweight=".72pt" strokecolor="#858585">
                <v:path arrowok="t"/>
              </v:shape>
            </v:group>
            <v:group style="position:absolute;left:4382;top:7596;width:516;height:2" coordorigin="4382,7596" coordsize="516,2">
              <v:shape style="position:absolute;left:4382;top:7596;width:516;height:2" coordorigin="4382,7596" coordsize="516,0" path="m4382,7596l4898,7596e" filled="f" stroked="t" strokeweight=".72pt" strokecolor="#858585">
                <v:path arrowok="t"/>
              </v:shape>
            </v:group>
            <v:group style="position:absolute;left:3521;top:7596;width:516;height:2" coordorigin="3521,7596" coordsize="516,2">
              <v:shape style="position:absolute;left:3521;top:7596;width:516;height:2" coordorigin="3521,7596" coordsize="516,0" path="m3521,7596l4037,7596e" filled="f" stroked="t" strokeweight=".72pt" strokecolor="#858585">
                <v:path arrowok="t"/>
              </v:shape>
            </v:group>
            <v:group style="position:absolute;left:2659;top:7596;width:516;height:2" coordorigin="2659,7596" coordsize="516,2">
              <v:shape style="position:absolute;left:2659;top:7596;width:516;height:2" coordorigin="2659,7596" coordsize="516,0" path="m2659,7596l3175,7596e" filled="f" stroked="t" strokeweight=".72pt" strokecolor="#858585">
                <v:path arrowok="t"/>
              </v:shape>
            </v:group>
            <v:group style="position:absolute;left:1992;top:7596;width:322;height:2" coordorigin="1992,7596" coordsize="322,2">
              <v:shape style="position:absolute;left:1992;top:7596;width:322;height:2" coordorigin="1992,7596" coordsize="322,0" path="m1992,7596l2314,7596e" filled="f" stroked="t" strokeweight=".72pt" strokecolor="#858585">
                <v:path arrowok="t"/>
              </v:shape>
            </v:group>
            <v:group style="position:absolute;left:10416;top:6562;width:257;height:2" coordorigin="10416,6562" coordsize="257,2">
              <v:shape style="position:absolute;left:10416;top:6562;width:257;height:2" coordorigin="10416,6562" coordsize="257,0" path="m10416,6562l10673,6562e" filled="f" stroked="t" strokeweight=".72pt" strokecolor="#858585">
                <v:path arrowok="t"/>
              </v:shape>
            </v:group>
            <v:group style="position:absolute;left:9552;top:6562;width:518;height:2" coordorigin="9552,6562" coordsize="518,2">
              <v:shape style="position:absolute;left:9552;top:6562;width:518;height:2" coordorigin="9552,6562" coordsize="518,0" path="m9552,6562l10070,6562e" filled="f" stroked="t" strokeweight=".72pt" strokecolor="#858585">
                <v:path arrowok="t"/>
              </v:shape>
            </v:group>
            <v:group style="position:absolute;left:8690;top:6562;width:518;height:2" coordorigin="8690,6562" coordsize="518,2">
              <v:shape style="position:absolute;left:8690;top:6562;width:518;height:2" coordorigin="8690,6562" coordsize="518,0" path="m8690,6562l9209,6562e" filled="f" stroked="t" strokeweight=".72pt" strokecolor="#858585">
                <v:path arrowok="t"/>
              </v:shape>
            </v:group>
            <v:group style="position:absolute;left:7829;top:6562;width:518;height:2" coordorigin="7829,6562" coordsize="518,2">
              <v:shape style="position:absolute;left:7829;top:6562;width:518;height:2" coordorigin="7829,6562" coordsize="518,0" path="m7829,6562l8347,6562e" filled="f" stroked="t" strokeweight=".72pt" strokecolor="#858585">
                <v:path arrowok="t"/>
              </v:shape>
            </v:group>
            <v:group style="position:absolute;left:6967;top:6562;width:518;height:2" coordorigin="6967,6562" coordsize="518,2">
              <v:shape style="position:absolute;left:6967;top:6562;width:518;height:2" coordorigin="6967,6562" coordsize="518,0" path="m6967,6562l7486,6562e" filled="f" stroked="t" strokeweight=".72pt" strokecolor="#858585">
                <v:path arrowok="t"/>
              </v:shape>
            </v:group>
            <v:group style="position:absolute;left:6106;top:6562;width:518;height:2" coordorigin="6106,6562" coordsize="518,2">
              <v:shape style="position:absolute;left:6106;top:6562;width:518;height:2" coordorigin="6106,6562" coordsize="518,0" path="m6106,6562l6624,6562e" filled="f" stroked="t" strokeweight=".72pt" strokecolor="#858585">
                <v:path arrowok="t"/>
              </v:shape>
            </v:group>
            <v:group style="position:absolute;left:5244;top:6562;width:518;height:2" coordorigin="5244,6562" coordsize="518,2">
              <v:shape style="position:absolute;left:5244;top:6562;width:518;height:2" coordorigin="5244,6562" coordsize="518,0" path="m5244,6562l5762,6562e" filled="f" stroked="t" strokeweight=".72pt" strokecolor="#858585">
                <v:path arrowok="t"/>
              </v:shape>
            </v:group>
            <v:group style="position:absolute;left:1992;top:6562;width:2906;height:2" coordorigin="1992,6562" coordsize="2906,2">
              <v:shape style="position:absolute;left:1992;top:6562;width:2906;height:2" coordorigin="1992,6562" coordsize="2906,0" path="m1992,6562l4898,6562e" filled="f" stroked="t" strokeweight=".72pt" strokecolor="#858585">
                <v:path arrowok="t"/>
              </v:shape>
            </v:group>
            <v:group style="position:absolute;left:10416;top:5530;width:257;height:2" coordorigin="10416,5530" coordsize="257,2">
              <v:shape style="position:absolute;left:10416;top:5530;width:257;height:2" coordorigin="10416,5530" coordsize="257,0" path="m10416,5530l10673,5530e" filled="f" stroked="t" strokeweight=".72pt" strokecolor="#858585">
                <v:path arrowok="t"/>
              </v:shape>
            </v:group>
            <v:group style="position:absolute;left:9552;top:5530;width:518;height:2" coordorigin="9552,5530" coordsize="518,2">
              <v:shape style="position:absolute;left:9552;top:5530;width:518;height:2" coordorigin="9552,5530" coordsize="518,0" path="m9552,5530l10070,5530e" filled="f" stroked="t" strokeweight=".72pt" strokecolor="#858585">
                <v:path arrowok="t"/>
              </v:shape>
            </v:group>
            <v:group style="position:absolute;left:8690;top:5530;width:518;height:2" coordorigin="8690,5530" coordsize="518,2">
              <v:shape style="position:absolute;left:8690;top:5530;width:518;height:2" coordorigin="8690,5530" coordsize="518,0" path="m8690,5530l9209,5530e" filled="f" stroked="t" strokeweight=".72pt" strokecolor="#858585">
                <v:path arrowok="t"/>
              </v:shape>
            </v:group>
            <v:group style="position:absolute;left:1992;top:5530;width:6355;height:2" coordorigin="1992,5530" coordsize="6355,2">
              <v:shape style="position:absolute;left:1992;top:5530;width:6355;height:2" coordorigin="1992,5530" coordsize="6355,0" path="m1992,5530l8347,5530e" filled="f" stroked="t" strokeweight=".72pt" strokecolor="#858585">
                <v:path arrowok="t"/>
              </v:shape>
            </v:group>
            <v:group style="position:absolute;left:10416;top:4495;width:257;height:2" coordorigin="10416,4495" coordsize="257,2">
              <v:shape style="position:absolute;left:10416;top:4495;width:257;height:2" coordorigin="10416,4495" coordsize="257,0" path="m10416,4495l10673,4495e" filled="f" stroked="t" strokeweight=".72pt" strokecolor="#858585">
                <v:path arrowok="t"/>
              </v:shape>
            </v:group>
            <v:group style="position:absolute;left:1992;top:4495;width:8078;height:2" coordorigin="1992,4495" coordsize="8078,2">
              <v:shape style="position:absolute;left:1992;top:4495;width:8078;height:2" coordorigin="1992,4495" coordsize="8078,0" path="m1992,4495l10070,4495e" filled="f" stroked="t" strokeweight=".72pt" strokecolor="#858585">
                <v:path arrowok="t"/>
              </v:shape>
            </v:group>
            <v:group style="position:absolute;left:1992;top:3463;width:8681;height:2" coordorigin="1992,3463" coordsize="8681,2">
              <v:shape style="position:absolute;left:1992;top:3463;width:8681;height:2" coordorigin="1992,3463" coordsize="8681,0" path="m1992,3463l10673,3463e" filled="f" stroked="t" strokeweight=".72pt" strokecolor="#858585">
                <v:path arrowok="t"/>
              </v:shape>
            </v:group>
            <v:group style="position:absolute;left:2314;top:8777;width:346;height:886" coordorigin="2314,8777" coordsize="346,886">
              <v:shape style="position:absolute;left:2314;top:8777;width:346;height:886" coordorigin="2314,8777" coordsize="346,886" path="m2659,8777l2314,8777,2314,9662,2659,9662,2659,8777e" filled="t" fillcolor="#1F487C" stroked="f">
                <v:path arrowok="t"/>
                <v:fill/>
              </v:shape>
            </v:group>
            <v:group style="position:absolute;left:3175;top:8774;width:346;height:888" coordorigin="3175,8774" coordsize="346,888">
              <v:shape style="position:absolute;left:3175;top:8774;width:346;height:888" coordorigin="3175,8774" coordsize="346,888" path="m3521,8774l3175,8774,3175,9662,3521,9662,3521,8774e" filled="t" fillcolor="#1F487C" stroked="f">
                <v:path arrowok="t"/>
                <v:fill/>
              </v:shape>
            </v:group>
            <v:group style="position:absolute;left:4037;top:8669;width:346;height:994" coordorigin="4037,8669" coordsize="346,994">
              <v:shape style="position:absolute;left:4037;top:8669;width:346;height:994" coordorigin="4037,8669" coordsize="346,994" path="m4382,8669l4037,8669,4037,9662,4382,9662,4382,8669e" filled="t" fillcolor="#1F487C" stroked="f">
                <v:path arrowok="t"/>
                <v:fill/>
              </v:shape>
            </v:group>
            <v:group style="position:absolute;left:4898;top:8609;width:346;height:1054" coordorigin="4898,8609" coordsize="346,1054">
              <v:shape style="position:absolute;left:4898;top:8609;width:346;height:1054" coordorigin="4898,8609" coordsize="346,1054" path="m5244,8609l4898,8609,4898,9662,5244,9662,5244,8609e" filled="t" fillcolor="#1F487C" stroked="f">
                <v:path arrowok="t"/>
                <v:fill/>
              </v:shape>
            </v:group>
            <v:group style="position:absolute;left:5762;top:8556;width:343;height:1106" coordorigin="5762,8556" coordsize="343,1106">
              <v:shape style="position:absolute;left:5762;top:8556;width:343;height:1106" coordorigin="5762,8556" coordsize="343,1106" path="m6106,8556l5762,8556,5762,9662,6106,9662,6106,8556e" filled="t" fillcolor="#1F487C" stroked="f">
                <v:path arrowok="t"/>
                <v:fill/>
              </v:shape>
            </v:group>
            <v:group style="position:absolute;left:6624;top:8510;width:343;height:1152" coordorigin="6624,8510" coordsize="343,1152">
              <v:shape style="position:absolute;left:6624;top:8510;width:343;height:1152" coordorigin="6624,8510" coordsize="343,1152" path="m6967,8510l6624,8510,6624,9662,6967,9662,6967,8510e" filled="t" fillcolor="#1F487C" stroked="f">
                <v:path arrowok="t"/>
                <v:fill/>
              </v:shape>
            </v:group>
            <v:group style="position:absolute;left:7486;top:8434;width:343;height:1229" coordorigin="7486,8434" coordsize="343,1229">
              <v:shape style="position:absolute;left:7486;top:8434;width:343;height:1229" coordorigin="7486,8434" coordsize="343,1229" path="m7829,8434l7486,8434,7486,9662,7829,9662,7829,8434e" filled="t" fillcolor="#1F487C" stroked="f">
                <v:path arrowok="t"/>
                <v:fill/>
              </v:shape>
            </v:group>
            <v:group style="position:absolute;left:8347;top:8383;width:343;height:1279" coordorigin="8347,8383" coordsize="343,1279">
              <v:shape style="position:absolute;left:8347;top:8383;width:343;height:1279" coordorigin="8347,8383" coordsize="343,1279" path="m8690,8383l8347,8383,8347,9662,8690,9662,8690,8383e" filled="t" fillcolor="#1F487C" stroked="f">
                <v:path arrowok="t"/>
                <v:fill/>
              </v:shape>
            </v:group>
            <v:group style="position:absolute;left:9209;top:8266;width:343;height:1397" coordorigin="9209,8266" coordsize="343,1397">
              <v:shape style="position:absolute;left:9209;top:8266;width:343;height:1397" coordorigin="9209,8266" coordsize="343,1397" path="m9552,8266l9209,8266,9209,9662,9552,9662,9552,8266e" filled="t" fillcolor="#1F487C" stroked="f">
                <v:path arrowok="t"/>
                <v:fill/>
              </v:shape>
            </v:group>
            <v:group style="position:absolute;left:10070;top:8256;width:346;height:1406" coordorigin="10070,8256" coordsize="346,1406">
              <v:shape style="position:absolute;left:10070;top:8256;width:346;height:1406" coordorigin="10070,8256" coordsize="346,1406" path="m10416,8256l10070,8256,10070,9662,10416,9662,10416,8256e" filled="t" fillcolor="#1F487C" stroked="f">
                <v:path arrowok="t"/>
                <v:fill/>
              </v:shape>
            </v:group>
            <v:group style="position:absolute;left:2314;top:8280;width:346;height:497" coordorigin="2314,8280" coordsize="346,497">
              <v:shape style="position:absolute;left:2314;top:8280;width:346;height:497" coordorigin="2314,8280" coordsize="346,497" path="m2659,8280l2314,8280,2314,8777,2659,8777,2659,8280e" filled="t" fillcolor="#8EB4E2" stroked="f">
                <v:path arrowok="t"/>
                <v:fill/>
              </v:shape>
            </v:group>
            <v:group style="position:absolute;left:3175;top:8244;width:346;height:530" coordorigin="3175,8244" coordsize="346,530">
              <v:shape style="position:absolute;left:3175;top:8244;width:346;height:530" coordorigin="3175,8244" coordsize="346,530" path="m3521,8244l3175,8244,3175,8774,3521,8774,3521,8244e" filled="t" fillcolor="#8EB4E2" stroked="f">
                <v:path arrowok="t"/>
                <v:fill/>
              </v:shape>
            </v:group>
            <v:group style="position:absolute;left:4037;top:8071;width:346;height:598" coordorigin="4037,8071" coordsize="346,598">
              <v:shape style="position:absolute;left:4037;top:8071;width:346;height:598" coordorigin="4037,8071" coordsize="346,598" path="m4382,8071l4037,8071,4037,8669,4382,8669,4382,8071e" filled="t" fillcolor="#8EB4E2" stroked="f">
                <v:path arrowok="t"/>
                <v:fill/>
              </v:shape>
            </v:group>
            <v:group style="position:absolute;left:4898;top:7968;width:346;height:641" coordorigin="4898,7968" coordsize="346,641">
              <v:shape style="position:absolute;left:4898;top:7968;width:346;height:641" coordorigin="4898,7968" coordsize="346,641" path="m5244,7968l4898,7968,4898,8609,5244,8609,5244,7968e" filled="t" fillcolor="#8EB4E2" stroked="f">
                <v:path arrowok="t"/>
                <v:fill/>
              </v:shape>
            </v:group>
            <v:group style="position:absolute;left:5762;top:7824;width:343;height:732" coordorigin="5762,7824" coordsize="343,732">
              <v:shape style="position:absolute;left:5762;top:7824;width:343;height:732" coordorigin="5762,7824" coordsize="343,732" path="m6106,7824l5762,7824,5762,8556,6106,8556,6106,7824e" filled="t" fillcolor="#8EB4E2" stroked="f">
                <v:path arrowok="t"/>
                <v:fill/>
              </v:shape>
            </v:group>
            <v:group style="position:absolute;left:6624;top:7848;width:343;height:662" coordorigin="6624,7848" coordsize="343,662">
              <v:shape style="position:absolute;left:6624;top:7848;width:343;height:662" coordorigin="6624,7848" coordsize="343,662" path="m6967,7848l6624,7848,6624,8510,6967,8510,6967,7848e" filled="t" fillcolor="#8EB4E2" stroked="f">
                <v:path arrowok="t"/>
                <v:fill/>
              </v:shape>
            </v:group>
            <v:group style="position:absolute;left:7486;top:7687;width:343;height:746" coordorigin="7486,7687" coordsize="343,746">
              <v:shape style="position:absolute;left:7486;top:7687;width:343;height:746" coordorigin="7486,7687" coordsize="343,746" path="m7829,7687l7486,7687,7486,8434,7829,8434,7829,7687e" filled="t" fillcolor="#8EB4E2" stroked="f">
                <v:path arrowok="t"/>
                <v:fill/>
              </v:shape>
            </v:group>
            <v:group style="position:absolute;left:8347;top:7637;width:343;height:746" coordorigin="8347,7637" coordsize="343,746">
              <v:shape style="position:absolute;left:8347;top:7637;width:343;height:746" coordorigin="8347,7637" coordsize="343,746" path="m8690,7637l8347,7637,8347,8383,8690,8383,8690,7637e" filled="t" fillcolor="#8EB4E2" stroked="f">
                <v:path arrowok="t"/>
                <v:fill/>
              </v:shape>
            </v:group>
            <v:group style="position:absolute;left:9209;top:7546;width:343;height:720" coordorigin="9209,7546" coordsize="343,720">
              <v:shape style="position:absolute;left:9209;top:7546;width:343;height:720" coordorigin="9209,7546" coordsize="343,720" path="m9552,7546l9209,7546,9209,8266,9552,8266,9552,7546e" filled="t" fillcolor="#8EB4E2" stroked="f">
                <v:path arrowok="t"/>
                <v:fill/>
              </v:shape>
            </v:group>
            <v:group style="position:absolute;left:10070;top:7591;width:346;height:665" coordorigin="10070,7591" coordsize="346,665">
              <v:shape style="position:absolute;left:10070;top:7591;width:346;height:665" coordorigin="10070,7591" coordsize="346,665" path="m10416,7591l10070,7591,10070,8256,10416,8256,10416,7591e" filled="t" fillcolor="#8EB4E2" stroked="f">
                <v:path arrowok="t"/>
                <v:fill/>
              </v:shape>
            </v:group>
            <v:group style="position:absolute;left:2314;top:7380;width:346;height:900" coordorigin="2314,7380" coordsize="346,900">
              <v:shape style="position:absolute;left:2314;top:7380;width:346;height:900" coordorigin="2314,7380" coordsize="346,900" path="m2659,7380l2314,7380,2314,8280,2659,8280,2659,7380e" filled="t" fillcolor="#C5D9F0" stroked="f">
                <v:path arrowok="t"/>
                <v:fill/>
              </v:shape>
            </v:group>
            <v:group style="position:absolute;left:3175;top:7193;width:346;height:1051" coordorigin="3175,7193" coordsize="346,1051">
              <v:shape style="position:absolute;left:3175;top:7193;width:346;height:1051" coordorigin="3175,7193" coordsize="346,1051" path="m3521,7193l3175,7193,3175,8244,3521,8244,3521,7193e" filled="t" fillcolor="#C5D9F0" stroked="f">
                <v:path arrowok="t"/>
                <v:fill/>
              </v:shape>
            </v:group>
            <v:group style="position:absolute;left:4037;top:6703;width:346;height:1368" coordorigin="4037,6703" coordsize="346,1368">
              <v:shape style="position:absolute;left:4037;top:6703;width:346;height:1368" coordorigin="4037,6703" coordsize="346,1368" path="m4382,6703l4037,6703,4037,8071,4382,8071,4382,6703e" filled="t" fillcolor="#C5D9F0" stroked="f">
                <v:path arrowok="t"/>
                <v:fill/>
              </v:shape>
            </v:group>
            <v:group style="position:absolute;left:4898;top:6214;width:346;height:1754" coordorigin="4898,6214" coordsize="346,1754">
              <v:shape style="position:absolute;left:4898;top:6214;width:346;height:1754" coordorigin="4898,6214" coordsize="346,1754" path="m5244,6214l4898,6214,4898,7968,5244,7968,5244,6214e" filled="t" fillcolor="#C5D9F0" stroked="f">
                <v:path arrowok="t"/>
                <v:fill/>
              </v:shape>
            </v:group>
            <v:group style="position:absolute;left:5762;top:6127;width:343;height:1697" coordorigin="5762,6127" coordsize="343,1697">
              <v:shape style="position:absolute;left:5762;top:6127;width:343;height:1697" coordorigin="5762,6127" coordsize="343,1697" path="m6106,6127l5762,6127,5762,7824,6106,7824,6106,6127e" filled="t" fillcolor="#C5D9F0" stroked="f">
                <v:path arrowok="t"/>
                <v:fill/>
              </v:shape>
            </v:group>
            <v:group style="position:absolute;left:6624;top:5880;width:343;height:1968" coordorigin="6624,5880" coordsize="343,1968">
              <v:shape style="position:absolute;left:6624;top:5880;width:343;height:1968" coordorigin="6624,5880" coordsize="343,1968" path="m6967,5880l6624,5880,6624,7848,6967,7848,6967,5880e" filled="t" fillcolor="#C5D9F0" stroked="f">
                <v:path arrowok="t"/>
                <v:fill/>
              </v:shape>
            </v:group>
            <v:group style="position:absolute;left:7486;top:5563;width:343;height:2124" coordorigin="7486,5563" coordsize="343,2124">
              <v:shape style="position:absolute;left:7486;top:5563;width:343;height:2124" coordorigin="7486,5563" coordsize="343,2124" path="m7829,5563l7486,5563,7486,7687,7829,7687,7829,5563e" filled="t" fillcolor="#C5D9F0" stroked="f">
                <v:path arrowok="t"/>
                <v:fill/>
              </v:shape>
            </v:group>
            <v:group style="position:absolute;left:8347;top:5292;width:343;height:2345" coordorigin="8347,5292" coordsize="343,2345">
              <v:shape style="position:absolute;left:8347;top:5292;width:343;height:2345" coordorigin="8347,5292" coordsize="343,2345" path="m8690,5292l8347,5292,8347,7637,8690,7637,8690,5292e" filled="t" fillcolor="#C5D9F0" stroked="f">
                <v:path arrowok="t"/>
                <v:fill/>
              </v:shape>
            </v:group>
            <v:group style="position:absolute;left:9209;top:4795;width:343;height:2750" coordorigin="9209,4795" coordsize="343,2750">
              <v:shape style="position:absolute;left:9209;top:4795;width:343;height:2750" coordorigin="9209,4795" coordsize="343,2750" path="m9552,4795l9209,4795,9209,7546,9552,7546,9552,4795e" filled="t" fillcolor="#C5D9F0" stroked="f">
                <v:path arrowok="t"/>
                <v:fill/>
              </v:shape>
            </v:group>
            <v:group style="position:absolute;left:10070;top:4190;width:346;height:3401" coordorigin="10070,4190" coordsize="346,3401">
              <v:shape style="position:absolute;left:10070;top:4190;width:346;height:3401" coordorigin="10070,4190" coordsize="346,3401" path="m10416,4190l10070,4190,10070,7591,10416,7591,10416,4190e" filled="t" fillcolor="#C5D9F0" stroked="f">
                <v:path arrowok="t"/>
                <v:fill/>
              </v:shape>
            </v:group>
            <v:group style="position:absolute;left:2314;top:7357;width:346;height:24" coordorigin="2314,7357" coordsize="346,24">
              <v:shape style="position:absolute;left:2314;top:7357;width:346;height:24" coordorigin="2314,7357" coordsize="346,24" path="m2314,7381l2659,7381,2659,7357,2314,7357,2314,7381xe" filled="t" fillcolor="#FF0000" stroked="f">
                <v:path arrowok="t"/>
                <v:fill/>
              </v:shape>
            </v:group>
            <v:group style="position:absolute;left:3175;top:7173;width:346;height:21" coordorigin="3175,7173" coordsize="346,21">
              <v:shape style="position:absolute;left:3175;top:7173;width:346;height:21" coordorigin="3175,7173" coordsize="346,21" path="m3175,7194l3521,7194,3521,7173,3175,7173,3175,7194xe" filled="t" fillcolor="#FF0000" stroked="f">
                <v:path arrowok="t"/>
                <v:fill/>
              </v:shape>
            </v:group>
            <v:group style="position:absolute;left:4037;top:6659;width:346;height:45" coordorigin="4037,6659" coordsize="346,45">
              <v:shape style="position:absolute;left:4037;top:6659;width:346;height:45" coordorigin="4037,6659" coordsize="346,45" path="m4037,6704l4382,6704,4382,6659,4037,6659,4037,6704xe" filled="t" fillcolor="#FF0000" stroked="f">
                <v:path arrowok="t"/>
                <v:fill/>
              </v:shape>
            </v:group>
            <v:group style="position:absolute;left:4898;top:6191;width:346;height:24" coordorigin="4898,6191" coordsize="346,24">
              <v:shape style="position:absolute;left:4898;top:6191;width:346;height:24" coordorigin="4898,6191" coordsize="346,24" path="m4898,6215l5244,6215,5244,6191,4898,6191,4898,6215xe" filled="t" fillcolor="#FF0000" stroked="f">
                <v:path arrowok="t"/>
                <v:fill/>
              </v:shape>
            </v:group>
            <v:group style="position:absolute;left:5762;top:6107;width:343;height:21" coordorigin="5762,6107" coordsize="343,21">
              <v:shape style="position:absolute;left:5762;top:6107;width:343;height:21" coordorigin="5762,6107" coordsize="343,21" path="m5762,6128l6106,6128,6106,6107,5762,6107,5762,6128xe" filled="t" fillcolor="#FF0000" stroked="f">
                <v:path arrowok="t"/>
                <v:fill/>
              </v:shape>
            </v:group>
            <v:group style="position:absolute;left:6624;top:5857;width:343;height:24" coordorigin="6624,5857" coordsize="343,24">
              <v:shape style="position:absolute;left:6624;top:5857;width:343;height:24" coordorigin="6624,5857" coordsize="343,24" path="m6624,5881l6967,5881,6967,5857,6624,5857,6624,5881xe" filled="t" fillcolor="#FF0000" stroked="f">
                <v:path arrowok="t"/>
                <v:fill/>
              </v:shape>
            </v:group>
            <v:group style="position:absolute;left:7486;top:5531;width:343;height:33" coordorigin="7486,5531" coordsize="343,33">
              <v:shape style="position:absolute;left:7486;top:5531;width:343;height:33" coordorigin="7486,5531" coordsize="343,33" path="m7486,5564l7829,5564,7829,5531,7486,5531,7486,5564xe" filled="t" fillcolor="#FF0000" stroked="f">
                <v:path arrowok="t"/>
                <v:fill/>
              </v:shape>
            </v:group>
            <v:group style="position:absolute;left:8347;top:5262;width:343;height:31" coordorigin="8347,5262" coordsize="343,31">
              <v:shape style="position:absolute;left:8347;top:5262;width:343;height:31" coordorigin="8347,5262" coordsize="343,31" path="m8347,5293l8690,5293,8690,5262,8347,5262,8347,5293xe" filled="t" fillcolor="#FF0000" stroked="f">
                <v:path arrowok="t"/>
                <v:fill/>
              </v:shape>
            </v:group>
            <v:group style="position:absolute;left:9209;top:4777;width:343;height:19" coordorigin="9209,4777" coordsize="343,19">
              <v:shape style="position:absolute;left:9209;top:4777;width:343;height:19" coordorigin="9209,4777" coordsize="343,19" path="m9209,4796l9552,4796,9552,4777,9209,4777,9209,4796xe" filled="t" fillcolor="#FF0000" stroked="f">
                <v:path arrowok="t"/>
                <v:fill/>
              </v:shape>
            </v:group>
            <v:group style="position:absolute;left:10070;top:4186;width:346;height:2" coordorigin="10070,4186" coordsize="346,2">
              <v:shape style="position:absolute;left:10070;top:4186;width:346;height:2" coordorigin="10070,4186" coordsize="346,0" path="m10070,4186l10416,4186e" filled="f" stroked="t" strokeweight=".580pt" strokecolor="#FF0000">
                <v:path arrowok="t"/>
              </v:shape>
            </v:group>
            <v:group style="position:absolute;left:2057;top:3463;width:2;height:6262" coordorigin="2057,3463" coordsize="2,6262">
              <v:shape style="position:absolute;left:2057;top:3463;width:2;height:6262" coordorigin="2057,3463" coordsize="0,6262" path="m2057,3463l2057,9725e" filled="f" stroked="t" strokeweight=".72pt" strokecolor="#858585">
                <v:path arrowok="t"/>
              </v:shape>
            </v:group>
            <v:group style="position:absolute;left:1992;top:9662;width:8681;height:2" coordorigin="1992,9662" coordsize="8681,2">
              <v:shape style="position:absolute;left:1992;top:9662;width:8681;height:2" coordorigin="1992,9662" coordsize="8681,0" path="m1992,9662l10673,9662e" filled="f" stroked="t" strokeweight=".72pt" strokecolor="#858585">
                <v:path arrowok="t"/>
              </v:shape>
            </v:group>
            <v:group style="position:absolute;left:2918;top:9662;width:2;height:62" coordorigin="2918,9662" coordsize="2,62">
              <v:shape style="position:absolute;left:2918;top:9662;width:2;height:62" coordorigin="2918,9662" coordsize="0,62" path="m2918,9662l2918,9725e" filled="f" stroked="t" strokeweight=".72pt" strokecolor="#858585">
                <v:path arrowok="t"/>
              </v:shape>
            </v:group>
            <v:group style="position:absolute;left:3780;top:9662;width:2;height:62" coordorigin="3780,9662" coordsize="2,62">
              <v:shape style="position:absolute;left:3780;top:9662;width:2;height:62" coordorigin="3780,9662" coordsize="0,62" path="m3780,9662l3780,9725e" filled="f" stroked="t" strokeweight=".72pt" strokecolor="#858585">
                <v:path arrowok="t"/>
              </v:shape>
            </v:group>
            <v:group style="position:absolute;left:4642;top:9662;width:2;height:62" coordorigin="4642,9662" coordsize="2,62">
              <v:shape style="position:absolute;left:4642;top:9662;width:2;height:62" coordorigin="4642,9662" coordsize="0,62" path="m4642,9662l4642,9725e" filled="f" stroked="t" strokeweight=".72pt" strokecolor="#858585">
                <v:path arrowok="t"/>
              </v:shape>
            </v:group>
            <v:group style="position:absolute;left:5503;top:9662;width:2;height:62" coordorigin="5503,9662" coordsize="2,62">
              <v:shape style="position:absolute;left:5503;top:9662;width:2;height:62" coordorigin="5503,9662" coordsize="0,62" path="m5503,9662l5503,9725e" filled="f" stroked="t" strokeweight=".72pt" strokecolor="#858585">
                <v:path arrowok="t"/>
              </v:shape>
            </v:group>
            <v:group style="position:absolute;left:6365;top:9662;width:2;height:62" coordorigin="6365,9662" coordsize="2,62">
              <v:shape style="position:absolute;left:6365;top:9662;width:2;height:62" coordorigin="6365,9662" coordsize="0,62" path="m6365,9662l6365,9725e" filled="f" stroked="t" strokeweight=".72pt" strokecolor="#858585">
                <v:path arrowok="t"/>
              </v:shape>
            </v:group>
            <v:group style="position:absolute;left:7226;top:9662;width:2;height:62" coordorigin="7226,9662" coordsize="2,62">
              <v:shape style="position:absolute;left:7226;top:9662;width:2;height:62" coordorigin="7226,9662" coordsize="0,62" path="m7226,9662l7226,9725e" filled="f" stroked="t" strokeweight=".72pt" strokecolor="#858585">
                <v:path arrowok="t"/>
              </v:shape>
            </v:group>
            <v:group style="position:absolute;left:8088;top:9662;width:2;height:62" coordorigin="8088,9662" coordsize="2,62">
              <v:shape style="position:absolute;left:8088;top:9662;width:2;height:62" coordorigin="8088,9662" coordsize="0,62" path="m8088,9662l8088,9725e" filled="f" stroked="t" strokeweight=".72pt" strokecolor="#858585">
                <v:path arrowok="t"/>
              </v:shape>
            </v:group>
            <v:group style="position:absolute;left:8950;top:9662;width:2;height:62" coordorigin="8950,9662" coordsize="2,62">
              <v:shape style="position:absolute;left:8950;top:9662;width:2;height:62" coordorigin="8950,9662" coordsize="0,62" path="m8950,9662l8950,9725e" filled="f" stroked="t" strokeweight=".72pt" strokecolor="#858585">
                <v:path arrowok="t"/>
              </v:shape>
            </v:group>
            <v:group style="position:absolute;left:9811;top:9662;width:2;height:62" coordorigin="9811,9662" coordsize="2,62">
              <v:shape style="position:absolute;left:9811;top:9662;width:2;height:62" coordorigin="9811,9662" coordsize="0,62" path="m9811,9662l9811,9725e" filled="f" stroked="t" strokeweight=".72pt" strokecolor="#858585">
                <v:path arrowok="t"/>
              </v:shape>
            </v:group>
            <v:group style="position:absolute;left:10673;top:9662;width:2;height:62" coordorigin="10673,9662" coordsize="2,62">
              <v:shape style="position:absolute;left:10673;top:9662;width:2;height:62" coordorigin="10673,9662" coordsize="0,62" path="m10673,9662l10673,9725e" filled="f" stroked="t" strokeweight=".72pt" strokecolor="#858585">
                <v:path arrowok="t"/>
              </v:shape>
            </v:group>
            <v:group style="position:absolute;left:10994;top:6103;width:108;height:110" coordorigin="10994,6103" coordsize="108,110">
              <v:shape style="position:absolute;left:10994;top:6103;width:108;height:110" coordorigin="10994,6103" coordsize="108,110" path="m10994,6214l11102,6214,11102,6103,10994,6103,10994,6214e" filled="t" fillcolor="#FF0000" stroked="f">
                <v:path arrowok="t"/>
                <v:fill/>
              </v:shape>
            </v:group>
            <v:group style="position:absolute;left:10994;top:6466;width:108;height:110" coordorigin="10994,6466" coordsize="108,110">
              <v:shape style="position:absolute;left:10994;top:6466;width:108;height:110" coordorigin="10994,6466" coordsize="108,110" path="m10994,6576l11102,6576,11102,6466,10994,6466,10994,6576e" filled="t" fillcolor="#C5D9F0" stroked="f">
                <v:path arrowok="t"/>
                <v:fill/>
              </v:shape>
            </v:group>
            <v:group style="position:absolute;left:10994;top:6828;width:108;height:108" coordorigin="10994,6828" coordsize="108,108">
              <v:shape style="position:absolute;left:10994;top:6828;width:108;height:108" coordorigin="10994,6828" coordsize="108,108" path="m10994,6936l11102,6936,11102,6828,10994,6828,10994,6936e" filled="t" fillcolor="#8EB4E2" stroked="f">
                <v:path arrowok="t"/>
                <v:fill/>
              </v:shape>
            </v:group>
            <v:group style="position:absolute;left:10994;top:7188;width:108;height:110" coordorigin="10994,7188" coordsize="108,110">
              <v:shape style="position:absolute;left:10994;top:7188;width:108;height:110" coordorigin="10994,7188" coordsize="108,110" path="m10994,7298l11102,7298,11102,7188,10994,7188,10994,7298e" filled="t" fillcolor="#1F487C" stroked="f">
                <v:path arrowok="t"/>
                <v:fill/>
              </v:shape>
            </v:group>
            <w10:wrap type="none"/>
          </v:group>
        </w:pict>
      </w:r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450.839996pt;margin-top:3.769486pt;width:19.000889pt;height:18.024pt;mso-position-horizontal-relative:page;mso-position-vertical-relative:paragraph;z-index:-2928" type="#_x0000_t202" filled="f" stroked="f">
            <v:textbox inset="0,0,0,0">
              <w:txbxContent>
                <w:p>
                  <w:pPr>
                    <w:spacing w:before="0" w:after="0" w:line="360" w:lineRule="exact"/>
                    <w:ind w:right="-94"/>
                    <w:jc w:val="left"/>
                    <w:rPr>
                      <w:rFonts w:ascii="Calibri" w:hAnsi="Calibri" w:cs="Calibri" w:eastAsia="Calibri"/>
                      <w:sz w:val="36"/>
                      <w:szCs w:val="36"/>
                    </w:rPr>
                  </w:pPr>
                  <w:rPr/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FFFFFF"/>
                      <w:spacing w:val="0"/>
                      <w:w w:val="100"/>
                      <w:b/>
                      <w:bCs/>
                      <w:position w:val="2"/>
                    </w:rPr>
                    <w:t>Ba</w:t>
                  </w:r>
                  <w:r>
                    <w:rPr>
                      <w:rFonts w:ascii="Calibri" w:hAnsi="Calibri" w:cs="Calibri" w:eastAsia="Calibri"/>
                      <w:sz w:val="36"/>
                      <w:szCs w:val="36"/>
                      <w:color w:val="000000"/>
                      <w:spacing w:val="0"/>
                      <w:w w:val="100"/>
                      <w:position w:val="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-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6" w:after="0" w:line="240" w:lineRule="auto"/>
        <w:ind w:left="2185" w:right="-70"/>
        <w:jc w:val="left"/>
        <w:tabs>
          <w:tab w:pos="3040" w:val="left"/>
          <w:tab w:pos="3900" w:val="left"/>
          <w:tab w:pos="4760" w:val="left"/>
          <w:tab w:pos="5620" w:val="left"/>
          <w:tab w:pos="6480" w:val="left"/>
          <w:tab w:pos="7340" w:val="left"/>
          <w:tab w:pos="8200" w:val="left"/>
          <w:tab w:pos="9080" w:val="left"/>
          <w:tab w:pos="9940" w:val="left"/>
        </w:tabs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5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31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/>
        <w:br w:type="column"/>
      </w:r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Ba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460"/>
          <w:cols w:num="2" w:equalWidth="0">
            <w:col w:w="10426" w:space="2605"/>
            <w:col w:w="849"/>
          </w:cols>
        </w:sectPr>
      </w:pPr>
      <w:rPr/>
    </w:p>
    <w:p>
      <w:pPr>
        <w:spacing w:before="40" w:after="0" w:line="541" w:lineRule="exact"/>
        <w:ind w:left="480" w:right="-20"/>
        <w:jc w:val="left"/>
        <w:rPr>
          <w:rFonts w:ascii="Arial" w:hAnsi="Arial" w:cs="Arial" w:eastAsia="Arial"/>
          <w:sz w:val="48"/>
          <w:szCs w:val="48"/>
        </w:rPr>
      </w:pPr>
      <w:rPr/>
      <w:r>
        <w:rPr>
          <w:rFonts w:ascii="Arial" w:hAnsi="Arial" w:cs="Arial" w:eastAsia="Arial"/>
          <w:sz w:val="48"/>
          <w:szCs w:val="48"/>
          <w:color w:val="FFFFFF"/>
          <w:spacing w:val="-27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rend</w:t>
      </w:r>
      <w:r>
        <w:rPr>
          <w:rFonts w:ascii="Arial" w:hAnsi="Arial" w:cs="Arial" w:eastAsia="Arial"/>
          <w:sz w:val="48"/>
          <w:szCs w:val="48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inve</w:t>
      </w:r>
      <w:r>
        <w:rPr>
          <w:rFonts w:ascii="Arial" w:hAnsi="Arial" w:cs="Arial" w:eastAsia="Arial"/>
          <w:sz w:val="48"/>
          <w:szCs w:val="48"/>
          <w:color w:val="FFFFFF"/>
          <w:spacing w:val="-2"/>
          <w:w w:val="100"/>
          <w:b/>
          <w:bCs/>
          <w:position w:val="-2"/>
        </w:rPr>
        <w:t>s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tment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in</w:t>
      </w:r>
      <w:r>
        <w:rPr>
          <w:rFonts w:ascii="Arial" w:hAnsi="Arial" w:cs="Arial" w:eastAsia="Arial"/>
          <w:sz w:val="48"/>
          <w:szCs w:val="48"/>
          <w:color w:val="FFFFFF"/>
          <w:spacing w:val="-5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pro</w:t>
      </w:r>
      <w:r>
        <w:rPr>
          <w:rFonts w:ascii="Arial" w:hAnsi="Arial" w:cs="Arial" w:eastAsia="Arial"/>
          <w:sz w:val="48"/>
          <w:szCs w:val="48"/>
          <w:color w:val="FFFFFF"/>
          <w:spacing w:val="-2"/>
          <w:w w:val="100"/>
          <w:b/>
          <w:bCs/>
          <w:position w:val="-2"/>
        </w:rPr>
        <w:t>p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ert</w:t>
      </w:r>
      <w:r>
        <w:rPr>
          <w:rFonts w:ascii="Arial" w:hAnsi="Arial" w:cs="Arial" w:eastAsia="Arial"/>
          <w:sz w:val="48"/>
          <w:szCs w:val="48"/>
          <w:color w:val="FFFFFF"/>
          <w:spacing w:val="-41"/>
          <w:w w:val="100"/>
          <w:b/>
          <w:bCs/>
          <w:position w:val="-2"/>
        </w:rPr>
        <w:t>y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,</w:t>
      </w:r>
      <w:r>
        <w:rPr>
          <w:rFonts w:ascii="Arial" w:hAnsi="Arial" w:cs="Arial" w:eastAsia="Arial"/>
          <w:sz w:val="48"/>
          <w:szCs w:val="48"/>
          <w:color w:val="FFFFFF"/>
          <w:spacing w:val="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pla</w:t>
      </w:r>
      <w:r>
        <w:rPr>
          <w:rFonts w:ascii="Arial" w:hAnsi="Arial" w:cs="Arial" w:eastAsia="Arial"/>
          <w:sz w:val="48"/>
          <w:szCs w:val="48"/>
          <w:color w:val="FFFFFF"/>
          <w:spacing w:val="-1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-1"/>
          <w:w w:val="100"/>
          <w:b/>
          <w:bCs/>
          <w:position w:val="-2"/>
        </w:rPr>
        <w:t>a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nd</w:t>
      </w:r>
      <w:r>
        <w:rPr>
          <w:rFonts w:ascii="Arial" w:hAnsi="Arial" w:cs="Arial" w:eastAsia="Arial"/>
          <w:sz w:val="48"/>
          <w:szCs w:val="48"/>
          <w:color w:val="FFFFFF"/>
          <w:spacing w:val="-3"/>
          <w:w w:val="100"/>
          <w:b/>
          <w:bCs/>
          <w:position w:val="-2"/>
        </w:rPr>
        <w:t> 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e</w:t>
      </w:r>
      <w:r>
        <w:rPr>
          <w:rFonts w:ascii="Arial" w:hAnsi="Arial" w:cs="Arial" w:eastAsia="Arial"/>
          <w:sz w:val="48"/>
          <w:szCs w:val="48"/>
          <w:color w:val="FFFFFF"/>
          <w:spacing w:val="-1"/>
          <w:w w:val="100"/>
          <w:b/>
          <w:bCs/>
          <w:position w:val="-2"/>
        </w:rPr>
        <w:t>q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uipme</w:t>
      </w:r>
      <w:r>
        <w:rPr>
          <w:rFonts w:ascii="Arial" w:hAnsi="Arial" w:cs="Arial" w:eastAsia="Arial"/>
          <w:sz w:val="48"/>
          <w:szCs w:val="48"/>
          <w:color w:val="FFFFFF"/>
          <w:spacing w:val="-2"/>
          <w:w w:val="100"/>
          <w:b/>
          <w:bCs/>
          <w:position w:val="-2"/>
        </w:rPr>
        <w:t>n</w:t>
      </w:r>
      <w:r>
        <w:rPr>
          <w:rFonts w:ascii="Arial" w:hAnsi="Arial" w:cs="Arial" w:eastAsia="Arial"/>
          <w:sz w:val="48"/>
          <w:szCs w:val="48"/>
          <w:color w:val="FFFFFF"/>
          <w:spacing w:val="0"/>
          <w:w w:val="100"/>
          <w:b/>
          <w:bCs/>
          <w:position w:val="-2"/>
        </w:rPr>
        <w:t>t</w:t>
      </w:r>
      <w:r>
        <w:rPr>
          <w:rFonts w:ascii="Arial" w:hAnsi="Arial" w:cs="Arial" w:eastAsia="Arial"/>
          <w:sz w:val="48"/>
          <w:szCs w:val="48"/>
          <w:color w:val="000000"/>
          <w:spacing w:val="0"/>
          <w:w w:val="100"/>
          <w:position w:val="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6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29" w:after="0" w:line="271" w:lineRule="exact"/>
        <w:ind w:right="1455"/>
        <w:jc w:val="right"/>
        <w:rPr>
          <w:rFonts w:ascii="Arial" w:hAnsi="Arial" w:cs="Arial" w:eastAsia="Arial"/>
          <w:sz w:val="24"/>
          <w:szCs w:val="24"/>
        </w:rPr>
      </w:pPr>
      <w:rPr/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OUR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PERFO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R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24"/>
          <w:szCs w:val="24"/>
          <w:color w:val="FFFFFF"/>
          <w:spacing w:val="-8"/>
          <w:w w:val="100"/>
          <w:b/>
          <w:bCs/>
          <w:position w:val="-1"/>
        </w:rPr>
        <w:t>A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24"/>
          <w:szCs w:val="24"/>
          <w:color w:val="FFFFFF"/>
          <w:spacing w:val="-1"/>
          <w:w w:val="100"/>
          <w:b/>
          <w:bCs/>
          <w:position w:val="-1"/>
        </w:rPr>
        <w:t>C</w:t>
      </w:r>
      <w:r>
        <w:rPr>
          <w:rFonts w:ascii="Arial" w:hAnsi="Arial" w:cs="Arial" w:eastAsia="Arial"/>
          <w:sz w:val="24"/>
          <w:szCs w:val="24"/>
          <w:color w:val="FFFFFF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24"/>
          <w:szCs w:val="24"/>
          <w:color w:val="000000"/>
          <w:spacing w:val="0"/>
          <w:w w:val="100"/>
          <w:position w:val="0"/>
        </w:rPr>
      </w:r>
    </w:p>
    <w:p>
      <w:pPr>
        <w:spacing w:before="7" w:after="0" w:line="150" w:lineRule="exact"/>
        <w:jc w:val="left"/>
        <w:rPr>
          <w:sz w:val="15"/>
          <w:szCs w:val="15"/>
        </w:rPr>
      </w:pPr>
      <w:rPr/>
      <w:r>
        <w:rPr>
          <w:sz w:val="15"/>
          <w:szCs w:val="15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361" w:lineRule="exact"/>
        <w:ind w:left="5222" w:right="4822"/>
        <w:jc w:val="center"/>
        <w:rPr>
          <w:rFonts w:ascii="Arial" w:hAnsi="Arial" w:cs="Arial" w:eastAsia="Arial"/>
          <w:sz w:val="32"/>
          <w:szCs w:val="32"/>
        </w:rPr>
      </w:pPr>
      <w:rPr/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-7"/>
          <w:w w:val="100"/>
          <w:b/>
          <w:bCs/>
          <w:position w:val="-1"/>
        </w:rPr>
        <w:t>v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es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100"/>
          <w:b/>
          <w:bCs/>
          <w:position w:val="-1"/>
        </w:rPr>
        <w:t>m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e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100"/>
          <w:b/>
          <w:bCs/>
          <w:position w:val="-1"/>
        </w:rPr>
        <w:t>n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t</w:t>
      </w:r>
      <w:r>
        <w:rPr>
          <w:rFonts w:ascii="Arial" w:hAnsi="Arial" w:cs="Arial" w:eastAsia="Arial"/>
          <w:sz w:val="32"/>
          <w:szCs w:val="32"/>
          <w:color w:val="002C50"/>
          <w:spacing w:val="-4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in</w:t>
      </w:r>
      <w:r>
        <w:rPr>
          <w:rFonts w:ascii="Arial" w:hAnsi="Arial" w:cs="Arial" w:eastAsia="Arial"/>
          <w:sz w:val="32"/>
          <w:szCs w:val="32"/>
          <w:color w:val="002C50"/>
          <w:spacing w:val="-3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100"/>
          <w:b/>
          <w:bCs/>
          <w:position w:val="-1"/>
        </w:rPr>
        <w:t>PPE</w:t>
      </w:r>
      <w:r>
        <w:rPr>
          <w:rFonts w:ascii="Arial" w:hAnsi="Arial" w:cs="Arial" w:eastAsia="Arial"/>
          <w:sz w:val="32"/>
          <w:szCs w:val="32"/>
          <w:color w:val="002C50"/>
          <w:spacing w:val="-8"/>
          <w:w w:val="100"/>
          <w:b/>
          <w:bCs/>
          <w:position w:val="-1"/>
        </w:rPr>
        <w:t> 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99"/>
          <w:b/>
          <w:bCs/>
          <w:position w:val="-1"/>
        </w:rPr>
        <w:t>(</w:t>
      </w:r>
      <w:r>
        <w:rPr>
          <w:rFonts w:ascii="Arial" w:hAnsi="Arial" w:cs="Arial" w:eastAsia="Arial"/>
          <w:sz w:val="32"/>
          <w:szCs w:val="32"/>
          <w:color w:val="002C50"/>
          <w:spacing w:val="-1"/>
          <w:w w:val="99"/>
          <w:b/>
          <w:bCs/>
          <w:position w:val="-1"/>
        </w:rPr>
        <w:t>R</w:t>
      </w:r>
      <w:r>
        <w:rPr>
          <w:rFonts w:ascii="Arial" w:hAnsi="Arial" w:cs="Arial" w:eastAsia="Arial"/>
          <w:sz w:val="32"/>
          <w:szCs w:val="32"/>
          <w:color w:val="002C50"/>
          <w:spacing w:val="1"/>
          <w:w w:val="99"/>
          <w:b/>
          <w:bCs/>
          <w:position w:val="-1"/>
        </w:rPr>
        <w:t>m</w:t>
      </w:r>
      <w:r>
        <w:rPr>
          <w:rFonts w:ascii="Arial" w:hAnsi="Arial" w:cs="Arial" w:eastAsia="Arial"/>
          <w:sz w:val="32"/>
          <w:szCs w:val="32"/>
          <w:color w:val="002C50"/>
          <w:spacing w:val="0"/>
          <w:w w:val="99"/>
          <w:b/>
          <w:bCs/>
          <w:position w:val="-1"/>
        </w:rPr>
        <w:t>)</w:t>
      </w:r>
      <w:r>
        <w:rPr>
          <w:rFonts w:ascii="Arial" w:hAnsi="Arial" w:cs="Arial" w:eastAsia="Arial"/>
          <w:sz w:val="32"/>
          <w:szCs w:val="32"/>
          <w:color w:val="000000"/>
          <w:spacing w:val="0"/>
          <w:w w:val="100"/>
          <w:position w:val="0"/>
        </w:rPr>
      </w:r>
    </w:p>
    <w:p>
      <w:pPr>
        <w:spacing w:before="3" w:after="0" w:line="130" w:lineRule="exact"/>
        <w:jc w:val="left"/>
        <w:rPr>
          <w:sz w:val="13"/>
          <w:szCs w:val="13"/>
        </w:rPr>
      </w:pPr>
      <w:rPr/>
      <w:r>
        <w:rPr>
          <w:sz w:val="13"/>
          <w:szCs w:val="13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pgMar w:header="0" w:footer="0" w:top="640" w:bottom="0" w:left="60" w:right="580"/>
          <w:headerReference w:type="even" r:id="rId165"/>
          <w:footerReference w:type="even" r:id="rId166"/>
          <w:pgSz w:w="14400" w:h="10800" w:orient="landscape"/>
        </w:sectPr>
      </w:pPr>
      <w:rPr/>
    </w:p>
    <w:p>
      <w:pPr>
        <w:spacing w:before="5" w:after="0" w:line="240" w:lineRule="exact"/>
        <w:jc w:val="left"/>
        <w:rPr>
          <w:sz w:val="24"/>
          <w:szCs w:val="24"/>
        </w:rPr>
      </w:pPr>
      <w:rPr/>
      <w:r>
        <w:rPr>
          <w:sz w:val="24"/>
          <w:szCs w:val="24"/>
        </w:rPr>
      </w:r>
    </w:p>
    <w:p>
      <w:pPr>
        <w:spacing w:before="0" w:after="0" w:line="240" w:lineRule="exact"/>
        <w:ind w:right="-20"/>
        <w:jc w:val="righ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99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99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99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25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/>
        <w:br w:type="column"/>
      </w:r>
      <w:r>
        <w:rPr>
          <w:rFonts w:ascii="Arial" w:hAnsi="Arial" w:cs="Arial" w:eastAsia="Arial"/>
          <w:sz w:val="28"/>
          <w:szCs w:val="28"/>
          <w:color w:val="002C50"/>
          <w:spacing w:val="-8"/>
          <w:w w:val="100"/>
          <w:b/>
          <w:bCs/>
        </w:rPr>
        <w:t>A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ct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</w:rPr>
        <w:t>u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al</w:t>
      </w:r>
      <w:r>
        <w:rPr>
          <w:rFonts w:ascii="Arial" w:hAnsi="Arial" w:cs="Arial" w:eastAsia="Arial"/>
          <w:sz w:val="28"/>
          <w:szCs w:val="28"/>
          <w:color w:val="002C50"/>
          <w:spacing w:val="2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=</w:t>
      </w:r>
      <w:r>
        <w:rPr>
          <w:rFonts w:ascii="Arial" w:hAnsi="Arial" w:cs="Arial" w:eastAsia="Arial"/>
          <w:sz w:val="28"/>
          <w:szCs w:val="28"/>
          <w:color w:val="002C50"/>
          <w:spacing w:val="-2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</w:rPr>
        <w:t>R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308</w:t>
      </w:r>
      <w:r>
        <w:rPr>
          <w:rFonts w:ascii="Arial" w:hAnsi="Arial" w:cs="Arial" w:eastAsia="Arial"/>
          <w:sz w:val="28"/>
          <w:szCs w:val="28"/>
          <w:color w:val="002C50"/>
          <w:spacing w:val="-1"/>
          <w:w w:val="100"/>
          <w:b/>
          <w:bCs/>
        </w:rPr>
        <w:t> </w:t>
      </w:r>
      <w:r>
        <w:rPr>
          <w:rFonts w:ascii="Arial" w:hAnsi="Arial" w:cs="Arial" w:eastAsia="Arial"/>
          <w:sz w:val="28"/>
          <w:szCs w:val="28"/>
          <w:color w:val="002C50"/>
          <w:spacing w:val="0"/>
          <w:w w:val="100"/>
          <w:b/>
          <w:bCs/>
        </w:rPr>
        <w:t>m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  <w:cols w:num="2" w:equalWidth="0">
            <w:col w:w="2019" w:space="6624"/>
            <w:col w:w="5117"/>
          </w:cols>
        </w:sectPr>
      </w:pPr>
      <w:rPr/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714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w10:wrap type="none"/>
          <v:shapetype id="_x0000_t202" o:spt="202" coordsize="21600,21600" path="m,l,21600r21600,l21600,xe">
            <v:stroke joinstyle="miter"/>
            <v:path gradientshapeok="t" o:connecttype="rect"/>
          </v:shapetype>
          <v:shape style="position:absolute;margin-left:30.004223pt;margin-top:-1.450528pt;width:14.000001pt;height:137.312006pt;mso-position-horizontal-relative:page;mso-position-vertical-relative:paragraph;z-index:-2926" type="#_x0000_t202" filled="f" stroked="f">
            <v:textbox inset="0,0,0,0" style="layout-flow:vertical;mso-layout-flow-alt:bottom-to-top">
              <w:txbxContent>
                <w:p>
                  <w:pPr>
                    <w:spacing w:before="0" w:after="0" w:line="265" w:lineRule="exact"/>
                    <w:ind w:left="20" w:right="-56"/>
                    <w:jc w:val="left"/>
                    <w:rPr>
                      <w:rFonts w:ascii="Arial" w:hAnsi="Arial" w:cs="Arial" w:eastAsia="Arial"/>
                      <w:sz w:val="24"/>
                      <w:szCs w:val="24"/>
                    </w:rPr>
                  </w:pPr>
                  <w:rPr/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In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4"/>
                      <w:w w:val="100"/>
                      <w:b/>
                      <w:bCs/>
                    </w:rPr>
                    <w:t>v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1"/>
                      <w:w w:val="100"/>
                      <w:b/>
                      <w:bCs/>
                    </w:rPr>
                    <w:t>s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tment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in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3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PPE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1"/>
                      <w:w w:val="100"/>
                      <w:b/>
                      <w:bCs/>
                    </w:rPr>
                    <w:t> 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(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-1"/>
                      <w:w w:val="100"/>
                      <w:b/>
                      <w:bCs/>
                    </w:rPr>
                    <w:t>R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2C50"/>
                      <w:spacing w:val="0"/>
                      <w:w w:val="100"/>
                      <w:b/>
                      <w:bCs/>
                    </w:rPr>
                    <w:t>m)</w:t>
                  </w:r>
                  <w:r>
                    <w:rPr>
                      <w:rFonts w:ascii="Arial" w:hAnsi="Arial" w:cs="Arial" w:eastAsia="Arial"/>
                      <w:sz w:val="24"/>
                      <w:szCs w:val="24"/>
                      <w:color w:val="000000"/>
                      <w:spacing w:val="0"/>
                      <w:w w:val="100"/>
                    </w:rPr>
                  </w:r>
                </w:p>
              </w:txbxContent>
            </v:textbox>
          </v:shape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714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714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714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714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19" w:after="0" w:line="240" w:lineRule="exact"/>
        <w:ind w:left="1815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50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" w:after="0" w:line="120" w:lineRule="exact"/>
        <w:jc w:val="left"/>
        <w:rPr>
          <w:sz w:val="12"/>
          <w:szCs w:val="12"/>
        </w:rPr>
      </w:pPr>
      <w:rPr/>
      <w:r>
        <w:rPr>
          <w:sz w:val="12"/>
          <w:szCs w:val="12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jc w:val="left"/>
        <w:spacing w:after="0"/>
        <w:sectPr>
          <w:type w:val="continuous"/>
          <w:pgSz w:w="14400" w:h="10800" w:orient="landscape"/>
          <w:pgMar w:top="980" w:bottom="280" w:left="60" w:right="580"/>
        </w:sectPr>
      </w:pPr>
      <w:rPr/>
    </w:p>
    <w:p>
      <w:pPr>
        <w:spacing w:before="19" w:after="0" w:line="240" w:lineRule="auto"/>
        <w:ind w:left="1917" w:right="-20"/>
        <w:jc w:val="left"/>
        <w:rPr>
          <w:rFonts w:ascii="Calibri" w:hAnsi="Calibri" w:cs="Calibri" w:eastAsia="Calibri"/>
          <w:sz w:val="20"/>
          <w:szCs w:val="20"/>
        </w:rPr>
      </w:pPr>
      <w:rPr/>
      <w:r>
        <w:rPr/>
        <w:pict>
          <v:group style="position:absolute;margin-left:0pt;margin-top:0pt;width:720pt;height:539.999878pt;mso-position-horizontal-relative:page;mso-position-vertical-relative:page;z-index:-2927" coordorigin="0,0" coordsize="14400,10800">
            <v:shape style="position:absolute;left:0;top:0;width:14400;height:10800" type="#_x0000_t75">
              <v:imagedata r:id="rId167" o:title=""/>
            </v:shape>
            <v:group style="position:absolute;left:0;top:1885;width:9607;height:337" coordorigin="0,1885" coordsize="9607,337">
              <v:shape style="position:absolute;left:0;top:1885;width:9607;height:337" coordorigin="0,1885" coordsize="9607,337" path="m9551,1885l0,1885,0,2221,9607,2221,9603,1919,9591,1901,9573,1889,9551,1885e" filled="t" fillcolor="#94B3D6" stroked="f">
                <v:path arrowok="t"/>
                <v:fill/>
              </v:shape>
            </v:group>
            <v:group style="position:absolute;left:8222;top:1967;width:1211;height:178" coordorigin="8222,1967" coordsize="1211,178">
              <v:shape style="position:absolute;left:8222;top:1967;width:1211;height:178" coordorigin="8222,1967" coordsize="1211,178" path="m8312,1970l8288,1970,8222,2142,8246,2142,8265,2090,8361,2090,8354,2071,8271,2071,8290,2021,8294,2010,8297,1999,8299,1988,8319,1988,831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61,2090l8336,2090,8356,2142,8382,2142,8361,20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319,1988l8299,1988,8302,1997,8306,2009,8311,2024,8329,2071,8354,2071,8319,198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478,1970l8400,1970,8400,2142,8477,2142,8486,2141,8494,2139,8501,2137,8507,2134,8512,2130,8517,2127,8521,2121,8423,2121,8423,2062,8519,2062,8516,2059,8508,2053,8498,2050,8506,2046,8511,2042,8423,2042,8423,1990,8514,1990,8510,1984,8504,1979,8496,1975,8488,1972,8478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9,2062l8474,2062,8482,2063,8488,2065,8506,2085,8506,2097,8505,2102,8503,2106,8501,2111,8423,2121,8521,2121,8525,2114,8528,2107,8530,2100,8530,2082,8527,2073,8522,2066,8519,2062e" filled="t" fillcolor="#FFFFFF" stroked="f">
                <v:path arrowok="t"/>
                <v:fill/>
              </v:shape>
              <v:shape style="position:absolute;left:8222;top:1967;width:1211;height:178" coordorigin="8222,1967" coordsize="1211,178" path="m8514,1990l8470,1990,8478,1991,8483,1993,8499,2011,8499,2023,8482,2040,8477,2041,8470,2042,8511,2042,8512,2041,8516,2035,8520,2028,8522,2021,8522,2006,8519,1998,8514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25,1968l8572,1999,8555,2058,8556,2070,8583,2124,8645,2144,8664,2140,8684,2131,8692,2124,8624,2124,8607,2116,8589,2099,8581,2080,8579,2058,8579,2056,8617,1990,8637,1986,8690,1986,8690,1986,8668,1972,8650,1968,8625,1968e" filled="t" fillcolor="#FFFFFF" stroked="f">
                <v:path arrowok="t"/>
                <v:fill/>
              </v:shape>
              <v:shape style="position:absolute;left:8222;top:1967;width:1211;height:178" coordorigin="8222,1967" coordsize="1211,178" path="m8690,1986l8649,1986,8659,1989,8668,1995,8696,2063,8692,2081,8684,2098,8667,2117,8650,2123,8624,2124,8692,2124,8718,2066,8718,2039,8713,2021,8703,1999,8690,1986e" filled="t" fillcolor="#FFFFFF" stroked="f">
                <v:path arrowok="t"/>
                <v:fill/>
              </v:shape>
              <v:shape style="position:absolute;left:8222;top:1967;width:1211;height:178" coordorigin="8222,1967" coordsize="1211,178" path="m8772,1970l8750,1970,8750,2074,8768,2131,8819,2145,8841,2142,8858,2135,8868,2129,8872,2124,8806,2124,8798,2122,8784,2115,8779,2109,8776,2102,8774,2095,8772,2084,8772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885,1970l8862,1970,8862,2076,8859,2099,8851,2113,8844,2120,8832,2124,8872,2124,8875,2120,8879,2109,8883,2092,8885,2069,888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8988,1990l8966,1990,8966,2142,8988,2142,8988,199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045,1970l8909,1970,8909,1990,9045,1990,9045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154,1970l9131,1970,9131,2074,9149,2131,9201,2145,9222,2142,9239,2135,9249,2129,9253,2124,9187,2124,9179,2122,9166,2115,9161,2109,9158,2102,9155,2095,9154,2084,9154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266,1970l9244,1970,9243,2076,9240,2099,9233,2113,9226,2120,9214,2124,9253,2124,9257,2120,9261,2109,9265,2092,9266,2069,9266,1970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17,2085l9296,2087,9296,2098,9299,2108,9307,2119,9311,2126,9320,2133,9330,2138,9341,2142,9354,2145,9381,2145,9392,2142,9402,2138,9412,2133,9420,2127,9422,2124,9358,2124,9350,2123,9342,2119,9334,2116,9328,2111,9324,2106,9321,2100,9318,2093,9317,2085e" filled="t" fillcolor="#FFFFFF" stroked="f">
                <v:path arrowok="t"/>
                <v:fill/>
              </v:shape>
              <v:shape style="position:absolute;left:8222;top:1967;width:1211;height:178" coordorigin="8222,1967" coordsize="1211,178" path="m9376,1967l9351,1967,9341,1969,9302,2006,9302,2022,9327,2052,9333,2055,9344,2059,9376,2066,9386,2069,9398,2074,9403,2077,9406,2081,9409,2085,9411,2090,9411,2100,9377,2124,9422,2124,9425,2119,9430,2111,9433,2102,9433,2084,9430,2076,9425,2069,9421,2062,9347,2036,9335,2032,9327,2024,9324,2019,9324,2006,9328,2000,9340,1990,9350,1987,9416,1987,9414,1983,9406,1977,9397,1973,9387,1969,9376,1967e" filled="t" fillcolor="#FFFFFF" stroked="f">
                <v:path arrowok="t"/>
                <v:fill/>
              </v:shape>
              <v:shape style="position:absolute;left:8222;top:1967;width:1211;height:178" coordorigin="8222,1967" coordsize="1211,178" path="m9416,1987l9377,1987,9387,1990,9394,1995,9401,2001,9405,2009,9406,2020,9427,2018,9427,2008,9424,1999,9416,1987e" filled="t" fillcolor="#FFFFFF" stroked="f">
                <v:path arrowok="t"/>
                <v:fill/>
              </v:shape>
            </v:group>
            <v:group style="position:absolute;left:9650;top:1885;width:2937;height:337" coordorigin="9650,1885" coordsize="2937,337">
              <v:shape style="position:absolute;left:9650;top:1885;width:2937;height:337" coordorigin="9650,1885" coordsize="2937,337" path="m12531,1885l9650,1885,9650,2221,12587,2221,12583,1919,12571,1901,12553,1889,12531,1885e" filled="t" fillcolor="#4F81BC" stroked="f">
                <v:path arrowok="t"/>
                <v:fill/>
              </v:shape>
            </v:group>
            <v:group style="position:absolute;left:12630;top:1888;width:1770;height:333" coordorigin="12630,1888" coordsize="1770,333">
              <v:shape style="position:absolute;left:12630;top:1888;width:1770;height:333" coordorigin="12630,1888" coordsize="1770,333" path="m14381,1888l12630,1888,12630,2221,14400,2221,14400,1892,14381,1888e" filled="t" fillcolor="#4F81BC" stroked="f">
                <v:path arrowok="t"/>
                <v:fill/>
              </v:shape>
            </v:group>
            <v:group style="position:absolute;left:12859;top:1969;width:1343;height:177" coordorigin="12859,1969" coordsize="1343,177">
              <v:shape style="position:absolute;left:12859;top:1969;width:1343;height:177" coordorigin="12859,1969" coordsize="1343,177" path="m12928,1969l12875,2000,12859,2060,12860,2072,12887,2126,12949,2146,12967,2142,12988,2132,12996,2125,12927,2125,12910,2117,12892,2100,12885,2082,12882,2060,12882,2057,12921,1991,12941,1988,12994,1988,12993,1988,12972,1974,12954,1970,12928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2994,1988l12953,1988,12963,1991,12972,1997,12999,2065,12996,2083,12987,2100,12971,2118,12953,2124,12927,2125,12996,2125,13022,2068,13022,2041,13017,2023,13006,2001,12994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076,1971l13053,1971,13053,2071,13071,2132,13123,2146,13144,2144,13161,2137,13172,2130,13176,2126,13109,2126,13101,2124,13076,2086,13076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188,1971l13166,1971,13165,2077,13162,2100,13155,2114,13148,2122,13136,2126,13176,2126,13179,2122,13183,2111,13187,2093,13188,2071,1318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8,1971l13226,1971,13226,2143,13249,2143,13249,2067,13319,2067,13315,2065,13331,2063,13344,2057,13352,2049,13353,2047,13249,2047,13249,1990,13355,1990,13351,1985,13345,1979,13337,1976,13329,1973,13318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19,2067l13249,2067,13285,2067,13291,2069,13349,2143,13377,2143,13342,2087,13321,2068,13319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355,1990l13316,1990,13325,1993,13331,1998,13337,2004,13340,2010,13340,2024,13308,2047,13353,2047,13359,2041,13363,2031,13363,2009,13361,2000,13355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473,1971l13450,1971,13496,2143,13519,2143,13526,2119,13507,2119,13505,2108,13502,2096,13500,2084,1347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80,1992l13560,1992,13561,1995,13563,2001,13566,2012,13602,2143,13624,2143,13631,2117,13612,2117,13609,2098,13605,2079,13599,2058,13580,1992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575,1971l13547,1971,13514,2090,13511,2101,13507,2119,13526,2119,13555,2012,13557,2007,13560,1992,13580,1992,13575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671,1971l13648,1971,13621,2082,13618,2096,13615,2108,13612,2117,13631,2117,13671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764,1969l13710,2000,13694,2060,13695,2072,13722,2126,13784,2146,13803,2142,13823,2132,13831,2125,13763,2125,13746,2117,13727,2100,13720,2082,13717,2060,13717,2057,13756,1991,13776,1988,13829,1988,13829,1988,13807,1974,13789,1970,13764,1969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829,1988l13788,1988,13798,1991,13807,1997,13835,2065,13831,2083,13822,2100,13806,2118,13788,2124,13763,2125,13831,2125,13857,2068,13857,2041,13852,2023,13842,2001,13829,1988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0,1971l13888,1971,13888,2143,13911,2143,13911,2067,13981,2067,13977,2065,13994,2063,14006,2057,14014,2049,14016,2047,13911,2047,13911,1990,14017,1990,14014,1985,14008,1979,14000,1976,13992,1973,13980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3981,2067l13911,2067,13948,2067,13954,2069,14011,2143,14040,2143,14004,2087,13983,2068,13981,2067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17,1990l13978,1990,13988,1993,13994,1998,13999,2004,14002,2010,14002,2024,13970,2047,14016,2047,14022,2041,14026,2031,14026,2009,14023,2000,14017,1990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083,1971l14060,1971,14060,2143,14083,2143,14083,2084,14110,2057,14083,2057,14083,1971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38,2056l14111,2056,14172,2143,14202,2143,14138,2056e" filled="t" fillcolor="#FFFFFF" stroked="f">
                <v:path arrowok="t"/>
                <v:fill/>
              </v:shape>
              <v:shape style="position:absolute;left:12859;top:1969;width:1343;height:177" coordorigin="12859,1969" coordsize="1343,177" path="m14199,1971l14168,1971,14083,2057,14110,2057,14111,2056,14138,2056,14127,2041,14199,1971e" filled="t" fillcolor="#FFFFFF" stroked="f">
                <v:path arrowok="t"/>
                <v:fill/>
              </v:shape>
            </v:group>
            <v:group style="position:absolute;left:10602;top:9995;width:3798;height:480" coordorigin="10602,9995" coordsize="3798,480">
              <v:shape style="position:absolute;left:10602;top:9995;width:3798;height:480" coordorigin="10602,9995" coordsize="3798,480" path="m10602,10475l14400,10475,14400,9995,10602,9995,10602,10475xe" filled="t" fillcolor="#FFFFFF" stroked="f">
                <v:path arrowok="t"/>
                <v:fill/>
              </v:shape>
            </v:group>
            <v:group style="position:absolute;left:10044;top:8714;width:441;height:2" coordorigin="10044,8714" coordsize="441,2">
              <v:shape style="position:absolute;left:10044;top:8714;width:441;height:2" coordorigin="10044,8714" coordsize="441,0" path="m10044,8714l10485,8714e" filled="f" stroked="t" strokeweight=".72pt" strokecolor="#858585">
                <v:path arrowok="t"/>
              </v:shape>
            </v:group>
            <v:group style="position:absolute;left:9250;top:8714;width:329;height:2" coordorigin="9250,8714" coordsize="329,2">
              <v:shape style="position:absolute;left:9250;top:8714;width:329;height:2" coordorigin="9250,8714" coordsize="329,0" path="m9250,8714l9578,8714e" filled="f" stroked="t" strokeweight=".72pt" strokecolor="#858585">
                <v:path arrowok="t"/>
              </v:shape>
            </v:group>
            <v:group style="position:absolute;left:8455;top:8714;width:329;height:2" coordorigin="8455,8714" coordsize="329,2">
              <v:shape style="position:absolute;left:8455;top:8714;width:329;height:2" coordorigin="8455,8714" coordsize="329,0" path="m8455,8714l8784,8714e" filled="f" stroked="t" strokeweight=".72pt" strokecolor="#858585">
                <v:path arrowok="t"/>
              </v:shape>
            </v:group>
            <v:group style="position:absolute;left:7661;top:8714;width:329;height:2" coordorigin="7661,8714" coordsize="329,2">
              <v:shape style="position:absolute;left:7661;top:8714;width:329;height:2" coordorigin="7661,8714" coordsize="329,0" path="m7661,8714l7990,8714e" filled="f" stroked="t" strokeweight=".72pt" strokecolor="#858585">
                <v:path arrowok="t"/>
              </v:shape>
            </v:group>
            <v:group style="position:absolute;left:6866;top:8714;width:329;height:2" coordorigin="6866,8714" coordsize="329,2">
              <v:shape style="position:absolute;left:6866;top:8714;width:329;height:2" coordorigin="6866,8714" coordsize="329,0" path="m6866,8714l7195,8714e" filled="f" stroked="t" strokeweight=".72pt" strokecolor="#858585">
                <v:path arrowok="t"/>
              </v:shape>
            </v:group>
            <v:group style="position:absolute;left:6072;top:8714;width:326;height:2" coordorigin="6072,8714" coordsize="326,2">
              <v:shape style="position:absolute;left:6072;top:8714;width:326;height:2" coordorigin="6072,8714" coordsize="326,0" path="m6072,8714l6398,8714e" filled="f" stroked="t" strokeweight=".72pt" strokecolor="#858585">
                <v:path arrowok="t"/>
              </v:shape>
            </v:group>
            <v:group style="position:absolute;left:5278;top:8714;width:326;height:2" coordorigin="5278,8714" coordsize="326,2">
              <v:shape style="position:absolute;left:5278;top:8714;width:326;height:2" coordorigin="5278,8714" coordsize="326,0" path="m5278,8714l5604,8714e" filled="f" stroked="t" strokeweight=".72pt" strokecolor="#858585">
                <v:path arrowok="t"/>
              </v:shape>
            </v:group>
            <v:group style="position:absolute;left:4483;top:8714;width:326;height:2" coordorigin="4483,8714" coordsize="326,2">
              <v:shape style="position:absolute;left:4483;top:8714;width:326;height:2" coordorigin="4483,8714" coordsize="326,0" path="m4483,8714l4810,8714e" filled="f" stroked="t" strokeweight=".72pt" strokecolor="#858585">
                <v:path arrowok="t"/>
              </v:shape>
            </v:group>
            <v:group style="position:absolute;left:3689;top:8714;width:326;height:2" coordorigin="3689,8714" coordsize="326,2">
              <v:shape style="position:absolute;left:3689;top:8714;width:326;height:2" coordorigin="3689,8714" coordsize="326,0" path="m3689,8714l4015,8714e" filled="f" stroked="t" strokeweight=".72pt" strokecolor="#858585">
                <v:path arrowok="t"/>
              </v:shape>
            </v:group>
            <v:group style="position:absolute;left:2894;top:8714;width:326;height:2" coordorigin="2894,8714" coordsize="326,2">
              <v:shape style="position:absolute;left:2894;top:8714;width:326;height:2" coordorigin="2894,8714" coordsize="326,0" path="m2894,8714l3221,8714e" filled="f" stroked="t" strokeweight=".72pt" strokecolor="#858585">
                <v:path arrowok="t"/>
              </v:shape>
            </v:group>
            <v:group style="position:absolute;left:2201;top:8714;width:226;height:2" coordorigin="2201,8714" coordsize="226,2">
              <v:shape style="position:absolute;left:2201;top:8714;width:226;height:2" coordorigin="2201,8714" coordsize="226,0" path="m2201,8714l2426,8714e" filled="f" stroked="t" strokeweight=".72pt" strokecolor="#858585">
                <v:path arrowok="t"/>
              </v:shape>
            </v:group>
            <v:group style="position:absolute;left:10044;top:7934;width:441;height:2" coordorigin="10044,7934" coordsize="441,2">
              <v:shape style="position:absolute;left:10044;top:7934;width:441;height:2" coordorigin="10044,7934" coordsize="441,0" path="m10044,7934l10485,7934e" filled="f" stroked="t" strokeweight=".72pt" strokecolor="#858585">
                <v:path arrowok="t"/>
              </v:shape>
            </v:group>
            <v:group style="position:absolute;left:9250;top:7934;width:329;height:2" coordorigin="9250,7934" coordsize="329,2">
              <v:shape style="position:absolute;left:9250;top:7934;width:329;height:2" coordorigin="9250,7934" coordsize="329,0" path="m9250,7934l9578,7934e" filled="f" stroked="t" strokeweight=".72pt" strokecolor="#858585">
                <v:path arrowok="t"/>
              </v:shape>
            </v:group>
            <v:group style="position:absolute;left:8455;top:7934;width:329;height:2" coordorigin="8455,7934" coordsize="329,2">
              <v:shape style="position:absolute;left:8455;top:7934;width:329;height:2" coordorigin="8455,7934" coordsize="329,0" path="m8455,7934l8784,7934e" filled="f" stroked="t" strokeweight=".72pt" strokecolor="#858585">
                <v:path arrowok="t"/>
              </v:shape>
            </v:group>
            <v:group style="position:absolute;left:7661;top:7934;width:329;height:2" coordorigin="7661,7934" coordsize="329,2">
              <v:shape style="position:absolute;left:7661;top:7934;width:329;height:2" coordorigin="7661,7934" coordsize="329,0" path="m7661,7934l7990,7934e" filled="f" stroked="t" strokeweight=".72pt" strokecolor="#858585">
                <v:path arrowok="t"/>
              </v:shape>
            </v:group>
            <v:group style="position:absolute;left:6866;top:7934;width:329;height:2" coordorigin="6866,7934" coordsize="329,2">
              <v:shape style="position:absolute;left:6866;top:7934;width:329;height:2" coordorigin="6866,7934" coordsize="329,0" path="m6866,7934l7195,7934e" filled="f" stroked="t" strokeweight=".72pt" strokecolor="#858585">
                <v:path arrowok="t"/>
              </v:shape>
            </v:group>
            <v:group style="position:absolute;left:6072;top:7934;width:326;height:2" coordorigin="6072,7934" coordsize="326,2">
              <v:shape style="position:absolute;left:6072;top:7934;width:326;height:2" coordorigin="6072,7934" coordsize="326,0" path="m6072,7934l6398,7934e" filled="f" stroked="t" strokeweight=".72pt" strokecolor="#858585">
                <v:path arrowok="t"/>
              </v:shape>
            </v:group>
            <v:group style="position:absolute;left:5278;top:7934;width:326;height:2" coordorigin="5278,7934" coordsize="326,2">
              <v:shape style="position:absolute;left:5278;top:7934;width:326;height:2" coordorigin="5278,7934" coordsize="326,0" path="m5278,7934l5604,7934e" filled="f" stroked="t" strokeweight=".72pt" strokecolor="#858585">
                <v:path arrowok="t"/>
              </v:shape>
            </v:group>
            <v:group style="position:absolute;left:4483;top:7934;width:326;height:2" coordorigin="4483,7934" coordsize="326,2">
              <v:shape style="position:absolute;left:4483;top:7934;width:326;height:2" coordorigin="4483,7934" coordsize="326,0" path="m4483,7934l4810,7934e" filled="f" stroked="t" strokeweight=".72pt" strokecolor="#858585">
                <v:path arrowok="t"/>
              </v:shape>
            </v:group>
            <v:group style="position:absolute;left:2201;top:7934;width:1814;height:2" coordorigin="2201,7934" coordsize="1814,2">
              <v:shape style="position:absolute;left:2201;top:7934;width:1814;height:2" coordorigin="2201,7934" coordsize="1814,0" path="m2201,7934l4015,7934e" filled="f" stroked="t" strokeweight=".72pt" strokecolor="#858585">
                <v:path arrowok="t"/>
              </v:shape>
            </v:group>
            <v:group style="position:absolute;left:10044;top:7154;width:441;height:2" coordorigin="10044,7154" coordsize="441,2">
              <v:shape style="position:absolute;left:10044;top:7154;width:441;height:2" coordorigin="10044,7154" coordsize="441,0" path="m10044,7154l10485,7154e" filled="f" stroked="t" strokeweight=".72pt" strokecolor="#858585">
                <v:path arrowok="t"/>
              </v:shape>
            </v:group>
            <v:group style="position:absolute;left:9250;top:7154;width:329;height:2" coordorigin="9250,7154" coordsize="329,2">
              <v:shape style="position:absolute;left:9250;top:7154;width:329;height:2" coordorigin="9250,7154" coordsize="329,0" path="m9250,7154l9578,7154e" filled="f" stroked="t" strokeweight=".72pt" strokecolor="#858585">
                <v:path arrowok="t"/>
              </v:shape>
            </v:group>
            <v:group style="position:absolute;left:6866;top:7154;width:1918;height:2" coordorigin="6866,7154" coordsize="1918,2">
              <v:shape style="position:absolute;left:6866;top:7154;width:1918;height:2" coordorigin="6866,7154" coordsize="1918,0" path="m6866,7154l8784,7154e" filled="f" stroked="t" strokeweight=".72pt" strokecolor="#858585">
                <v:path arrowok="t"/>
              </v:shape>
            </v:group>
            <v:group style="position:absolute;left:5278;top:7154;width:1121;height:2" coordorigin="5278,7154" coordsize="1121,2">
              <v:shape style="position:absolute;left:5278;top:7154;width:1121;height:2" coordorigin="5278,7154" coordsize="1121,0" path="m5278,7154l6398,7154e" filled="f" stroked="t" strokeweight=".72pt" strokecolor="#858585">
                <v:path arrowok="t"/>
              </v:shape>
            </v:group>
            <v:group style="position:absolute;left:4483;top:7154;width:326;height:2" coordorigin="4483,7154" coordsize="326,2">
              <v:shape style="position:absolute;left:4483;top:7154;width:326;height:2" coordorigin="4483,7154" coordsize="326,0" path="m4483,7154l4810,7154e" filled="f" stroked="t" strokeweight=".72pt" strokecolor="#858585">
                <v:path arrowok="t"/>
              </v:shape>
            </v:group>
            <v:group style="position:absolute;left:2201;top:7154;width:1814;height:2" coordorigin="2201,7154" coordsize="1814,2">
              <v:shape style="position:absolute;left:2201;top:7154;width:1814;height:2" coordorigin="2201,7154" coordsize="1814,0" path="m2201,7154l4015,7154e" filled="f" stroked="t" strokeweight=".72pt" strokecolor="#858585">
                <v:path arrowok="t"/>
              </v:shape>
            </v:group>
            <v:group style="position:absolute;left:10044;top:6374;width:441;height:2" coordorigin="10044,6374" coordsize="441,2">
              <v:shape style="position:absolute;left:10044;top:6374;width:441;height:2" coordorigin="10044,6374" coordsize="441,0" path="m10044,6374l10485,6374e" filled="f" stroked="t" strokeweight=".72pt" strokecolor="#858585">
                <v:path arrowok="t"/>
              </v:shape>
            </v:group>
            <v:group style="position:absolute;left:9250;top:6374;width:329;height:2" coordorigin="9250,6374" coordsize="329,2">
              <v:shape style="position:absolute;left:9250;top:6374;width:329;height:2" coordorigin="9250,6374" coordsize="329,0" path="m9250,6374l9578,6374e" filled="f" stroked="t" strokeweight=".72pt" strokecolor="#858585">
                <v:path arrowok="t"/>
              </v:shape>
            </v:group>
            <v:group style="position:absolute;left:2201;top:6374;width:6583;height:2" coordorigin="2201,6374" coordsize="6583,2">
              <v:shape style="position:absolute;left:2201;top:6374;width:6583;height:2" coordorigin="2201,6374" coordsize="6583,0" path="m2201,6374l8784,6374e" filled="f" stroked="t" strokeweight=".72pt" strokecolor="#858585">
                <v:path arrowok="t"/>
              </v:shape>
            </v:group>
            <v:group style="position:absolute;left:10044;top:5594;width:441;height:2" coordorigin="10044,5594" coordsize="441,2">
              <v:shape style="position:absolute;left:10044;top:5594;width:441;height:2" coordorigin="10044,5594" coordsize="441,0" path="m10044,5594l10485,5594e" filled="f" stroked="t" strokeweight=".72pt" strokecolor="#858585">
                <v:path arrowok="t"/>
              </v:shape>
            </v:group>
            <v:group style="position:absolute;left:2201;top:5594;width:7378;height:2" coordorigin="2201,5594" coordsize="7378,2">
              <v:shape style="position:absolute;left:2201;top:5594;width:7378;height:2" coordorigin="2201,5594" coordsize="7378,0" path="m2201,5594l9578,5594e" filled="f" stroked="t" strokeweight=".72pt" strokecolor="#858585">
                <v:path arrowok="t"/>
              </v:shape>
            </v:group>
            <v:group style="position:absolute;left:10044;top:4814;width:441;height:2" coordorigin="10044,4814" coordsize="441,2">
              <v:shape style="position:absolute;left:10044;top:4814;width:441;height:2" coordorigin="10044,4814" coordsize="441,0" path="m10044,4814l10485,4814e" filled="f" stroked="t" strokeweight=".72pt" strokecolor="#858585">
                <v:path arrowok="t"/>
              </v:shape>
            </v:group>
            <v:group style="position:absolute;left:2201;top:4814;width:7378;height:2" coordorigin="2201,4814" coordsize="7378,2">
              <v:shape style="position:absolute;left:2201;top:4814;width:7378;height:2" coordorigin="2201,4814" coordsize="7378,0" path="m2201,4814l9578,4814e" filled="f" stroked="t" strokeweight=".72pt" strokecolor="#858585">
                <v:path arrowok="t"/>
              </v:shape>
            </v:group>
            <v:group style="position:absolute;left:2201;top:4037;width:8284;height:2" coordorigin="2201,4037" coordsize="8284,2">
              <v:shape style="position:absolute;left:2201;top:4037;width:8284;height:2" coordorigin="2201,4037" coordsize="8284,0" path="m2201,4037l10485,4037e" filled="f" stroked="t" strokeweight=".72pt" strokecolor="#858585">
                <v:path arrowok="t"/>
              </v:shape>
            </v:group>
            <v:group style="position:absolute;left:2426;top:8258;width:468;height:1236" coordorigin="2426,8258" coordsize="468,1236">
              <v:shape style="position:absolute;left:2426;top:8258;width:468;height:1236" coordorigin="2426,8258" coordsize="468,1236" path="m2894,8258l2426,8258,2426,9494,2894,9494,2894,8258e" filled="t" fillcolor="#548ED4" stroked="f">
                <v:path arrowok="t"/>
                <v:fill/>
              </v:shape>
            </v:group>
            <v:group style="position:absolute;left:3221;top:8155;width:468;height:1339" coordorigin="3221,8155" coordsize="468,1339">
              <v:shape style="position:absolute;left:3221;top:8155;width:468;height:1339" coordorigin="3221,8155" coordsize="468,1339" path="m3689,8155l3221,8155,3221,9494,3689,9494,3689,8155e" filled="t" fillcolor="#548ED4" stroked="f">
                <v:path arrowok="t"/>
                <v:fill/>
              </v:shape>
            </v:group>
            <v:group style="position:absolute;left:4015;top:6703;width:468;height:2791" coordorigin="4015,6703" coordsize="468,2791">
              <v:shape style="position:absolute;left:4015;top:6703;width:468;height:2791" coordorigin="4015,6703" coordsize="468,2791" path="m4483,6703l4015,6703,4015,9494,4483,9494,4483,6703e" filled="t" fillcolor="#548ED4" stroked="f">
                <v:path arrowok="t"/>
                <v:fill/>
              </v:shape>
            </v:group>
            <v:group style="position:absolute;left:4810;top:6703;width:468;height:2791" coordorigin="4810,6703" coordsize="468,2791">
              <v:shape style="position:absolute;left:4810;top:6703;width:468;height:2791" coordorigin="4810,6703" coordsize="468,2791" path="m5278,6703l4810,6703,4810,9494,5278,9494,5278,6703e" filled="t" fillcolor="#548ED4" stroked="f">
                <v:path arrowok="t"/>
                <v:fill/>
              </v:shape>
            </v:group>
            <v:group style="position:absolute;left:5604;top:7642;width:468;height:1853" coordorigin="5604,7642" coordsize="468,1853">
              <v:shape style="position:absolute;left:5604;top:7642;width:468;height:1853" coordorigin="5604,7642" coordsize="468,1853" path="m6072,7642l5604,7642,5604,9494,6072,9494,6072,7642e" filled="t" fillcolor="#548ED4" stroked="f">
                <v:path arrowok="t"/>
                <v:fill/>
              </v:shape>
            </v:group>
            <v:group style="position:absolute;left:6398;top:6622;width:468;height:2873" coordorigin="6398,6622" coordsize="468,2873">
              <v:shape style="position:absolute;left:6398;top:6622;width:468;height:2873" coordorigin="6398,6622" coordsize="468,2873" path="m6866,6622l6398,6622,6398,9494,6866,9494,6866,6622e" filled="t" fillcolor="#548ED4" stroked="f">
                <v:path arrowok="t"/>
                <v:fill/>
              </v:shape>
            </v:group>
            <v:group style="position:absolute;left:7195;top:7466;width:466;height:2028" coordorigin="7195,7466" coordsize="466,2028">
              <v:shape style="position:absolute;left:7195;top:7466;width:466;height:2028" coordorigin="7195,7466" coordsize="466,2028" path="m7661,7466l7195,7466,7195,9494,7661,9494,7661,7466e" filled="t" fillcolor="#548ED4" stroked="f">
                <v:path arrowok="t"/>
                <v:fill/>
              </v:shape>
            </v:group>
            <v:group style="position:absolute;left:7990;top:7394;width:466;height:2100" coordorigin="7990,7394" coordsize="466,2100">
              <v:shape style="position:absolute;left:7990;top:7394;width:466;height:2100" coordorigin="7990,7394" coordsize="466,2100" path="m8455,7394l7990,7394,7990,9494,8455,9494,8455,7394e" filled="t" fillcolor="#548ED4" stroked="f">
                <v:path arrowok="t"/>
                <v:fill/>
              </v:shape>
            </v:group>
            <v:group style="position:absolute;left:8784;top:6223;width:466;height:3271" coordorigin="8784,6223" coordsize="466,3271">
              <v:shape style="position:absolute;left:8784;top:6223;width:466;height:3271" coordorigin="8784,6223" coordsize="466,3271" path="m9250,6223l8784,6223,8784,9494,9250,9494,9250,6223e" filled="t" fillcolor="#548ED4" stroked="f">
                <v:path arrowok="t"/>
                <v:fill/>
              </v:shape>
            </v:group>
            <v:group style="position:absolute;left:9578;top:4690;width:466;height:4805" coordorigin="9578,4690" coordsize="466,4805">
              <v:shape style="position:absolute;left:9578;top:4690;width:466;height:4805" coordorigin="9578,4690" coordsize="466,4805" path="m10044,4690l9578,4690,9578,9494,10044,9494,10044,4690e" filled="t" fillcolor="#548ED4" stroked="f">
                <v:path arrowok="t"/>
                <v:fill/>
              </v:shape>
            </v:group>
            <v:group style="position:absolute;left:2263;top:4037;width:2;height:5522" coordorigin="2263,4037" coordsize="2,5522">
              <v:shape style="position:absolute;left:2263;top:4037;width:2;height:5522" coordorigin="2263,4037" coordsize="0,5522" path="m2263,4037l2263,9559e" filled="f" stroked="t" strokeweight=".72pt" strokecolor="#858585">
                <v:path arrowok="t"/>
              </v:shape>
            </v:group>
            <v:group style="position:absolute;left:2201;top:9494;width:8284;height:2" coordorigin="2201,9494" coordsize="8284,2">
              <v:shape style="position:absolute;left:2201;top:9494;width:8284;height:2" coordorigin="2201,9494" coordsize="8284,0" path="m2201,9494l10485,9494e" filled="f" stroked="t" strokeweight=".72pt" strokecolor="#858585">
                <v:path arrowok="t"/>
              </v:shape>
            </v:group>
            <v:group style="position:absolute;left:3058;top:9494;width:2;height:65" coordorigin="3058,9494" coordsize="2,65">
              <v:shape style="position:absolute;left:3058;top:9494;width:2;height:65" coordorigin="3058,9494" coordsize="0,65" path="m3058,9494l3058,9559e" filled="f" stroked="t" strokeweight=".72pt" strokecolor="#858585">
                <v:path arrowok="t"/>
              </v:shape>
            </v:group>
            <v:group style="position:absolute;left:3852;top:9494;width:2;height:65" coordorigin="3852,9494" coordsize="2,65">
              <v:shape style="position:absolute;left:3852;top:9494;width:2;height:65" coordorigin="3852,9494" coordsize="0,65" path="m3852,9494l3852,9559e" filled="f" stroked="t" strokeweight=".72pt" strokecolor="#858585">
                <v:path arrowok="t"/>
              </v:shape>
            </v:group>
            <v:group style="position:absolute;left:4646;top:9494;width:2;height:65" coordorigin="4646,9494" coordsize="2,65">
              <v:shape style="position:absolute;left:4646;top:9494;width:2;height:65" coordorigin="4646,9494" coordsize="0,65" path="m4646,9494l4646,9559e" filled="f" stroked="t" strokeweight=".72pt" strokecolor="#858585">
                <v:path arrowok="t"/>
              </v:shape>
            </v:group>
            <v:group style="position:absolute;left:5441;top:9494;width:2;height:65" coordorigin="5441,9494" coordsize="2,65">
              <v:shape style="position:absolute;left:5441;top:9494;width:2;height:65" coordorigin="5441,9494" coordsize="0,65" path="m5441,9494l5441,9559e" filled="f" stroked="t" strokeweight=".72pt" strokecolor="#858585">
                <v:path arrowok="t"/>
              </v:shape>
            </v:group>
            <v:group style="position:absolute;left:6235;top:9494;width:2;height:65" coordorigin="6235,9494" coordsize="2,65">
              <v:shape style="position:absolute;left:6235;top:9494;width:2;height:65" coordorigin="6235,9494" coordsize="0,65" path="m6235,9494l6235,9559e" filled="f" stroked="t" strokeweight=".72pt" strokecolor="#858585">
                <v:path arrowok="t"/>
              </v:shape>
            </v:group>
            <v:group style="position:absolute;left:7030;top:9494;width:2;height:65" coordorigin="7030,9494" coordsize="2,65">
              <v:shape style="position:absolute;left:7030;top:9494;width:2;height:65" coordorigin="7030,9494" coordsize="0,65" path="m7030,9494l7030,9559e" filled="f" stroked="t" strokeweight=".72pt" strokecolor="#858585">
                <v:path arrowok="t"/>
              </v:shape>
            </v:group>
            <v:group style="position:absolute;left:7824;top:9494;width:2;height:65" coordorigin="7824,9494" coordsize="2,65">
              <v:shape style="position:absolute;left:7824;top:9494;width:2;height:65" coordorigin="7824,9494" coordsize="0,65" path="m7824,9494l7824,9559e" filled="f" stroked="t" strokeweight=".72pt" strokecolor="#858585">
                <v:path arrowok="t"/>
              </v:shape>
            </v:group>
            <v:group style="position:absolute;left:8618;top:9494;width:2;height:65" coordorigin="8618,9494" coordsize="2,65">
              <v:shape style="position:absolute;left:8618;top:9494;width:2;height:65" coordorigin="8618,9494" coordsize="0,65" path="m8618,9494l8618,9559e" filled="f" stroked="t" strokeweight=".72pt" strokecolor="#858585">
                <v:path arrowok="t"/>
              </v:shape>
            </v:group>
            <v:group style="position:absolute;left:9413;top:9494;width:2;height:65" coordorigin="9413,9494" coordsize="2,65">
              <v:shape style="position:absolute;left:9413;top:9494;width:2;height:65" coordorigin="9413,9494" coordsize="0,65" path="m9413,9494l9413,9559e" filled="f" stroked="t" strokeweight=".72pt" strokecolor="#858585">
                <v:path arrowok="t"/>
              </v:shape>
            </v:group>
            <v:group style="position:absolute;left:10207;top:9494;width:2;height:65" coordorigin="10207,9494" coordsize="2,65">
              <v:shape style="position:absolute;left:10207;top:9494;width:2;height:65" coordorigin="10207,9494" coordsize="0,65" path="m10207,9494l10207,9559e" filled="f" stroked="t" strokeweight=".72pt" strokecolor="#858585">
                <v:path arrowok="t"/>
              </v:shape>
            </v:group>
            <v:group style="position:absolute;left:10485;top:3814;width:3915;height:6181" coordorigin="10485,3814" coordsize="3915,6181">
              <v:shape style="position:absolute;left:10485;top:3814;width:3915;height:6181" coordorigin="10485,3814" coordsize="3915,6181" path="m10485,9996l14400,9996,14400,3815,10485,3815,10485,9996e" filled="t" fillcolor="#FFFFFF" stroked="f">
                <v:path arrowok="t"/>
                <v:fill/>
              </v:shape>
            </v:group>
            <v:group style="position:absolute;left:8561;top:3699;width:1329;height:1021" coordorigin="8561,3699" coordsize="1329,1021">
              <v:shape style="position:absolute;left:8561;top:3699;width:1329;height:1021" coordorigin="8561,3699" coordsize="1329,1021" path="m9890,4464l9613,4464,9751,4720,9890,4464e" filled="t" fillcolor="#AEAEAE" stroked="f">
                <v:path arrowok="t"/>
                <v:fill/>
              </v:shape>
              <v:shape style="position:absolute;left:8561;top:3699;width:1329;height:1021" coordorigin="8561,3699" coordsize="1329,1021" path="m9816,3982l9686,3982,9686,4464,9816,4464,9816,3982e" filled="t" fillcolor="#AEAEAE" stroked="f">
                <v:path arrowok="t"/>
                <v:fill/>
              </v:shape>
              <v:shape style="position:absolute;left:8561;top:3699;width:1329;height:1021" coordorigin="8561,3699" coordsize="1329,1021" path="m10942,3699l8561,3699,8561,3982,10942,3982,10942,3699e" filled="t" fillcolor="#AEAEAE" stroked="f">
                <v:path arrowok="t"/>
                <v:fill/>
              </v:shape>
              <v:shape style="position:absolute;left:12703;top:10123;width:1397;height:605" type="#_x0000_t75">
                <v:imagedata r:id="rId168" o:title=""/>
              </v:shape>
              <v:shape style="position:absolute;left:12854;top:10106;width:1176;height:694" type="#_x0000_t75">
                <v:imagedata r:id="rId169" o:title=""/>
              </v:shape>
              <v:shape style="position:absolute;left:12779;top:10163;width:1247;height:454" type="#_x0000_t75">
                <v:imagedata r:id="rId170" o:title=""/>
              </v:shape>
            </v:group>
            <v:group style="position:absolute;left:12779;top:10163;width:1247;height:454" coordorigin="12779,10163" coordsize="1247,454">
              <v:shape style="position:absolute;left:12779;top:10163;width:1247;height:454" coordorigin="12779,10163" coordsize="1247,454" path="m12779,10616l14026,10616,14026,10163,12779,10163,12779,10616xe" filled="f" stroked="t" strokeweight=".75pt" strokecolor="#497DBA">
                <v:path arrowok="t"/>
              </v:shape>
            </v:group>
            <w10:wrap type="none"/>
          </v:group>
        </w:pic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16" w:after="0" w:line="240" w:lineRule="auto"/>
        <w:ind w:left="2359" w:right="-70"/>
        <w:jc w:val="left"/>
        <w:tabs>
          <w:tab w:pos="3140" w:val="left"/>
          <w:tab w:pos="3940" w:val="left"/>
          <w:tab w:pos="4740" w:val="left"/>
          <w:tab w:pos="5520" w:val="left"/>
          <w:tab w:pos="6320" w:val="left"/>
          <w:tab w:pos="7120" w:val="left"/>
          <w:tab w:pos="7920" w:val="left"/>
          <w:tab w:pos="8700" w:val="left"/>
          <w:tab w:pos="9500" w:val="left"/>
        </w:tabs>
        <w:rPr>
          <w:rFonts w:ascii="Calibri" w:hAnsi="Calibri" w:cs="Calibri" w:eastAsia="Calibri"/>
          <w:sz w:val="20"/>
          <w:szCs w:val="20"/>
        </w:rPr>
      </w:pPr>
      <w:rPr/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7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8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/09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9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0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2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3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4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ab/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1</w:t>
      </w:r>
      <w:r>
        <w:rPr>
          <w:rFonts w:ascii="Calibri" w:hAnsi="Calibri" w:cs="Calibri" w:eastAsia="Calibri"/>
          <w:sz w:val="20"/>
          <w:szCs w:val="20"/>
          <w:spacing w:val="2"/>
          <w:w w:val="100"/>
        </w:rPr>
        <w:t>5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  <w:t>/16</w:t>
      </w:r>
      <w:r>
        <w:rPr>
          <w:rFonts w:ascii="Calibri" w:hAnsi="Calibri" w:cs="Calibri" w:eastAsia="Calibri"/>
          <w:sz w:val="20"/>
          <w:szCs w:val="20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3" w:after="0" w:line="260" w:lineRule="exact"/>
        <w:jc w:val="left"/>
        <w:rPr>
          <w:sz w:val="26"/>
          <w:szCs w:val="26"/>
        </w:rPr>
      </w:pPr>
      <w:rPr/>
      <w:r>
        <w:rPr>
          <w:sz w:val="26"/>
          <w:szCs w:val="26"/>
        </w:rPr>
      </w:r>
    </w:p>
    <w:p>
      <w:pPr>
        <w:spacing w:before="0" w:after="0" w:line="240" w:lineRule="auto"/>
        <w:ind w:left="102" w:right="-20"/>
        <w:jc w:val="left"/>
        <w:rPr>
          <w:rFonts w:ascii="Calibri" w:hAnsi="Calibri" w:cs="Calibri" w:eastAsia="Calibri"/>
          <w:sz w:val="36"/>
          <w:szCs w:val="36"/>
        </w:rPr>
      </w:pPr>
      <w:rPr/>
      <w:r>
        <w:rPr>
          <w:rFonts w:ascii="Calibri" w:hAnsi="Calibri" w:cs="Calibri" w:eastAsia="Calibri"/>
          <w:sz w:val="36"/>
          <w:szCs w:val="36"/>
          <w:spacing w:val="0"/>
          <w:w w:val="100"/>
        </w:rPr>
        <w:t>32</w:t>
      </w:r>
      <w:r>
        <w:rPr>
          <w:rFonts w:ascii="Calibri" w:hAnsi="Calibri" w:cs="Calibri" w:eastAsia="Calibri"/>
          <w:sz w:val="36"/>
          <w:szCs w:val="36"/>
          <w:spacing w:val="0"/>
          <w:w w:val="10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/>
        <w:br w:type="column"/>
      </w:r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0" w:after="0" w:line="200" w:lineRule="exact"/>
        <w:jc w:val="left"/>
        <w:rPr>
          <w:sz w:val="20"/>
          <w:szCs w:val="20"/>
        </w:rPr>
      </w:pPr>
      <w:rPr/>
      <w:r>
        <w:rPr>
          <w:sz w:val="20"/>
          <w:szCs w:val="20"/>
        </w:rPr>
      </w:r>
    </w:p>
    <w:p>
      <w:pPr>
        <w:spacing w:before="9" w:after="0" w:line="280" w:lineRule="exact"/>
        <w:jc w:val="left"/>
        <w:rPr>
          <w:sz w:val="28"/>
          <w:szCs w:val="28"/>
        </w:rPr>
      </w:pPr>
      <w:rPr/>
      <w:r>
        <w:rPr>
          <w:sz w:val="28"/>
          <w:szCs w:val="28"/>
        </w:rPr>
      </w:r>
    </w:p>
    <w:p>
      <w:pPr>
        <w:spacing w:before="0" w:after="0" w:line="240" w:lineRule="auto"/>
        <w:ind w:right="-20"/>
        <w:jc w:val="left"/>
        <w:rPr>
          <w:rFonts w:ascii="Arial" w:hAnsi="Arial" w:cs="Arial" w:eastAsia="Arial"/>
          <w:sz w:val="28"/>
          <w:szCs w:val="28"/>
        </w:rPr>
      </w:pPr>
      <w:rPr/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Ba</w:t>
      </w:r>
      <w:r>
        <w:rPr>
          <w:rFonts w:ascii="Arial" w:hAnsi="Arial" w:cs="Arial" w:eastAsia="Arial"/>
          <w:sz w:val="28"/>
          <w:szCs w:val="28"/>
          <w:color w:val="FFFFFF"/>
          <w:spacing w:val="1"/>
          <w:w w:val="100"/>
        </w:rPr>
        <w:t>c</w:t>
      </w:r>
      <w:r>
        <w:rPr>
          <w:rFonts w:ascii="Arial" w:hAnsi="Arial" w:cs="Arial" w:eastAsia="Arial"/>
          <w:sz w:val="28"/>
          <w:szCs w:val="28"/>
          <w:color w:val="FFFFFF"/>
          <w:spacing w:val="0"/>
          <w:w w:val="100"/>
        </w:rPr>
        <w:t>k</w:t>
      </w:r>
      <w:r>
        <w:rPr>
          <w:rFonts w:ascii="Arial" w:hAnsi="Arial" w:cs="Arial" w:eastAsia="Arial"/>
          <w:sz w:val="28"/>
          <w:szCs w:val="28"/>
          <w:color w:val="000000"/>
          <w:spacing w:val="0"/>
          <w:w w:val="100"/>
        </w:rPr>
      </w:r>
    </w:p>
    <w:sectPr>
      <w:type w:val="continuous"/>
      <w:pgSz w:w="14400" w:h="10800" w:orient="landscape"/>
      <w:pgMar w:top="980" w:bottom="280" w:left="60" w:right="580"/>
      <w:cols w:num="2" w:equalWidth="0">
        <w:col w:w="9994" w:space="3037"/>
        <w:col w:w="729"/>
      </w:cols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Calibri">
    <w:altName w:val="Calibri"/>
    <w:charset w:val="0"/>
    <w:family w:val="swiss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64.6" w:lineRule="exact"/>
      <w:jc w:val="left"/>
      <w:rPr>
        <w:sz w:val="6.458984"/>
        <w:szCs w:val="6.458984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.112pt;margin-top:519.09198pt;width:11.123048pt;height:20pt;mso-position-horizontal-relative:page;mso-position-vertical-relative:page;z-index:-2969" type="#_x0000_t202" filled="f" stroked="f">
          <v:textbox inset="0,0,0,0">
            <w:txbxContent>
              <w:p>
                <w:pPr>
                  <w:spacing w:before="0" w:after="0" w:line="387" w:lineRule="exact"/>
                  <w:ind w:left="20" w:right="-74"/>
                  <w:jc w:val="left"/>
                  <w:rPr>
                    <w:rFonts w:ascii="Calibri" w:hAnsi="Calibri" w:cs="Calibri" w:eastAsia="Calibri"/>
                    <w:sz w:val="36"/>
                    <w:szCs w:val="36"/>
                  </w:rPr>
                </w:pPr>
                <w:rPr/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2"/>
                  </w:rPr>
                  <w:t>4</w:t>
                </w:r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6.458984"/>
        <w:szCs w:val="6.458984"/>
      </w:rPr>
    </w:r>
  </w:p>
</w:ftr>
</file>

<file path=word/footer1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183.452448" w:lineRule="exact"/>
      <w:jc w:val="left"/>
      <w:rPr>
        <w:sz w:val="18.34375"/>
        <w:szCs w:val="18.34375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.112pt;margin-top:519.09198pt;width:20.234095pt;height:20pt;mso-position-horizontal-relative:page;mso-position-vertical-relative:page;z-index:-2962" type="#_x0000_t202" filled="f" stroked="f">
          <v:textbox inset="0,0,0,0">
            <w:txbxContent>
              <w:p>
                <w:pPr>
                  <w:spacing w:before="0" w:after="0" w:line="387" w:lineRule="exact"/>
                  <w:ind w:left="20" w:right="-74"/>
                  <w:jc w:val="left"/>
                  <w:rPr>
                    <w:rFonts w:ascii="Calibri" w:hAnsi="Calibri" w:cs="Calibri" w:eastAsia="Calibri"/>
                    <w:sz w:val="36"/>
                    <w:szCs w:val="36"/>
                  </w:rPr>
                </w:pPr>
                <w:rPr/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2"/>
                  </w:rPr>
                  <w:t>13</w:t>
                </w:r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18.34375"/>
        <w:szCs w:val="18.34375"/>
      </w:rPr>
    </w:r>
  </w:p>
</w:ftr>
</file>

<file path=word/footer1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1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0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2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64.6" w:lineRule="exact"/>
      <w:jc w:val="left"/>
      <w:rPr>
        <w:sz w:val="6.458984"/>
        <w:szCs w:val="6.458984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.112pt;margin-top:519.09198pt;width:22.240001pt;height:20pt;mso-position-horizontal-relative:page;mso-position-vertical-relative:page;z-index:-2967" type="#_x0000_t202" filled="f" stroked="f">
          <v:textbox inset="0,0,0,0">
            <w:txbxContent>
              <w:p>
                <w:pPr>
                  <w:spacing w:before="0" w:after="0" w:line="387" w:lineRule="exact"/>
                  <w:ind w:left="40" w:right="-54"/>
                  <w:jc w:val="left"/>
                  <w:rPr>
                    <w:rFonts w:ascii="Calibri" w:hAnsi="Calibri" w:cs="Calibri" w:eastAsia="Calibri"/>
                    <w:sz w:val="36"/>
                    <w:szCs w:val="36"/>
                  </w:rPr>
                </w:pPr>
                <w:rPr/>
                <w:r>
                  <w:rPr>
                    <w:rFonts w:ascii="Calibri" w:hAnsi="Calibri" w:cs="Calibri" w:eastAsia="Calibri"/>
                    <w:sz w:val="36"/>
                    <w:szCs w:val="36"/>
                    <w:w w:val="99"/>
                    <w:position w:val="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6.458984"/>
        <w:szCs w:val="6.458984"/>
      </w:rPr>
    </w: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64.6" w:lineRule="exact"/>
      <w:jc w:val="left"/>
      <w:rPr>
        <w:sz w:val="6.458984"/>
        <w:szCs w:val="6.458984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7.112pt;margin-top:519.09198pt;width:11.123048pt;height:20pt;mso-position-horizontal-relative:page;mso-position-vertical-relative:page;z-index:-2966" type="#_x0000_t202" filled="f" stroked="f">
          <v:textbox inset="0,0,0,0">
            <w:txbxContent>
              <w:p>
                <w:pPr>
                  <w:spacing w:before="0" w:after="0" w:line="387" w:lineRule="exact"/>
                  <w:ind w:left="20" w:right="-74"/>
                  <w:jc w:val="left"/>
                  <w:rPr>
                    <w:rFonts w:ascii="Calibri" w:hAnsi="Calibri" w:cs="Calibri" w:eastAsia="Calibri"/>
                    <w:sz w:val="36"/>
                    <w:szCs w:val="36"/>
                  </w:rPr>
                </w:pPr>
                <w:rPr/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2"/>
                  </w:rPr>
                  <w:t>9</w:t>
                </w:r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6.458984"/>
        <w:szCs w:val="6.458984"/>
      </w:rPr>
    </w: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64.6" w:lineRule="exact"/>
      <w:jc w:val="left"/>
      <w:rPr>
        <w:sz w:val="6.458984"/>
        <w:szCs w:val="6.458984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6.112pt;margin-top:519.09198pt;width:22.240001pt;height:20pt;mso-position-horizontal-relative:page;mso-position-vertical-relative:page;z-index:-2964" type="#_x0000_t202" filled="f" stroked="f">
          <v:textbox inset="0,0,0,0">
            <w:txbxContent>
              <w:p>
                <w:pPr>
                  <w:spacing w:before="0" w:after="0" w:line="387" w:lineRule="exact"/>
                  <w:ind w:left="40" w:right="-54"/>
                  <w:jc w:val="left"/>
                  <w:rPr>
                    <w:rFonts w:ascii="Calibri" w:hAnsi="Calibri" w:cs="Calibri" w:eastAsia="Calibri"/>
                    <w:sz w:val="36"/>
                    <w:szCs w:val="36"/>
                  </w:rPr>
                </w:pPr>
                <w:rPr/>
                <w:r>
                  <w:rPr>
                    <w:rFonts w:ascii="Calibri" w:hAnsi="Calibri" w:cs="Calibri" w:eastAsia="Calibri"/>
                    <w:sz w:val="36"/>
                    <w:szCs w:val="36"/>
                    <w:w w:val="99"/>
                    <w:position w:val="2"/>
                  </w:rPr>
                </w:r>
                <w:r>
                  <w:rPr/>
                  <w:fldChar w:fldCharType="begin"/>
                </w:r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6.458984"/>
        <w:szCs w:val="6.458984"/>
      </w:rPr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ftr>
</file>

<file path=word/footer9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20.336pt;margin-top:519.835999pt;width:20.234095pt;height:20pt;mso-position-horizontal-relative:page;mso-position-vertical-relative:page;z-index:-2963" type="#_x0000_t202" filled="f" stroked="f">
          <v:textbox inset="0,0,0,0">
            <w:txbxContent>
              <w:p>
                <w:pPr>
                  <w:spacing w:before="0" w:after="0" w:line="387" w:lineRule="exact"/>
                  <w:ind w:left="20" w:right="-74"/>
                  <w:jc w:val="left"/>
                  <w:rPr>
                    <w:rFonts w:ascii="Calibri" w:hAnsi="Calibri" w:cs="Calibri" w:eastAsia="Calibri"/>
                    <w:sz w:val="36"/>
                    <w:szCs w:val="36"/>
                  </w:rPr>
                </w:pPr>
                <w:rPr/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2"/>
                  </w:rPr>
                  <w:t>12</w:t>
                </w:r>
                <w:r>
                  <w:rPr>
                    <w:rFonts w:ascii="Calibri" w:hAnsi="Calibri" w:cs="Calibri" w:eastAsia="Calibri"/>
                    <w:sz w:val="36"/>
                    <w:szCs w:val="36"/>
                    <w:spacing w:val="0"/>
                    <w:w w:val="100"/>
                    <w:position w:val="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ftr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8.200001pt;margin-top:39.587517pt;width:357.163417pt;height:34.04pt;mso-position-horizontal-relative:page;mso-position-vertical-relative:page;z-index:-2968" type="#_x0000_t202" filled="f" stroked="f">
          <v:textbox inset="0,0,0,0">
            <w:txbxContent>
              <w:p>
                <w:pPr>
                  <w:spacing w:before="0" w:after="0" w:line="675" w:lineRule="exact"/>
                  <w:ind w:left="20" w:right="-116"/>
                  <w:jc w:val="left"/>
                  <w:rPr>
                    <w:rFonts w:ascii="Arial" w:hAnsi="Arial" w:cs="Arial" w:eastAsia="Arial"/>
                    <w:sz w:val="64"/>
                    <w:szCs w:val="64"/>
                  </w:rPr>
                </w:pPr>
                <w:rPr/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Sci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3"/>
                    <w:w w:val="100"/>
                    <w:b/>
                    <w:bCs/>
                  </w:rPr>
                  <w:t>e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ntific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4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te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2"/>
                    <w:w w:val="100"/>
                    <w:b/>
                    <w:bCs/>
                  </w:rPr>
                  <w:t>c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hni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3"/>
                    <w:w w:val="100"/>
                    <w:b/>
                    <w:bCs/>
                  </w:rPr>
                  <w:t>c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al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1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1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0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2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2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3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200" w:lineRule="exact"/>
      <w:jc w:val="left"/>
      <w:rPr>
        <w:sz w:val="20"/>
        <w:szCs w:val="20"/>
      </w:rPr>
    </w:pPr>
    <w:rPr/>
    <w:r>
      <w:rPr/>
      <w:pict>
        <w10:wrap type="none"/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18.992001pt;margin-top:39.587517pt;width:394.457979pt;height:34.04pt;mso-position-horizontal-relative:page;mso-position-vertical-relative:page;z-index:-2965" type="#_x0000_t202" filled="f" stroked="f">
          <v:textbox inset="0,0,0,0">
            <w:txbxContent>
              <w:p>
                <w:pPr>
                  <w:spacing w:before="0" w:after="0" w:line="675" w:lineRule="exact"/>
                  <w:ind w:left="20" w:right="-116"/>
                  <w:jc w:val="left"/>
                  <w:rPr>
                    <w:rFonts w:ascii="Arial" w:hAnsi="Arial" w:cs="Arial" w:eastAsia="Arial"/>
                    <w:sz w:val="64"/>
                    <w:szCs w:val="64"/>
                  </w:rPr>
                </w:pPr>
                <w:rPr/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Fin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3"/>
                    <w:w w:val="100"/>
                    <w:b/>
                    <w:bCs/>
                  </w:rPr>
                  <w:t>a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nc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2"/>
                    <w:w w:val="100"/>
                    <w:b/>
                    <w:bCs/>
                  </w:rPr>
                  <w:t>i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al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7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and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4"/>
                    <w:w w:val="100"/>
                    <w:b/>
                    <w:bCs/>
                  </w:rPr>
                  <w:t> 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gov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3"/>
                    <w:w w:val="100"/>
                    <w:b/>
                    <w:bCs/>
                  </w:rPr>
                  <w:t>e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rnan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-3"/>
                    <w:w w:val="100"/>
                    <w:b/>
                    <w:bCs/>
                  </w:rPr>
                  <w:t>c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FFFFFF"/>
                    <w:spacing w:val="0"/>
                    <w:w w:val="100"/>
                    <w:b/>
                    <w:bCs/>
                  </w:rPr>
                  <w:t>e</w:t>
                </w:r>
                <w:r>
                  <w:rPr>
                    <w:rFonts w:ascii="Arial" w:hAnsi="Arial" w:cs="Arial" w:eastAsia="Arial"/>
                    <w:sz w:val="64"/>
                    <w:szCs w:val="64"/>
                    <w:color w:val="000000"/>
                    <w:spacing w:val="0"/>
                    <w:w w:val="100"/>
                  </w:rPr>
                </w:r>
              </w:p>
            </w:txbxContent>
          </v:textbox>
        </v:shape>
      </w:pict>
    </w:r>
    <w:r>
      <w:rPr>
        <w:sz w:val="20"/>
        <w:szCs w:val="20"/>
      </w:rPr>
    </w:r>
  </w:p>
</w:hdr>
</file>

<file path=word/header4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5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6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7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8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header9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p>
    <w:pPr>
      <w:spacing w:before="0" w:after="0" w:line="0" w:lineRule="exact"/>
      <w:jc w:val="left"/>
      <w:rPr>
        <w:sz w:val="0"/>
        <w:szCs w:val="0"/>
      </w:rPr>
    </w:pPr>
    <w:rPr/>
    <w:r>
      <w:rPr>
        <w:sz w:val="0"/>
        <w:szCs w:val="0"/>
      </w:rPr>
    </w:r>
  </w:p>
</w:hdr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</w:compat>
  <w:evenAndOddHeaders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  <w:widowControl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jp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jpg"/><Relationship Id="rId10" Type="http://schemas.openxmlformats.org/officeDocument/2006/relationships/image" Target="media/image6.jp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jpg"/><Relationship Id="rId14" Type="http://schemas.openxmlformats.org/officeDocument/2006/relationships/footer" Target="footer1.xml"/><Relationship Id="rId15" Type="http://schemas.openxmlformats.org/officeDocument/2006/relationships/image" Target="media/image10.jpg"/><Relationship Id="rId16" Type="http://schemas.openxmlformats.org/officeDocument/2006/relationships/image" Target="media/image11.png"/><Relationship Id="rId17" Type="http://schemas.openxmlformats.org/officeDocument/2006/relationships/image" Target="media/image12.jpg"/><Relationship Id="rId18" Type="http://schemas.openxmlformats.org/officeDocument/2006/relationships/image" Target="media/image13.jpg"/><Relationship Id="rId19" Type="http://schemas.openxmlformats.org/officeDocument/2006/relationships/image" Target="media/image14.jpg"/><Relationship Id="rId20" Type="http://schemas.openxmlformats.org/officeDocument/2006/relationships/footer" Target="footer2.xml"/><Relationship Id="rId21" Type="http://schemas.openxmlformats.org/officeDocument/2006/relationships/image" Target="media/image15.jpg"/><Relationship Id="rId22" Type="http://schemas.openxmlformats.org/officeDocument/2006/relationships/image" Target="media/image16.png"/><Relationship Id="rId23" Type="http://schemas.openxmlformats.org/officeDocument/2006/relationships/image" Target="media/image17.jp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30" Type="http://schemas.openxmlformats.org/officeDocument/2006/relationships/image" Target="media/image24.jpg"/><Relationship Id="rId31" Type="http://schemas.openxmlformats.org/officeDocument/2006/relationships/image" Target="media/image25.jpg"/><Relationship Id="rId32" Type="http://schemas.openxmlformats.org/officeDocument/2006/relationships/image" Target="media/image26.jpg"/><Relationship Id="rId33" Type="http://schemas.openxmlformats.org/officeDocument/2006/relationships/image" Target="media/image27.jpg"/><Relationship Id="rId34" Type="http://schemas.openxmlformats.org/officeDocument/2006/relationships/image" Target="media/image28.jpg"/><Relationship Id="rId35" Type="http://schemas.openxmlformats.org/officeDocument/2006/relationships/image" Target="media/image29.jpg"/><Relationship Id="rId36" Type="http://schemas.openxmlformats.org/officeDocument/2006/relationships/footer" Target="footer3.xml"/><Relationship Id="rId37" Type="http://schemas.openxmlformats.org/officeDocument/2006/relationships/image" Target="media/image30.png"/><Relationship Id="rId38" Type="http://schemas.openxmlformats.org/officeDocument/2006/relationships/footer" Target="footer4.xml"/><Relationship Id="rId39" Type="http://schemas.openxmlformats.org/officeDocument/2006/relationships/image" Target="media/image31.jpg"/><Relationship Id="rId40" Type="http://schemas.openxmlformats.org/officeDocument/2006/relationships/image" Target="media/image32.png"/><Relationship Id="rId41" Type="http://schemas.openxmlformats.org/officeDocument/2006/relationships/image" Target="media/image33.png"/><Relationship Id="rId42" Type="http://schemas.openxmlformats.org/officeDocument/2006/relationships/image" Target="media/image34.png"/><Relationship Id="rId43" Type="http://schemas.openxmlformats.org/officeDocument/2006/relationships/header" Target="header1.xml"/><Relationship Id="rId44" Type="http://schemas.openxmlformats.org/officeDocument/2006/relationships/footer" Target="footer5.xml"/><Relationship Id="rId45" Type="http://schemas.openxmlformats.org/officeDocument/2006/relationships/footer" Target="footer6.xml"/><Relationship Id="rId46" Type="http://schemas.openxmlformats.org/officeDocument/2006/relationships/image" Target="media/image35.jpg"/><Relationship Id="rId47" Type="http://schemas.openxmlformats.org/officeDocument/2006/relationships/image" Target="media/image36.png"/><Relationship Id="rId48" Type="http://schemas.openxmlformats.org/officeDocument/2006/relationships/image" Target="media/image37.png"/><Relationship Id="rId49" Type="http://schemas.openxmlformats.org/officeDocument/2006/relationships/image" Target="media/image38.png"/><Relationship Id="rId50" Type="http://schemas.openxmlformats.org/officeDocument/2006/relationships/header" Target="header2.xml"/><Relationship Id="rId51" Type="http://schemas.openxmlformats.org/officeDocument/2006/relationships/image" Target="media/image39.jpg"/><Relationship Id="rId52" Type="http://schemas.openxmlformats.org/officeDocument/2006/relationships/image" Target="media/image40.png"/><Relationship Id="rId53" Type="http://schemas.openxmlformats.org/officeDocument/2006/relationships/image" Target="media/image41.png"/><Relationship Id="rId54" Type="http://schemas.openxmlformats.org/officeDocument/2006/relationships/header" Target="header3.xml"/><Relationship Id="rId55" Type="http://schemas.openxmlformats.org/officeDocument/2006/relationships/footer" Target="footer7.xml"/><Relationship Id="rId56" Type="http://schemas.openxmlformats.org/officeDocument/2006/relationships/image" Target="media/image42.jpg"/><Relationship Id="rId57" Type="http://schemas.openxmlformats.org/officeDocument/2006/relationships/image" Target="media/image43.png"/><Relationship Id="rId58" Type="http://schemas.openxmlformats.org/officeDocument/2006/relationships/image" Target="media/image44.png"/><Relationship Id="rId59" Type="http://schemas.openxmlformats.org/officeDocument/2006/relationships/header" Target="header4.xml"/><Relationship Id="rId60" Type="http://schemas.openxmlformats.org/officeDocument/2006/relationships/footer" Target="footer8.xml"/><Relationship Id="rId61" Type="http://schemas.openxmlformats.org/officeDocument/2006/relationships/image" Target="media/image45.png"/><Relationship Id="rId62" Type="http://schemas.openxmlformats.org/officeDocument/2006/relationships/header" Target="header5.xml"/><Relationship Id="rId63" Type="http://schemas.openxmlformats.org/officeDocument/2006/relationships/footer" Target="footer9.xml"/><Relationship Id="rId64" Type="http://schemas.openxmlformats.org/officeDocument/2006/relationships/footer" Target="footer10.xml"/><Relationship Id="rId65" Type="http://schemas.openxmlformats.org/officeDocument/2006/relationships/image" Target="media/image46.jpg"/><Relationship Id="rId66" Type="http://schemas.openxmlformats.org/officeDocument/2006/relationships/header" Target="header6.xml"/><Relationship Id="rId67" Type="http://schemas.openxmlformats.org/officeDocument/2006/relationships/image" Target="media/image47.jpg"/><Relationship Id="rId68" Type="http://schemas.openxmlformats.org/officeDocument/2006/relationships/image" Target="media/image48.jpg"/><Relationship Id="rId69" Type="http://schemas.openxmlformats.org/officeDocument/2006/relationships/image" Target="media/image49.jpg"/><Relationship Id="rId70" Type="http://schemas.openxmlformats.org/officeDocument/2006/relationships/header" Target="header7.xml"/><Relationship Id="rId71" Type="http://schemas.openxmlformats.org/officeDocument/2006/relationships/footer" Target="footer11.xml"/><Relationship Id="rId72" Type="http://schemas.openxmlformats.org/officeDocument/2006/relationships/image" Target="media/image50.jpg"/><Relationship Id="rId73" Type="http://schemas.openxmlformats.org/officeDocument/2006/relationships/image" Target="media/image51.jpg"/><Relationship Id="rId74" Type="http://schemas.openxmlformats.org/officeDocument/2006/relationships/image" Target="media/image52.jpg"/><Relationship Id="rId75" Type="http://schemas.openxmlformats.org/officeDocument/2006/relationships/header" Target="header8.xml"/><Relationship Id="rId76" Type="http://schemas.openxmlformats.org/officeDocument/2006/relationships/footer" Target="footer12.xml"/><Relationship Id="rId77" Type="http://schemas.openxmlformats.org/officeDocument/2006/relationships/image" Target="media/image53.jpg"/><Relationship Id="rId78" Type="http://schemas.openxmlformats.org/officeDocument/2006/relationships/image" Target="media/image54.jpg"/><Relationship Id="rId79" Type="http://schemas.openxmlformats.org/officeDocument/2006/relationships/image" Target="media/image55.jpg"/><Relationship Id="rId80" Type="http://schemas.openxmlformats.org/officeDocument/2006/relationships/header" Target="header9.xml"/><Relationship Id="rId81" Type="http://schemas.openxmlformats.org/officeDocument/2006/relationships/footer" Target="footer13.xml"/><Relationship Id="rId82" Type="http://schemas.openxmlformats.org/officeDocument/2006/relationships/image" Target="media/image56.jpg"/><Relationship Id="rId83" Type="http://schemas.openxmlformats.org/officeDocument/2006/relationships/image" Target="media/image57.jpg"/><Relationship Id="rId84" Type="http://schemas.openxmlformats.org/officeDocument/2006/relationships/image" Target="media/image58.jpg"/><Relationship Id="rId85" Type="http://schemas.openxmlformats.org/officeDocument/2006/relationships/header" Target="header10.xml"/><Relationship Id="rId86" Type="http://schemas.openxmlformats.org/officeDocument/2006/relationships/footer" Target="footer14.xml"/><Relationship Id="rId87" Type="http://schemas.openxmlformats.org/officeDocument/2006/relationships/image" Target="media/image59.jpg"/><Relationship Id="rId88" Type="http://schemas.openxmlformats.org/officeDocument/2006/relationships/image" Target="media/image60.jpg"/><Relationship Id="rId89" Type="http://schemas.openxmlformats.org/officeDocument/2006/relationships/image" Target="media/image61.jpg"/><Relationship Id="rId90" Type="http://schemas.openxmlformats.org/officeDocument/2006/relationships/header" Target="header11.xml"/><Relationship Id="rId91" Type="http://schemas.openxmlformats.org/officeDocument/2006/relationships/footer" Target="footer15.xml"/><Relationship Id="rId92" Type="http://schemas.openxmlformats.org/officeDocument/2006/relationships/image" Target="media/image62.jpg"/><Relationship Id="rId93" Type="http://schemas.openxmlformats.org/officeDocument/2006/relationships/image" Target="media/image63.jpg"/><Relationship Id="rId94" Type="http://schemas.openxmlformats.org/officeDocument/2006/relationships/image" Target="media/image64.jpg"/><Relationship Id="rId95" Type="http://schemas.openxmlformats.org/officeDocument/2006/relationships/header" Target="header12.xml"/><Relationship Id="rId96" Type="http://schemas.openxmlformats.org/officeDocument/2006/relationships/footer" Target="footer16.xml"/><Relationship Id="rId97" Type="http://schemas.openxmlformats.org/officeDocument/2006/relationships/image" Target="media/image65.jpg"/><Relationship Id="rId98" Type="http://schemas.openxmlformats.org/officeDocument/2006/relationships/image" Target="media/image66.jpg"/><Relationship Id="rId99" Type="http://schemas.openxmlformats.org/officeDocument/2006/relationships/image" Target="media/image67.jpg"/><Relationship Id="rId100" Type="http://schemas.openxmlformats.org/officeDocument/2006/relationships/header" Target="header13.xml"/><Relationship Id="rId101" Type="http://schemas.openxmlformats.org/officeDocument/2006/relationships/footer" Target="footer17.xml"/><Relationship Id="rId102" Type="http://schemas.openxmlformats.org/officeDocument/2006/relationships/image" Target="media/image68.jpg"/><Relationship Id="rId103" Type="http://schemas.openxmlformats.org/officeDocument/2006/relationships/image" Target="media/image69.jpg"/><Relationship Id="rId104" Type="http://schemas.openxmlformats.org/officeDocument/2006/relationships/image" Target="media/image70.jpg"/><Relationship Id="rId105" Type="http://schemas.openxmlformats.org/officeDocument/2006/relationships/image" Target="media/image71.jpg"/><Relationship Id="rId106" Type="http://schemas.openxmlformats.org/officeDocument/2006/relationships/header" Target="header14.xml"/><Relationship Id="rId107" Type="http://schemas.openxmlformats.org/officeDocument/2006/relationships/footer" Target="footer18.xml"/><Relationship Id="rId108" Type="http://schemas.openxmlformats.org/officeDocument/2006/relationships/image" Target="media/image72.jpg"/><Relationship Id="rId109" Type="http://schemas.openxmlformats.org/officeDocument/2006/relationships/image" Target="media/image73.jpg"/><Relationship Id="rId110" Type="http://schemas.openxmlformats.org/officeDocument/2006/relationships/image" Target="media/image74.jpg"/><Relationship Id="rId111" Type="http://schemas.openxmlformats.org/officeDocument/2006/relationships/header" Target="header15.xml"/><Relationship Id="rId112" Type="http://schemas.openxmlformats.org/officeDocument/2006/relationships/footer" Target="footer19.xml"/><Relationship Id="rId113" Type="http://schemas.openxmlformats.org/officeDocument/2006/relationships/image" Target="media/image75.jpg"/><Relationship Id="rId114" Type="http://schemas.openxmlformats.org/officeDocument/2006/relationships/image" Target="media/image76.jpg"/><Relationship Id="rId115" Type="http://schemas.openxmlformats.org/officeDocument/2006/relationships/header" Target="header16.xml"/><Relationship Id="rId116" Type="http://schemas.openxmlformats.org/officeDocument/2006/relationships/footer" Target="footer20.xml"/><Relationship Id="rId117" Type="http://schemas.openxmlformats.org/officeDocument/2006/relationships/image" Target="media/image77.jpg"/><Relationship Id="rId118" Type="http://schemas.openxmlformats.org/officeDocument/2006/relationships/image" Target="media/image78.jpg"/><Relationship Id="rId119" Type="http://schemas.openxmlformats.org/officeDocument/2006/relationships/image" Target="media/image79.jpg"/><Relationship Id="rId120" Type="http://schemas.openxmlformats.org/officeDocument/2006/relationships/header" Target="header17.xml"/><Relationship Id="rId121" Type="http://schemas.openxmlformats.org/officeDocument/2006/relationships/footer" Target="footer21.xml"/><Relationship Id="rId122" Type="http://schemas.openxmlformats.org/officeDocument/2006/relationships/image" Target="media/image80.png"/><Relationship Id="rId123" Type="http://schemas.openxmlformats.org/officeDocument/2006/relationships/header" Target="header18.xml"/><Relationship Id="rId124" Type="http://schemas.openxmlformats.org/officeDocument/2006/relationships/footer" Target="footer22.xml"/><Relationship Id="rId125" Type="http://schemas.openxmlformats.org/officeDocument/2006/relationships/image" Target="media/image81.jpg"/><Relationship Id="rId126" Type="http://schemas.openxmlformats.org/officeDocument/2006/relationships/image" Target="media/image82.png"/><Relationship Id="rId127" Type="http://schemas.openxmlformats.org/officeDocument/2006/relationships/image" Target="media/image83.png"/><Relationship Id="rId128" Type="http://schemas.openxmlformats.org/officeDocument/2006/relationships/image" Target="media/image84.png"/><Relationship Id="rId129" Type="http://schemas.openxmlformats.org/officeDocument/2006/relationships/header" Target="header19.xml"/><Relationship Id="rId130" Type="http://schemas.openxmlformats.org/officeDocument/2006/relationships/footer" Target="footer23.xml"/><Relationship Id="rId131" Type="http://schemas.openxmlformats.org/officeDocument/2006/relationships/image" Target="media/image85.jpg"/><Relationship Id="rId132" Type="http://schemas.openxmlformats.org/officeDocument/2006/relationships/image" Target="media/image86.png"/><Relationship Id="rId133" Type="http://schemas.openxmlformats.org/officeDocument/2006/relationships/image" Target="media/image87.png"/><Relationship Id="rId134" Type="http://schemas.openxmlformats.org/officeDocument/2006/relationships/image" Target="media/image88.png"/><Relationship Id="rId135" Type="http://schemas.openxmlformats.org/officeDocument/2006/relationships/header" Target="header20.xml"/><Relationship Id="rId136" Type="http://schemas.openxmlformats.org/officeDocument/2006/relationships/footer" Target="footer24.xml"/><Relationship Id="rId137" Type="http://schemas.openxmlformats.org/officeDocument/2006/relationships/image" Target="media/image89.jpg"/><Relationship Id="rId138" Type="http://schemas.openxmlformats.org/officeDocument/2006/relationships/image" Target="media/image90.png"/><Relationship Id="rId139" Type="http://schemas.openxmlformats.org/officeDocument/2006/relationships/image" Target="media/image91.png"/><Relationship Id="rId140" Type="http://schemas.openxmlformats.org/officeDocument/2006/relationships/image" Target="media/image92.png"/><Relationship Id="rId141" Type="http://schemas.openxmlformats.org/officeDocument/2006/relationships/header" Target="header21.xml"/><Relationship Id="rId142" Type="http://schemas.openxmlformats.org/officeDocument/2006/relationships/footer" Target="footer25.xml"/><Relationship Id="rId143" Type="http://schemas.openxmlformats.org/officeDocument/2006/relationships/image" Target="media/image93.jpg"/><Relationship Id="rId144" Type="http://schemas.openxmlformats.org/officeDocument/2006/relationships/image" Target="media/image94.png"/><Relationship Id="rId145" Type="http://schemas.openxmlformats.org/officeDocument/2006/relationships/image" Target="media/image95.png"/><Relationship Id="rId146" Type="http://schemas.openxmlformats.org/officeDocument/2006/relationships/image" Target="media/image96.png"/><Relationship Id="rId147" Type="http://schemas.openxmlformats.org/officeDocument/2006/relationships/header" Target="header22.xml"/><Relationship Id="rId148" Type="http://schemas.openxmlformats.org/officeDocument/2006/relationships/footer" Target="footer26.xml"/><Relationship Id="rId149" Type="http://schemas.openxmlformats.org/officeDocument/2006/relationships/image" Target="media/image97.jpg"/><Relationship Id="rId150" Type="http://schemas.openxmlformats.org/officeDocument/2006/relationships/image" Target="media/image98.png"/><Relationship Id="rId151" Type="http://schemas.openxmlformats.org/officeDocument/2006/relationships/image" Target="media/image99.png"/><Relationship Id="rId152" Type="http://schemas.openxmlformats.org/officeDocument/2006/relationships/image" Target="media/image100.png"/><Relationship Id="rId153" Type="http://schemas.openxmlformats.org/officeDocument/2006/relationships/header" Target="header23.xml"/><Relationship Id="rId154" Type="http://schemas.openxmlformats.org/officeDocument/2006/relationships/footer" Target="footer27.xml"/><Relationship Id="rId155" Type="http://schemas.openxmlformats.org/officeDocument/2006/relationships/image" Target="media/image101.jpg"/><Relationship Id="rId156" Type="http://schemas.openxmlformats.org/officeDocument/2006/relationships/image" Target="media/image102.png"/><Relationship Id="rId157" Type="http://schemas.openxmlformats.org/officeDocument/2006/relationships/image" Target="media/image103.png"/><Relationship Id="rId158" Type="http://schemas.openxmlformats.org/officeDocument/2006/relationships/image" Target="media/image104.png"/><Relationship Id="rId159" Type="http://schemas.openxmlformats.org/officeDocument/2006/relationships/header" Target="header24.xml"/><Relationship Id="rId160" Type="http://schemas.openxmlformats.org/officeDocument/2006/relationships/footer" Target="footer28.xml"/><Relationship Id="rId161" Type="http://schemas.openxmlformats.org/officeDocument/2006/relationships/image" Target="media/image105.jpg"/><Relationship Id="rId162" Type="http://schemas.openxmlformats.org/officeDocument/2006/relationships/image" Target="media/image106.png"/><Relationship Id="rId163" Type="http://schemas.openxmlformats.org/officeDocument/2006/relationships/image" Target="media/image107.png"/><Relationship Id="rId164" Type="http://schemas.openxmlformats.org/officeDocument/2006/relationships/image" Target="media/image108.png"/><Relationship Id="rId165" Type="http://schemas.openxmlformats.org/officeDocument/2006/relationships/header" Target="header25.xml"/><Relationship Id="rId166" Type="http://schemas.openxmlformats.org/officeDocument/2006/relationships/footer" Target="footer29.xml"/><Relationship Id="rId167" Type="http://schemas.openxmlformats.org/officeDocument/2006/relationships/image" Target="media/image109.jpg"/><Relationship Id="rId168" Type="http://schemas.openxmlformats.org/officeDocument/2006/relationships/image" Target="media/image110.png"/><Relationship Id="rId169" Type="http://schemas.openxmlformats.org/officeDocument/2006/relationships/image" Target="media/image111.png"/><Relationship Id="rId170" Type="http://schemas.openxmlformats.org/officeDocument/2006/relationships/image" Target="media/image112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0</TotalTime>
  <Application>Microsoft Office Outlook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Tebogo Mosala</dc:creator>
  <dc:title>PowerPoint Presentation</dc:title>
  <dcterms:created xsi:type="dcterms:W3CDTF">2016-10-18T08:56:09Z</dcterms:created>
  <dcterms:modified xsi:type="dcterms:W3CDTF">2016-10-18T08:56:09Z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2016-10-17T00:00:00Z</vt:filetime>
  </property>
  <property fmtid="{D5CDD505-2E9C-101B-9397-08002B2CF9AE}" pid="3" name="LastSaved">
    <vt:filetime>2016-10-18T00:00:00Z</vt:filetime>
  </property>
</Properties>
</file>